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721" w:rsidRDefault="0017254D" w:rsidP="00D967DC">
      <w:pPr>
        <w:pStyle w:val="Sottotitolo"/>
        <w:jc w:val="center"/>
        <w:rPr>
          <w:sz w:val="28"/>
          <w:szCs w:val="28"/>
        </w:rPr>
      </w:pPr>
      <w:bookmarkStart w:id="0" w:name="OLE_LINK91"/>
      <w:r>
        <w:rPr>
          <w:sz w:val="28"/>
          <w:szCs w:val="28"/>
        </w:rPr>
        <w:t>MANUALE D</w:t>
      </w:r>
      <w:r w:rsidR="00372EB2">
        <w:rPr>
          <w:sz w:val="28"/>
          <w:szCs w:val="28"/>
        </w:rPr>
        <w:t>’USO</w:t>
      </w:r>
    </w:p>
    <w:p w:rsidR="00372EB2" w:rsidRDefault="00372EB2" w:rsidP="00D967DC">
      <w:pPr>
        <w:pStyle w:val="Sottotitolo"/>
        <w:jc w:val="center"/>
        <w:rPr>
          <w:sz w:val="28"/>
          <w:szCs w:val="28"/>
        </w:rPr>
      </w:pPr>
    </w:p>
    <w:p w:rsidR="00E55721" w:rsidRDefault="00D967DC" w:rsidP="00D967DC">
      <w:pPr>
        <w:jc w:val="center"/>
        <w:rPr>
          <w:rFonts w:ascii="Arial" w:eastAsia="DengXian" w:hAnsi="Arial" w:cs="Arial"/>
          <w:color w:val="FF0000"/>
          <w:sz w:val="22"/>
          <w:szCs w:val="22"/>
        </w:rPr>
      </w:pPr>
      <w:r>
        <w:rPr>
          <w:rFonts w:ascii="Arial" w:eastAsia="DengXian" w:hAnsi="Arial" w:cs="Arial"/>
          <w:color w:val="FF0000"/>
          <w:sz w:val="22"/>
          <w:szCs w:val="22"/>
        </w:rPr>
        <w:t>GPS02 BRN MYNAVI MAPS</w:t>
      </w:r>
    </w:p>
    <w:p w:rsidR="00E55721" w:rsidRDefault="00770AEF" w:rsidP="00D967DC">
      <w:pPr>
        <w:pStyle w:val="Sottotitolo"/>
        <w:jc w:val="center"/>
        <w:rPr>
          <w:rFonts w:eastAsia="SimSun"/>
          <w:sz w:val="22"/>
          <w:szCs w:val="22"/>
        </w:rPr>
      </w:pPr>
      <w:r>
        <w:rPr>
          <w:rFonts w:eastAsia="SimSun"/>
          <w:sz w:val="22"/>
          <w:szCs w:val="22"/>
        </w:rPr>
        <w:t>www.igpsport.com</w:t>
      </w:r>
    </w:p>
    <w:p w:rsidR="00E55721" w:rsidRDefault="00770AEF">
      <w:pPr>
        <w:pStyle w:val="Sottotitolo"/>
        <w:ind w:firstLineChars="1250" w:firstLine="5521"/>
        <w:rPr>
          <w:rFonts w:eastAsia="SimSu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41910</wp:posOffset>
            </wp:positionV>
            <wp:extent cx="3028315" cy="4180840"/>
            <wp:effectExtent l="0" t="0" r="635" b="1016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55721" w:rsidRDefault="00E55721">
      <w:pPr>
        <w:pStyle w:val="Sottotitolo"/>
        <w:ind w:firstLineChars="1250" w:firstLine="2761"/>
        <w:rPr>
          <w:rFonts w:eastAsia="SimSun"/>
          <w:sz w:val="22"/>
          <w:szCs w:val="22"/>
        </w:rPr>
      </w:pPr>
    </w:p>
    <w:p w:rsidR="00E55721" w:rsidRDefault="00E55721">
      <w:pPr>
        <w:pStyle w:val="Sottotitolo"/>
        <w:ind w:firstLineChars="1250" w:firstLine="2761"/>
        <w:jc w:val="center"/>
        <w:rPr>
          <w:rFonts w:eastAsia="SimSun"/>
          <w:sz w:val="22"/>
          <w:szCs w:val="22"/>
        </w:rPr>
      </w:pPr>
    </w:p>
    <w:p w:rsidR="00E55721" w:rsidRDefault="00E55721">
      <w:pPr>
        <w:pStyle w:val="Sottotitolo"/>
        <w:ind w:firstLineChars="1250" w:firstLine="2761"/>
        <w:rPr>
          <w:rFonts w:eastAsia="SimSun"/>
          <w:sz w:val="22"/>
          <w:szCs w:val="22"/>
        </w:rPr>
      </w:pPr>
    </w:p>
    <w:p w:rsidR="00E55721" w:rsidRDefault="00E55721">
      <w:pPr>
        <w:pStyle w:val="Sottotitolo"/>
        <w:ind w:firstLineChars="1250" w:firstLine="2761"/>
        <w:rPr>
          <w:rFonts w:eastAsia="SimSun"/>
          <w:sz w:val="22"/>
          <w:szCs w:val="22"/>
        </w:rPr>
      </w:pPr>
    </w:p>
    <w:p w:rsidR="00E55721" w:rsidRDefault="00E55721">
      <w:pPr>
        <w:pStyle w:val="Sottotitolo"/>
        <w:ind w:firstLineChars="1250" w:firstLine="2761"/>
        <w:rPr>
          <w:rFonts w:eastAsia="SimSun"/>
          <w:sz w:val="22"/>
          <w:szCs w:val="22"/>
        </w:rPr>
      </w:pPr>
    </w:p>
    <w:p w:rsidR="00E55721" w:rsidRDefault="00E55721">
      <w:pPr>
        <w:spacing w:line="600" w:lineRule="auto"/>
        <w:jc w:val="center"/>
        <w:rPr>
          <w:rFonts w:ascii="Arial" w:eastAsia="DengXian" w:hAnsi="Arial" w:cs="Arial"/>
          <w:b/>
          <w:sz w:val="22"/>
          <w:szCs w:val="22"/>
        </w:rPr>
      </w:pPr>
    </w:p>
    <w:p w:rsidR="00E55721" w:rsidRDefault="00E55721">
      <w:pPr>
        <w:spacing w:line="600" w:lineRule="auto"/>
        <w:jc w:val="center"/>
        <w:rPr>
          <w:rFonts w:ascii="Arial" w:eastAsia="DengXian" w:hAnsi="Arial" w:cs="Arial"/>
          <w:b/>
          <w:sz w:val="22"/>
          <w:szCs w:val="22"/>
        </w:rPr>
      </w:pPr>
    </w:p>
    <w:p w:rsidR="00E55721" w:rsidRDefault="00E55721">
      <w:pPr>
        <w:spacing w:line="600" w:lineRule="auto"/>
        <w:jc w:val="center"/>
        <w:rPr>
          <w:rFonts w:ascii="Arial" w:eastAsia="DengXian" w:hAnsi="Arial" w:cs="Arial"/>
          <w:b/>
          <w:sz w:val="22"/>
          <w:szCs w:val="22"/>
        </w:rPr>
      </w:pPr>
    </w:p>
    <w:p w:rsidR="00E55721" w:rsidRDefault="00E55721">
      <w:pPr>
        <w:spacing w:line="600" w:lineRule="auto"/>
        <w:jc w:val="center"/>
        <w:rPr>
          <w:rFonts w:ascii="Arial" w:eastAsia="DengXian" w:hAnsi="Arial" w:cs="Arial"/>
          <w:b/>
          <w:sz w:val="22"/>
          <w:szCs w:val="22"/>
        </w:rPr>
      </w:pPr>
    </w:p>
    <w:p w:rsidR="00E55721" w:rsidRDefault="00E55721">
      <w:pPr>
        <w:spacing w:line="600" w:lineRule="auto"/>
        <w:jc w:val="center"/>
        <w:rPr>
          <w:rFonts w:ascii="Arial" w:eastAsia="DengXian" w:hAnsi="Arial" w:cs="Arial"/>
          <w:b/>
          <w:sz w:val="22"/>
          <w:szCs w:val="22"/>
        </w:rPr>
      </w:pPr>
    </w:p>
    <w:p w:rsidR="00E55721" w:rsidRDefault="00E55721">
      <w:pPr>
        <w:spacing w:line="600" w:lineRule="auto"/>
        <w:jc w:val="center"/>
        <w:rPr>
          <w:rFonts w:ascii="Arial" w:eastAsia="DengXian" w:hAnsi="Arial" w:cs="Arial"/>
          <w:b/>
          <w:sz w:val="22"/>
          <w:szCs w:val="22"/>
        </w:rPr>
      </w:pPr>
    </w:p>
    <w:bookmarkEnd w:id="0"/>
    <w:p w:rsidR="00E55721" w:rsidRDefault="00E55721">
      <w:pPr>
        <w:spacing w:line="600" w:lineRule="auto"/>
        <w:jc w:val="center"/>
        <w:rPr>
          <w:rFonts w:ascii="Arial" w:eastAsia="DengXian" w:hAnsi="Arial" w:cs="Arial"/>
          <w:b/>
          <w:sz w:val="22"/>
          <w:szCs w:val="22"/>
        </w:rPr>
      </w:pPr>
    </w:p>
    <w:p w:rsidR="00E55721" w:rsidRDefault="00E55721">
      <w:pPr>
        <w:spacing w:line="600" w:lineRule="auto"/>
        <w:rPr>
          <w:rFonts w:ascii="Arial" w:eastAsia="DengXian" w:hAnsi="Arial" w:cs="Arial"/>
          <w:b/>
          <w:sz w:val="22"/>
          <w:szCs w:val="22"/>
        </w:rPr>
      </w:pPr>
    </w:p>
    <w:p w:rsidR="00E55721" w:rsidRDefault="00E55721">
      <w:pPr>
        <w:spacing w:line="600" w:lineRule="auto"/>
        <w:jc w:val="center"/>
        <w:rPr>
          <w:rFonts w:ascii="Arial" w:eastAsia="DengXian" w:hAnsi="Arial" w:cs="Arial"/>
          <w:b/>
          <w:sz w:val="22"/>
          <w:szCs w:val="22"/>
        </w:rPr>
      </w:pPr>
    </w:p>
    <w:p w:rsidR="00E55721" w:rsidRDefault="00E55721">
      <w:pPr>
        <w:spacing w:line="600" w:lineRule="auto"/>
        <w:rPr>
          <w:rFonts w:ascii="Arial" w:eastAsia="DengXian" w:hAnsi="Arial" w:cs="Arial"/>
          <w:b/>
          <w:sz w:val="22"/>
          <w:szCs w:val="22"/>
        </w:rPr>
      </w:pPr>
    </w:p>
    <w:bookmarkStart w:id="1" w:name="OLE_LINK119" w:displacedByCustomXml="next"/>
    <w:sdt>
      <w:sdtPr>
        <w:rPr>
          <w:rFonts w:ascii="Arial" w:eastAsia="Microsoft YaHei" w:hAnsi="Arial" w:cs="Arial"/>
          <w:bCs/>
          <w:color w:val="auto"/>
          <w:sz w:val="22"/>
          <w:szCs w:val="22"/>
          <w:lang w:val="zh-CN" w:eastAsia="en-US" w:bidi="he-IL"/>
        </w:rPr>
        <w:id w:val="-1342306837"/>
        <w:docPartObj>
          <w:docPartGallery w:val="Table of Contents"/>
          <w:docPartUnique/>
        </w:docPartObj>
      </w:sdtPr>
      <w:sdtEndPr>
        <w:rPr>
          <w:b/>
          <w:bCs w:val="0"/>
          <w:color w:val="5A5A5A"/>
          <w:lang w:eastAsia="zh-CN" w:bidi="ar-SA"/>
        </w:rPr>
      </w:sdtEndPr>
      <w:sdtContent>
        <w:bookmarkEnd w:id="1" w:displacedByCustomXml="prev"/>
        <w:p w:rsidR="00406548" w:rsidRPr="00406548" w:rsidRDefault="00406548" w:rsidP="00406548">
          <w:pPr>
            <w:pStyle w:val="14"/>
            <w:rPr>
              <w:rFonts w:ascii="Arial" w:eastAsia="Microsoft YaHei" w:hAnsi="Arial" w:cs="Arial"/>
              <w:b/>
              <w:bCs/>
              <w:color w:val="auto"/>
              <w:sz w:val="24"/>
              <w:szCs w:val="22"/>
              <w:lang w:bidi="he-IL"/>
            </w:rPr>
          </w:pPr>
          <w:proofErr w:type="spellStart"/>
          <w:r>
            <w:rPr>
              <w:rFonts w:ascii="Arial" w:eastAsia="Microsoft YaHei" w:hAnsi="Arial" w:cs="Arial"/>
              <w:b/>
              <w:bCs/>
              <w:color w:val="auto"/>
              <w:sz w:val="24"/>
              <w:szCs w:val="22"/>
              <w:lang w:bidi="he-IL"/>
            </w:rPr>
            <w:t>Indice</w:t>
          </w:r>
          <w:proofErr w:type="spellEnd"/>
        </w:p>
        <w:p w:rsidR="00E55721" w:rsidRDefault="00770AEF" w:rsidP="006B6EEA">
          <w:pPr>
            <w:pStyle w:val="Sommario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i w:val="0"/>
              <w:iCs w:val="0"/>
              <w:color w:val="auto"/>
              <w:kern w:val="2"/>
              <w:sz w:val="21"/>
              <w:szCs w:val="22"/>
              <w:lang w:eastAsia="zh-CN"/>
            </w:rPr>
          </w:pPr>
          <w:r>
            <w:rPr>
              <w:rFonts w:ascii="Arial" w:hAnsi="Arial" w:cs="Arial"/>
              <w:b w:val="0"/>
              <w:bCs/>
              <w:i w:val="0"/>
              <w:iCs w:val="0"/>
              <w:sz w:val="22"/>
              <w:szCs w:val="22"/>
              <w:lang w:bidi="he-IL"/>
            </w:rPr>
            <w:fldChar w:fldCharType="begin"/>
          </w:r>
          <w:r>
            <w:rPr>
              <w:rFonts w:ascii="Arial" w:hAnsi="Arial" w:cs="Arial"/>
              <w:sz w:val="22"/>
              <w:szCs w:val="22"/>
            </w:rPr>
            <w:instrText xml:space="preserve"> TOC \o "1-3" \h \z \u </w:instrText>
          </w:r>
          <w:r>
            <w:rPr>
              <w:rFonts w:ascii="Arial" w:hAnsi="Arial" w:cs="Arial"/>
              <w:b w:val="0"/>
              <w:bCs/>
              <w:i w:val="0"/>
              <w:iCs w:val="0"/>
              <w:sz w:val="22"/>
              <w:szCs w:val="22"/>
              <w:lang w:bidi="he-IL"/>
            </w:rPr>
            <w:fldChar w:fldCharType="separate"/>
          </w:r>
          <w:hyperlink w:anchor="_Toc504402813" w:history="1">
            <w:r w:rsidR="00D967DC">
              <w:rPr>
                <w:rStyle w:val="Collegamentoipertestuale"/>
              </w:rPr>
              <w:t>Guida introduttiva</w:t>
            </w:r>
            <w:r>
              <w:tab/>
            </w:r>
            <w:r>
              <w:fldChar w:fldCharType="begin"/>
            </w:r>
            <w:r>
              <w:instrText xml:space="preserve"> PAGEREF _Toc504402813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14" w:history="1">
            <w:r w:rsidR="00D967DC">
              <w:rPr>
                <w:rStyle w:val="Collegamentoipertestuale"/>
              </w:rPr>
              <w:t>Pul</w:t>
            </w:r>
            <w:r w:rsidR="0070768F">
              <w:rPr>
                <w:rStyle w:val="Collegamentoipertestuale"/>
              </w:rPr>
              <w:t>s</w:t>
            </w:r>
            <w:r w:rsidR="00D967DC">
              <w:rPr>
                <w:rStyle w:val="Collegamentoipertestuale"/>
              </w:rPr>
              <w:t>anti</w:t>
            </w:r>
            <w:r w:rsidR="00770AEF">
              <w:tab/>
            </w:r>
            <w:r w:rsidR="00770AEF">
              <w:fldChar w:fldCharType="begin"/>
            </w:r>
            <w:r w:rsidR="00770AEF">
              <w:instrText xml:space="preserve"> PAGEREF _Toc504402814 \h </w:instrText>
            </w:r>
            <w:r w:rsidR="00770AEF">
              <w:fldChar w:fldCharType="separate"/>
            </w:r>
            <w:r w:rsidR="00770AEF">
              <w:t>5</w:t>
            </w:r>
            <w:r w:rsidR="00770AEF">
              <w:fldChar w:fldCharType="end"/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15" w:history="1">
            <w:r w:rsidR="00D967DC">
              <w:rPr>
                <w:rStyle w:val="Collegamentoipertestuale"/>
              </w:rPr>
              <w:t>Installazione</w:t>
            </w:r>
            <w:r w:rsidR="00770AEF">
              <w:tab/>
            </w:r>
            <w:r w:rsidR="00A674F6">
              <w:t>6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16" w:history="1">
            <w:r w:rsidR="00D967DC">
              <w:rPr>
                <w:rStyle w:val="Collegamentoipertestuale"/>
              </w:rPr>
              <w:t>Impostazione personalizzata</w:t>
            </w:r>
            <w:r w:rsidR="00770AEF">
              <w:tab/>
            </w:r>
            <w:r w:rsidR="00A674F6">
              <w:t>7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17" w:history="1">
            <w:r w:rsidR="00D967DC">
              <w:rPr>
                <w:rStyle w:val="Collegamentoipertestuale"/>
              </w:rPr>
              <w:t>Formato ora</w:t>
            </w:r>
            <w:r w:rsidR="00770AEF">
              <w:tab/>
            </w:r>
            <w:r w:rsidR="00A674F6">
              <w:t>8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18" w:history="1">
            <w:r w:rsidR="00D967DC">
              <w:rPr>
                <w:rStyle w:val="Collegamentoipertestuale"/>
              </w:rPr>
              <w:t>Collegamento con sensori ANT+</w:t>
            </w:r>
            <w:r w:rsidR="00770AEF">
              <w:tab/>
            </w:r>
            <w:r w:rsidR="00770AEF">
              <w:fldChar w:fldCharType="begin"/>
            </w:r>
            <w:r w:rsidR="00770AEF">
              <w:instrText xml:space="preserve"> PAGEREF _Toc504402818 \h </w:instrText>
            </w:r>
            <w:r w:rsidR="00770AEF">
              <w:fldChar w:fldCharType="separate"/>
            </w:r>
            <w:r w:rsidR="00770AEF">
              <w:t>8</w:t>
            </w:r>
            <w:r w:rsidR="00770AEF">
              <w:fldChar w:fldCharType="end"/>
            </w:r>
          </w:hyperlink>
        </w:p>
        <w:p w:rsidR="00E55721" w:rsidRDefault="00795CC1">
          <w:pPr>
            <w:pStyle w:val="Sommario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i w:val="0"/>
              <w:iCs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19" w:history="1">
            <w:r w:rsidR="00A674F6">
              <w:rPr>
                <w:rStyle w:val="Collegamentoipertestuale"/>
              </w:rPr>
              <w:t xml:space="preserve">Visualizzazione </w:t>
            </w:r>
            <w:r w:rsidR="004A4C0D">
              <w:rPr>
                <w:rStyle w:val="Collegamentoipertestuale"/>
              </w:rPr>
              <w:t>de</w:t>
            </w:r>
            <w:r w:rsidR="00A674F6">
              <w:rPr>
                <w:rStyle w:val="Collegamentoipertestuale"/>
              </w:rPr>
              <w:t>llo schermo</w:t>
            </w:r>
            <w:r w:rsidR="00770AEF">
              <w:tab/>
            </w:r>
            <w:r w:rsidR="00770AEF">
              <w:fldChar w:fldCharType="begin"/>
            </w:r>
            <w:r w:rsidR="00770AEF">
              <w:instrText xml:space="preserve"> PAGEREF _Toc504402819 \h </w:instrText>
            </w:r>
            <w:r w:rsidR="00770AEF">
              <w:fldChar w:fldCharType="separate"/>
            </w:r>
            <w:r w:rsidR="00770AEF">
              <w:t>9</w:t>
            </w:r>
            <w:r w:rsidR="00770AEF">
              <w:fldChar w:fldCharType="end"/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20" w:history="1">
            <w:r w:rsidR="00D967DC">
              <w:rPr>
                <w:rStyle w:val="Collegamentoipertestuale"/>
              </w:rPr>
              <w:t xml:space="preserve">Impostazione </w:t>
            </w:r>
            <w:r w:rsidR="00A674F6">
              <w:rPr>
                <w:rStyle w:val="Collegamentoipertestuale"/>
              </w:rPr>
              <w:t xml:space="preserve">della </w:t>
            </w:r>
            <w:r w:rsidR="00D967DC">
              <w:rPr>
                <w:rStyle w:val="Collegamentoipertestuale"/>
              </w:rPr>
              <w:t>bicicletta</w:t>
            </w:r>
            <w:r w:rsidR="00770AEF">
              <w:tab/>
            </w:r>
            <w:r w:rsidR="00A674F6">
              <w:t>10</w:t>
            </w:r>
          </w:hyperlink>
        </w:p>
        <w:p w:rsidR="00E55721" w:rsidRDefault="00795CC1">
          <w:pPr>
            <w:pStyle w:val="Sommario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i w:val="0"/>
              <w:iCs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21" w:history="1">
            <w:r w:rsidR="00D967DC">
              <w:rPr>
                <w:rStyle w:val="Collegamentoipertestuale"/>
              </w:rPr>
              <w:t>Acquisizione del segnale satellitare</w:t>
            </w:r>
            <w:r w:rsidR="00770AEF">
              <w:tab/>
            </w:r>
            <w:r w:rsidR="00770AEF">
              <w:fldChar w:fldCharType="begin"/>
            </w:r>
            <w:r w:rsidR="00770AEF">
              <w:instrText xml:space="preserve"> PAGEREF _Toc504402821 \h </w:instrText>
            </w:r>
            <w:r w:rsidR="00770AEF">
              <w:fldChar w:fldCharType="separate"/>
            </w:r>
            <w:r w:rsidR="00770AEF">
              <w:t>1</w:t>
            </w:r>
            <w:r w:rsidR="00A674F6">
              <w:t>2</w:t>
            </w:r>
            <w:r w:rsidR="00770AEF">
              <w:fldChar w:fldCharType="end"/>
            </w:r>
          </w:hyperlink>
        </w:p>
        <w:p w:rsidR="00E55721" w:rsidRDefault="00795CC1">
          <w:pPr>
            <w:pStyle w:val="Sommario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i w:val="0"/>
              <w:iCs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22" w:history="1">
            <w:r w:rsidR="00D967DC">
              <w:rPr>
                <w:rStyle w:val="Collegamentoipertestuale"/>
              </w:rPr>
              <w:t>Iniziare un</w:t>
            </w:r>
            <w:r w:rsidR="00A674F6">
              <w:rPr>
                <w:rStyle w:val="Collegamentoipertestuale"/>
              </w:rPr>
              <w:t xml:space="preserve"> giro</w:t>
            </w:r>
            <w:r w:rsidR="00770AEF">
              <w:tab/>
            </w:r>
            <w:r w:rsidR="00770AEF">
              <w:fldChar w:fldCharType="begin"/>
            </w:r>
            <w:r w:rsidR="00770AEF">
              <w:instrText xml:space="preserve"> PAGEREF _Toc504402822 \h </w:instrText>
            </w:r>
            <w:r w:rsidR="00770AEF">
              <w:fldChar w:fldCharType="separate"/>
            </w:r>
            <w:r w:rsidR="00770AEF">
              <w:t>1</w:t>
            </w:r>
            <w:r w:rsidR="00A674F6">
              <w:t>3</w:t>
            </w:r>
            <w:r w:rsidR="00770AEF">
              <w:fldChar w:fldCharType="end"/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23" w:history="1">
            <w:r w:rsidR="00D967DC">
              <w:rPr>
                <w:rStyle w:val="Collegamentoipertestuale"/>
              </w:rPr>
              <w:t>Mettere in pausa e continuare</w:t>
            </w:r>
            <w:r w:rsidR="00770AEF">
              <w:tab/>
            </w:r>
            <w:r w:rsidR="00770AEF">
              <w:fldChar w:fldCharType="begin"/>
            </w:r>
            <w:r w:rsidR="00770AEF">
              <w:instrText xml:space="preserve"> PAGEREF _Toc504402823 \h </w:instrText>
            </w:r>
            <w:r w:rsidR="00770AEF">
              <w:fldChar w:fldCharType="separate"/>
            </w:r>
            <w:r w:rsidR="00770AEF">
              <w:t>1</w:t>
            </w:r>
            <w:r w:rsidR="00A674F6">
              <w:t>4</w:t>
            </w:r>
            <w:r w:rsidR="00770AEF">
              <w:fldChar w:fldCharType="end"/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24" w:history="1">
            <w:r w:rsidR="00D967DC">
              <w:rPr>
                <w:rStyle w:val="Collegamentoipertestuale"/>
              </w:rPr>
              <w:t>Scorrimento pagine</w:t>
            </w:r>
            <w:r w:rsidR="00770AEF">
              <w:tab/>
            </w:r>
            <w:r w:rsidR="00770AEF">
              <w:fldChar w:fldCharType="begin"/>
            </w:r>
            <w:r w:rsidR="00770AEF">
              <w:instrText xml:space="preserve"> PAGEREF _Toc504402824 \h </w:instrText>
            </w:r>
            <w:r w:rsidR="00770AEF">
              <w:fldChar w:fldCharType="separate"/>
            </w:r>
            <w:r w:rsidR="00770AEF">
              <w:t>1</w:t>
            </w:r>
            <w:r w:rsidR="00A674F6">
              <w:t>4</w:t>
            </w:r>
            <w:r w:rsidR="00770AEF">
              <w:fldChar w:fldCharType="end"/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25" w:history="1">
            <w:r w:rsidR="00D967DC">
              <w:rPr>
                <w:rStyle w:val="Collegamentoipertestuale"/>
              </w:rPr>
              <w:t>Giro</w:t>
            </w:r>
            <w:r w:rsidR="00770AEF">
              <w:tab/>
            </w:r>
            <w:r w:rsidR="00770AEF">
              <w:fldChar w:fldCharType="begin"/>
            </w:r>
            <w:r w:rsidR="00770AEF">
              <w:instrText xml:space="preserve"> PAGEREF _Toc504402825 \h </w:instrText>
            </w:r>
            <w:r w:rsidR="00770AEF">
              <w:fldChar w:fldCharType="separate"/>
            </w:r>
            <w:r w:rsidR="00770AEF">
              <w:t>1</w:t>
            </w:r>
            <w:r w:rsidR="00A674F6">
              <w:t>5</w:t>
            </w:r>
            <w:r w:rsidR="00770AEF">
              <w:fldChar w:fldCharType="end"/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26" w:history="1">
            <w:r w:rsidR="00D967DC">
              <w:rPr>
                <w:rStyle w:val="Collegamentoipertestuale"/>
              </w:rPr>
              <w:t>Terminare un</w:t>
            </w:r>
            <w:r w:rsidR="00A674F6">
              <w:rPr>
                <w:rStyle w:val="Collegamentoipertestuale"/>
              </w:rPr>
              <w:t xml:space="preserve"> giro</w:t>
            </w:r>
            <w:r w:rsidR="00770AEF">
              <w:tab/>
            </w:r>
            <w:r w:rsidR="00770AEF">
              <w:fldChar w:fldCharType="begin"/>
            </w:r>
            <w:r w:rsidR="00770AEF">
              <w:instrText xml:space="preserve"> PAGEREF _Toc504402826 \h </w:instrText>
            </w:r>
            <w:r w:rsidR="00770AEF">
              <w:fldChar w:fldCharType="separate"/>
            </w:r>
            <w:r w:rsidR="00770AEF">
              <w:t>1</w:t>
            </w:r>
            <w:r w:rsidR="00A674F6">
              <w:t>5</w:t>
            </w:r>
            <w:r w:rsidR="00770AEF">
              <w:fldChar w:fldCharType="end"/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</w:pPr>
          <w:hyperlink w:anchor="_Toc504402827" w:history="1">
            <w:r w:rsidR="00D967DC">
              <w:rPr>
                <w:rStyle w:val="Collegamentoipertestuale"/>
              </w:rPr>
              <w:t xml:space="preserve">Rivedere </w:t>
            </w:r>
            <w:r w:rsidR="0070768F">
              <w:rPr>
                <w:rStyle w:val="Collegamentoipertestuale"/>
              </w:rPr>
              <w:t>un</w:t>
            </w:r>
            <w:r w:rsidR="00A674F6">
              <w:rPr>
                <w:rStyle w:val="Collegamentoipertestuale"/>
              </w:rPr>
              <w:t xml:space="preserve"> giro</w:t>
            </w:r>
            <w:r w:rsidR="00770AEF">
              <w:tab/>
            </w:r>
            <w:r w:rsidR="00770AEF">
              <w:fldChar w:fldCharType="begin"/>
            </w:r>
            <w:r w:rsidR="00770AEF">
              <w:instrText xml:space="preserve"> PAGEREF _Toc504402827 \h </w:instrText>
            </w:r>
            <w:r w:rsidR="00770AEF">
              <w:fldChar w:fldCharType="separate"/>
            </w:r>
            <w:r w:rsidR="00770AEF">
              <w:t>1</w:t>
            </w:r>
            <w:r w:rsidR="00A674F6">
              <w:t>6</w:t>
            </w:r>
            <w:r w:rsidR="00770AEF">
              <w:fldChar w:fldCharType="end"/>
            </w:r>
          </w:hyperlink>
        </w:p>
        <w:p w:rsidR="00431A1A" w:rsidRPr="006B6EEA" w:rsidRDefault="006B6EEA" w:rsidP="00431A1A">
          <w:pPr>
            <w:rPr>
              <w:b/>
              <w:lang w:val="it-IT" w:eastAsia="en-US"/>
            </w:rPr>
          </w:pPr>
          <w:r w:rsidRPr="006B6EEA">
            <w:rPr>
              <w:b/>
              <w:lang w:val="it-IT" w:eastAsia="en-US"/>
            </w:rPr>
            <w:t>Sommario attivit</w:t>
          </w:r>
          <w:r w:rsidRPr="006B6EEA">
            <w:rPr>
              <w:b/>
              <w:sz w:val="24"/>
              <w:lang w:val="it-IT" w:eastAsia="en-US"/>
            </w:rPr>
            <w:t>à</w:t>
          </w:r>
          <w:r w:rsidRPr="006B6EEA">
            <w:rPr>
              <w:b/>
              <w:lang w:val="it-IT" w:eastAsia="en-US"/>
            </w:rPr>
            <w:t>…</w:t>
          </w:r>
          <w:proofErr w:type="gramStart"/>
          <w:r w:rsidRPr="006B6EEA">
            <w:rPr>
              <w:b/>
              <w:lang w:val="it-IT" w:eastAsia="en-US"/>
            </w:rPr>
            <w:t>……</w:t>
          </w:r>
          <w:r w:rsidRPr="006B6EEA">
            <w:rPr>
              <w:b/>
              <w:lang w:val="it-IT" w:eastAsia="en-US"/>
            </w:rPr>
            <w:t>.</w:t>
          </w:r>
          <w:proofErr w:type="gramEnd"/>
          <w:r w:rsidRPr="006B6EEA">
            <w:rPr>
              <w:b/>
              <w:lang w:val="it-IT" w:eastAsia="en-US"/>
            </w:rPr>
            <w:t>………………………………………………………………………………</w:t>
          </w:r>
          <w:r w:rsidRPr="006B6EEA">
            <w:rPr>
              <w:b/>
              <w:lang w:val="it-IT" w:eastAsia="en-US"/>
            </w:rPr>
            <w:t>.18</w:t>
          </w:r>
        </w:p>
        <w:p w:rsidR="006B6EEA" w:rsidRPr="006B6EEA" w:rsidRDefault="006B6EEA" w:rsidP="00431A1A">
          <w:pPr>
            <w:rPr>
              <w:b/>
              <w:lang w:val="it-IT" w:eastAsia="en-US"/>
            </w:rPr>
          </w:pPr>
          <w:r w:rsidRPr="006B6EEA">
            <w:rPr>
              <w:b/>
              <w:lang w:val="it-IT" w:eastAsia="en-US"/>
            </w:rPr>
            <w:t>Men</w:t>
          </w:r>
          <w:r w:rsidRPr="006B6EEA">
            <w:rPr>
              <w:b/>
              <w:lang w:val="it-IT" w:eastAsia="en-US"/>
            </w:rPr>
            <w:t>ù</w:t>
          </w:r>
          <w:r w:rsidRPr="006B6EEA">
            <w:rPr>
              <w:b/>
              <w:lang w:val="it-IT" w:eastAsia="en-US"/>
            </w:rPr>
            <w:t xml:space="preserve"> esteso</w:t>
          </w:r>
          <w:r w:rsidRPr="006B6EEA">
            <w:rPr>
              <w:b/>
              <w:lang w:val="it-IT" w:eastAsia="en-US"/>
            </w:rPr>
            <w:t>…………………………………………………………………………………………</w:t>
          </w:r>
          <w:proofErr w:type="gramStart"/>
          <w:r w:rsidRPr="006B6EEA">
            <w:rPr>
              <w:b/>
              <w:lang w:val="it-IT" w:eastAsia="en-US"/>
            </w:rPr>
            <w:t>……</w:t>
          </w:r>
          <w:r w:rsidRPr="006B6EEA">
            <w:rPr>
              <w:b/>
              <w:lang w:val="it-IT" w:eastAsia="en-US"/>
            </w:rPr>
            <w:t>.</w:t>
          </w:r>
          <w:proofErr w:type="gramEnd"/>
          <w:r w:rsidRPr="006B6EEA">
            <w:rPr>
              <w:b/>
              <w:lang w:val="it-IT" w:eastAsia="en-US"/>
            </w:rPr>
            <w:t>19</w:t>
          </w:r>
        </w:p>
        <w:p w:rsidR="00E55721" w:rsidRPr="006B6EEA" w:rsidRDefault="006B6EEA">
          <w:pPr>
            <w:pStyle w:val="Sommario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i w:val="0"/>
              <w:iCs w:val="0"/>
              <w:color w:val="000000" w:themeColor="text1"/>
              <w:kern w:val="2"/>
              <w:sz w:val="21"/>
              <w:szCs w:val="22"/>
              <w:lang w:val="it-IT" w:eastAsia="zh-CN"/>
            </w:rPr>
          </w:pPr>
          <w:proofErr w:type="spellStart"/>
          <w:r w:rsidRPr="006B6EEA">
            <w:rPr>
              <w:rStyle w:val="Collegamentoipertestuale"/>
              <w:rFonts w:hAnsi="Microsoft YaHei" w:cs="Arial"/>
              <w:color w:val="000000" w:themeColor="text1"/>
              <w:u w:val="none"/>
              <w:lang w:val="it-IT"/>
            </w:rPr>
            <w:t>Ca</w:t>
          </w:r>
          <w:r>
            <w:rPr>
              <w:rStyle w:val="Collegamentoipertestuale"/>
              <w:rFonts w:hAnsi="Microsoft YaHei" w:cs="Arial"/>
              <w:color w:val="000000" w:themeColor="text1"/>
              <w:u w:val="none"/>
              <w:lang w:val="it-IT"/>
            </w:rPr>
            <w:t>icamento</w:t>
          </w:r>
          <w:proofErr w:type="spellEnd"/>
          <w:r>
            <w:rPr>
              <w:rStyle w:val="Collegamentoipertestuale"/>
              <w:rFonts w:hAnsi="Microsoft YaHei" w:cs="Arial"/>
              <w:color w:val="000000" w:themeColor="text1"/>
              <w:u w:val="none"/>
              <w:lang w:val="it-IT"/>
            </w:rPr>
            <w:t xml:space="preserve"> attività…………………………………………………………………………………………22</w:t>
          </w:r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29" w:history="1">
            <w:r w:rsidR="00D967DC">
              <w:rPr>
                <w:rStyle w:val="Collegamentoipertestuale"/>
              </w:rPr>
              <w:t>Caricare</w:t>
            </w:r>
            <w:r w:rsidR="00770AEF">
              <w:rPr>
                <w:rStyle w:val="Collegamentoipertestuale"/>
              </w:rPr>
              <w:t xml:space="preserve"> via BLE</w:t>
            </w:r>
            <w:r w:rsidR="00770AEF">
              <w:tab/>
            </w:r>
            <w:r w:rsidR="006B6EEA">
              <w:t>22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30" w:history="1">
            <w:r w:rsidR="00D967DC">
              <w:rPr>
                <w:rStyle w:val="Collegamentoipertestuale"/>
              </w:rPr>
              <w:t>Caricare tramite cavo USB</w:t>
            </w:r>
            <w:r w:rsidR="00770AEF">
              <w:tab/>
            </w:r>
            <w:r w:rsidR="006B6EEA">
              <w:t>22</w:t>
            </w:r>
          </w:hyperlink>
        </w:p>
        <w:p w:rsidR="00E55721" w:rsidRDefault="00795CC1">
          <w:pPr>
            <w:pStyle w:val="Sommario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i w:val="0"/>
              <w:iCs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31" w:history="1">
            <w:r w:rsidR="00D967DC">
              <w:rPr>
                <w:rStyle w:val="Collegamentoipertestuale"/>
              </w:rPr>
              <w:t>Impostazioni avanzate</w:t>
            </w:r>
            <w:r w:rsidR="00770AEF">
              <w:tab/>
            </w:r>
            <w:r w:rsidR="006B6EEA">
              <w:t>25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32" w:history="1">
            <w:r w:rsidR="00D967DC">
              <w:rPr>
                <w:rStyle w:val="Collegamentoipertestuale"/>
              </w:rPr>
              <w:t>Personalizzare le schermate</w:t>
            </w:r>
            <w:r w:rsidR="00770AEF">
              <w:tab/>
            </w:r>
            <w:r w:rsidR="006B6EEA">
              <w:t>25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33" w:history="1">
            <w:r w:rsidR="00D967DC">
              <w:rPr>
                <w:rStyle w:val="Collegamentoipertestuale"/>
              </w:rPr>
              <w:t>Selezione pagine</w:t>
            </w:r>
            <w:r w:rsidR="00770AEF">
              <w:tab/>
            </w:r>
            <w:r w:rsidR="006B6EEA">
              <w:t>25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34" w:history="1">
            <w:r w:rsidR="00D967DC">
              <w:rPr>
                <w:rStyle w:val="Collegamentoipertestuale"/>
              </w:rPr>
              <w:t>Impostazione pagine</w:t>
            </w:r>
            <w:r w:rsidR="00770AEF">
              <w:tab/>
            </w:r>
            <w:r w:rsidR="006B6EEA">
              <w:t>26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35" w:history="1">
            <w:r w:rsidR="00D967DC">
              <w:rPr>
                <w:rStyle w:val="Collegamentoipertestuale"/>
              </w:rPr>
              <w:t>Funzioni automatiche</w:t>
            </w:r>
            <w:r w:rsidR="00770AEF">
              <w:tab/>
            </w:r>
            <w:r w:rsidR="00770AEF">
              <w:fldChar w:fldCharType="begin"/>
            </w:r>
            <w:r w:rsidR="00770AEF">
              <w:instrText xml:space="preserve"> PAGEREF _Toc504402835 \h </w:instrText>
            </w:r>
            <w:r w:rsidR="00770AEF">
              <w:fldChar w:fldCharType="separate"/>
            </w:r>
            <w:r w:rsidR="00770AEF">
              <w:t>2</w:t>
            </w:r>
            <w:r w:rsidR="006B6EEA">
              <w:t>9</w:t>
            </w:r>
            <w:r w:rsidR="00770AEF">
              <w:fldChar w:fldCharType="end"/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36" w:history="1">
            <w:r w:rsidR="00D967DC">
              <w:rPr>
                <w:rStyle w:val="Collegamentoipertestuale"/>
              </w:rPr>
              <w:t>Salvataggio automatico</w:t>
            </w:r>
            <w:r w:rsidR="00770AEF">
              <w:tab/>
            </w:r>
            <w:r w:rsidR="006B6EEA">
              <w:t>29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37" w:history="1">
            <w:r w:rsidR="00D967DC">
              <w:rPr>
                <w:rStyle w:val="Collegamentoipertestuale"/>
              </w:rPr>
              <w:t>Pausa a</w:t>
            </w:r>
            <w:r w:rsidR="0070768F">
              <w:rPr>
                <w:rStyle w:val="Collegamentoipertestuale"/>
              </w:rPr>
              <w:t>u</w:t>
            </w:r>
            <w:r w:rsidR="00D967DC">
              <w:rPr>
                <w:rStyle w:val="Collegamentoipertestuale"/>
              </w:rPr>
              <w:t>tomatica</w:t>
            </w:r>
            <w:r w:rsidR="00770AEF">
              <w:tab/>
            </w:r>
            <w:r w:rsidR="006B6EEA">
              <w:t>30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38" w:history="1">
            <w:r w:rsidR="00D967DC">
              <w:rPr>
                <w:rStyle w:val="Collegamentoipertestuale"/>
              </w:rPr>
              <w:t>Giro automatico</w:t>
            </w:r>
            <w:r w:rsidR="00770AEF">
              <w:tab/>
            </w:r>
            <w:r w:rsidR="006B6EEA">
              <w:t>31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39" w:history="1">
            <w:r w:rsidR="0070768F">
              <w:rPr>
                <w:rStyle w:val="Collegamentoipertestuale"/>
              </w:rPr>
              <w:t>Impostazione</w:t>
            </w:r>
            <w:r w:rsidR="00D967DC">
              <w:rPr>
                <w:rStyle w:val="Collegamentoipertestuale"/>
              </w:rPr>
              <w:t xml:space="preserve"> automatica del giro</w:t>
            </w:r>
            <w:r w:rsidR="00770AEF">
              <w:tab/>
            </w:r>
            <w:r w:rsidR="006B6EEA">
              <w:t>32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40" w:history="1">
            <w:r w:rsidR="0070768F">
              <w:rPr>
                <w:rStyle w:val="Collegamentoipertestuale"/>
              </w:rPr>
              <w:t>Impostazione</w:t>
            </w:r>
            <w:r w:rsidR="00D967DC">
              <w:rPr>
                <w:rStyle w:val="Collegamentoipertestuale"/>
              </w:rPr>
              <w:t xml:space="preserve"> automatica della distanza</w:t>
            </w:r>
            <w:r w:rsidR="00770AEF">
              <w:tab/>
            </w:r>
            <w:r w:rsidR="00AA0A2E">
              <w:t>33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41" w:history="1">
            <w:r w:rsidR="00D967DC">
              <w:rPr>
                <w:rStyle w:val="Collegamentoipertestuale"/>
              </w:rPr>
              <w:t>Scorrimento automatico delle pagine</w:t>
            </w:r>
            <w:r w:rsidR="00770AEF">
              <w:tab/>
            </w:r>
            <w:r w:rsidR="00AA0A2E">
              <w:t>34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42" w:history="1">
            <w:r w:rsidR="00D967DC">
              <w:rPr>
                <w:rStyle w:val="Collegamentoipertestuale"/>
              </w:rPr>
              <w:t>Impostazion</w:t>
            </w:r>
            <w:r w:rsidR="00A674F6">
              <w:rPr>
                <w:rStyle w:val="Collegamentoipertestuale"/>
              </w:rPr>
              <w:t>i</w:t>
            </w:r>
            <w:r w:rsidR="00D967DC">
              <w:rPr>
                <w:rStyle w:val="Collegamentoipertestuale"/>
              </w:rPr>
              <w:t xml:space="preserve"> dello schermo</w:t>
            </w:r>
            <w:r w:rsidR="00770AEF">
              <w:tab/>
            </w:r>
            <w:r w:rsidR="00AA0A2E">
              <w:t>34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43" w:history="1">
            <w:r w:rsidR="00D967DC">
              <w:rPr>
                <w:rStyle w:val="Collegamentoipertestuale"/>
              </w:rPr>
              <w:t>Modalit</w:t>
            </w:r>
            <w:r w:rsidR="00D967DC">
              <w:rPr>
                <w:rStyle w:val="Collegamentoipertestuale"/>
              </w:rPr>
              <w:t>à</w:t>
            </w:r>
            <w:r w:rsidR="00D967DC">
              <w:rPr>
                <w:rStyle w:val="Collegamentoipertestuale"/>
              </w:rPr>
              <w:t xml:space="preserve"> colore</w:t>
            </w:r>
            <w:r w:rsidR="00770AEF">
              <w:tab/>
            </w:r>
            <w:r w:rsidR="00AA0A2E">
              <w:t>34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44" w:history="1">
            <w:r w:rsidR="008E6153">
              <w:rPr>
                <w:rStyle w:val="Collegamentoipertestuale"/>
              </w:rPr>
              <w:t>Pagina altitudine</w:t>
            </w:r>
            <w:r w:rsidR="00770AEF">
              <w:tab/>
            </w:r>
            <w:r w:rsidR="00AA0A2E">
              <w:t>35</w:t>
            </w:r>
          </w:hyperlink>
        </w:p>
        <w:p w:rsidR="00E55721" w:rsidRDefault="00795CC1" w:rsidP="0017254D">
          <w:pPr>
            <w:pStyle w:val="Sommario2"/>
            <w:tabs>
              <w:tab w:val="right" w:leader="dot" w:pos="10070"/>
            </w:tabs>
            <w:ind w:left="0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45" w:history="1">
            <w:r w:rsidR="00D967DC" w:rsidRPr="00A674F6">
              <w:rPr>
                <w:rStyle w:val="Collegamentoipertestuale"/>
                <w:i/>
              </w:rPr>
              <w:t>Navigazione</w:t>
            </w:r>
            <w:r w:rsidR="00770AEF">
              <w:tab/>
            </w:r>
            <w:r w:rsidR="00AA0A2E">
              <w:t>35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46" w:history="1">
            <w:r w:rsidR="00D967DC">
              <w:rPr>
                <w:rStyle w:val="Collegamentoipertestuale"/>
              </w:rPr>
              <w:t>Posizione</w:t>
            </w:r>
            <w:r w:rsidR="00770AEF">
              <w:tab/>
            </w:r>
            <w:r w:rsidR="00AA0A2E">
              <w:t>35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</w:pPr>
          <w:hyperlink w:anchor="_Toc504402847" w:history="1">
            <w:r w:rsidR="00D967DC">
              <w:rPr>
                <w:rStyle w:val="Collegamentoipertestuale"/>
              </w:rPr>
              <w:t>Mappa del percorso</w:t>
            </w:r>
            <w:r w:rsidR="00770AEF">
              <w:tab/>
            </w:r>
            <w:r w:rsidR="00AA0A2E">
              <w:t>36</w:t>
            </w:r>
          </w:hyperlink>
        </w:p>
        <w:p w:rsidR="00AA0A2E" w:rsidRPr="00AA0A2E" w:rsidRDefault="00AA0A2E" w:rsidP="00AA0A2E">
          <w:pPr>
            <w:rPr>
              <w:b/>
              <w:lang w:val="it-IT" w:eastAsia="en-US"/>
            </w:rPr>
          </w:pPr>
          <w:r w:rsidRPr="00AA0A2E">
            <w:rPr>
              <w:b/>
              <w:lang w:val="it-IT" w:eastAsia="en-US"/>
            </w:rPr>
            <w:t>Sfondo della mappa di n</w:t>
          </w:r>
          <w:r>
            <w:rPr>
              <w:b/>
              <w:lang w:val="it-IT" w:eastAsia="en-US"/>
            </w:rPr>
            <w:t>avigazione</w:t>
          </w:r>
          <w:r>
            <w:rPr>
              <w:b/>
              <w:lang w:val="it-IT" w:eastAsia="en-US"/>
            </w:rPr>
            <w:t>…………………………………………………………………</w:t>
          </w:r>
          <w:r>
            <w:rPr>
              <w:b/>
              <w:lang w:val="it-IT" w:eastAsia="en-US"/>
            </w:rPr>
            <w:t>37</w:t>
          </w:r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48" w:history="1">
            <w:r w:rsidR="00D967DC">
              <w:rPr>
                <w:rStyle w:val="Collegamentoipertestuale"/>
              </w:rPr>
              <w:t>Impostazioni navigazione</w:t>
            </w:r>
            <w:r w:rsidR="00770AEF">
              <w:tab/>
            </w:r>
            <w:r w:rsidR="00AA0A2E">
              <w:t>38</w:t>
            </w:r>
          </w:hyperlink>
        </w:p>
        <w:p w:rsidR="00E55721" w:rsidRDefault="00795CC1">
          <w:pPr>
            <w:pStyle w:val="Sommario3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/>
              <w:bCs/>
              <w:color w:val="auto"/>
              <w:kern w:val="2"/>
              <w:sz w:val="21"/>
              <w:szCs w:val="22"/>
              <w:lang w:eastAsia="zh-CN"/>
            </w:rPr>
          </w:pPr>
          <w:hyperlink w:anchor="_Toc504402849" w:history="1">
            <w:r w:rsidR="00D967DC" w:rsidRPr="0017254D">
              <w:rPr>
                <w:rStyle w:val="Collegamentoipertestuale"/>
                <w:rFonts w:hAnsi="Microsoft YaHei" w:cs="Arial"/>
                <w:b/>
                <w:bCs/>
              </w:rPr>
              <w:t xml:space="preserve">Personalizzazione delle informazioni - </w:t>
            </w:r>
            <w:r w:rsidR="00770AEF" w:rsidRPr="0017254D">
              <w:rPr>
                <w:rStyle w:val="Collegamentoipertestuale"/>
                <w:rFonts w:hAnsi="Microsoft YaHei" w:cs="Arial"/>
                <w:b/>
                <w:bCs/>
              </w:rPr>
              <w:t>On /Off</w:t>
            </w:r>
            <w:r w:rsidR="00770AEF">
              <w:rPr>
                <w:b/>
                <w:bCs/>
              </w:rPr>
              <w:tab/>
            </w:r>
            <w:r w:rsidR="008716BF">
              <w:rPr>
                <w:b/>
                <w:bCs/>
              </w:rPr>
              <w:t>3</w:t>
            </w:r>
            <w:r w:rsidR="00AA0A2E">
              <w:rPr>
                <w:b/>
                <w:bCs/>
              </w:rPr>
              <w:t>8</w:t>
            </w:r>
          </w:hyperlink>
        </w:p>
        <w:p w:rsidR="00E55721" w:rsidRDefault="00795CC1">
          <w:pPr>
            <w:pStyle w:val="Sommario3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  <w:lang w:eastAsia="zh-CN"/>
            </w:rPr>
          </w:pPr>
          <w:hyperlink w:anchor="_Toc504402850" w:history="1">
            <w:r w:rsidR="00D967DC" w:rsidRPr="0017254D">
              <w:rPr>
                <w:rStyle w:val="Collegamentoipertestuale"/>
                <w:rFonts w:hAnsi="Microsoft YaHei" w:cs="Arial"/>
                <w:b/>
                <w:bCs/>
              </w:rPr>
              <w:t>Imposta</w:t>
            </w:r>
            <w:r w:rsidR="006D5255" w:rsidRPr="0017254D">
              <w:rPr>
                <w:rStyle w:val="Collegamentoipertestuale"/>
                <w:rFonts w:hAnsi="Microsoft YaHei" w:cs="Arial"/>
                <w:b/>
                <w:bCs/>
              </w:rPr>
              <w:t>zione</w:t>
            </w:r>
            <w:r w:rsidR="00D967DC" w:rsidRPr="0017254D">
              <w:rPr>
                <w:rStyle w:val="Collegamentoipertestuale"/>
                <w:rFonts w:hAnsi="Microsoft YaHei" w:cs="Arial"/>
                <w:b/>
                <w:bCs/>
              </w:rPr>
              <w:t xml:space="preserve"> </w:t>
            </w:r>
            <w:r w:rsidR="006D5255" w:rsidRPr="0017254D">
              <w:rPr>
                <w:rStyle w:val="Collegamentoipertestuale"/>
                <w:rFonts w:hAnsi="Microsoft YaHei" w:cs="Arial"/>
                <w:b/>
                <w:bCs/>
              </w:rPr>
              <w:t>del</w:t>
            </w:r>
            <w:r w:rsidR="00D967DC" w:rsidRPr="0017254D">
              <w:rPr>
                <w:rStyle w:val="Collegamentoipertestuale"/>
                <w:rFonts w:hAnsi="Microsoft YaHei" w:cs="Arial"/>
                <w:b/>
                <w:bCs/>
              </w:rPr>
              <w:t>la pagina</w:t>
            </w:r>
            <w:r w:rsidR="00770AEF">
              <w:rPr>
                <w:b/>
                <w:bCs/>
              </w:rPr>
              <w:tab/>
            </w:r>
            <w:r w:rsidR="00AA0A2E">
              <w:rPr>
                <w:b/>
                <w:bCs/>
              </w:rPr>
              <w:t>38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51" w:history="1">
            <w:r w:rsidR="00D967DC">
              <w:rPr>
                <w:rStyle w:val="Collegamentoipertestuale"/>
              </w:rPr>
              <w:t>Allenamento</w:t>
            </w:r>
            <w:r w:rsidR="00770AEF">
              <w:tab/>
            </w:r>
            <w:r w:rsidR="00AA0A2E">
              <w:t>38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52" w:history="1">
            <w:r w:rsidR="00D967DC">
              <w:rPr>
                <w:rStyle w:val="Collegamentoipertestuale"/>
              </w:rPr>
              <w:t>Imposta</w:t>
            </w:r>
            <w:r w:rsidR="00190005">
              <w:rPr>
                <w:rStyle w:val="Collegamentoipertestuale"/>
              </w:rPr>
              <w:t>zione</w:t>
            </w:r>
            <w:r w:rsidR="00D967DC">
              <w:rPr>
                <w:rStyle w:val="Collegamentoipertestuale"/>
              </w:rPr>
              <w:t xml:space="preserve"> </w:t>
            </w:r>
            <w:r w:rsidR="00190005">
              <w:rPr>
                <w:rStyle w:val="Collegamentoipertestuale"/>
              </w:rPr>
              <w:t>del</w:t>
            </w:r>
            <w:r w:rsidR="00D967DC">
              <w:rPr>
                <w:rStyle w:val="Collegamentoipertestuale"/>
              </w:rPr>
              <w:t>l</w:t>
            </w:r>
            <w:r w:rsidR="00D967DC">
              <w:rPr>
                <w:rStyle w:val="Collegamentoipertestuale"/>
              </w:rPr>
              <w:t>’</w:t>
            </w:r>
            <w:r w:rsidR="00D967DC">
              <w:rPr>
                <w:rStyle w:val="Collegamentoipertestuale"/>
              </w:rPr>
              <w:t>allarme</w:t>
            </w:r>
            <w:r w:rsidR="00770AEF">
              <w:tab/>
            </w:r>
            <w:r w:rsidR="00AA0A2E">
              <w:t>39</w:t>
            </w:r>
          </w:hyperlink>
        </w:p>
        <w:p w:rsidR="00E55721" w:rsidRDefault="00795CC1" w:rsidP="00ED75FD">
          <w:pPr>
            <w:pStyle w:val="Sommario2"/>
            <w:tabs>
              <w:tab w:val="right" w:leader="dot" w:pos="10070"/>
            </w:tabs>
            <w:ind w:left="0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53" w:history="1">
            <w:r w:rsidR="00D967DC" w:rsidRPr="00ED75FD">
              <w:rPr>
                <w:rStyle w:val="Collegamentoipertestuale"/>
                <w:i/>
              </w:rPr>
              <w:t>Altre impostazioni</w:t>
            </w:r>
            <w:r w:rsidR="00770AEF">
              <w:tab/>
            </w:r>
            <w:r w:rsidR="00AA0A2E">
              <w:t>40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54" w:history="1">
            <w:r w:rsidR="00D967DC">
              <w:rPr>
                <w:rStyle w:val="Collegamentoipertestuale"/>
              </w:rPr>
              <w:t>Modalit</w:t>
            </w:r>
            <w:r w:rsidR="00D967DC">
              <w:rPr>
                <w:rStyle w:val="Collegamentoipertestuale"/>
              </w:rPr>
              <w:t>à</w:t>
            </w:r>
            <w:r w:rsidR="00D967DC">
              <w:rPr>
                <w:rStyle w:val="Collegamentoipertestuale"/>
              </w:rPr>
              <w:t xml:space="preserve"> </w:t>
            </w:r>
            <w:r w:rsidR="00DC0451">
              <w:rPr>
                <w:rStyle w:val="Collegamentoipertestuale"/>
              </w:rPr>
              <w:t>di pedalata</w:t>
            </w:r>
            <w:r w:rsidR="00770AEF">
              <w:tab/>
            </w:r>
            <w:r w:rsidR="00AA0A2E">
              <w:t>40</w:t>
            </w:r>
          </w:hyperlink>
        </w:p>
        <w:p w:rsidR="00E55721" w:rsidRDefault="0017254D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proofErr w:type="spellStart"/>
          <w:r>
            <w:t>Impostazioni</w:t>
          </w:r>
          <w:proofErr w:type="spellEnd"/>
          <w:r>
            <w:t xml:space="preserve"> </w:t>
          </w:r>
          <w:hyperlink w:anchor="_Toc504402855" w:history="1">
            <w:r w:rsidR="00770AEF">
              <w:rPr>
                <w:rStyle w:val="Collegamentoipertestuale"/>
              </w:rPr>
              <w:t>UI</w:t>
            </w:r>
            <w:r w:rsidR="00770AEF">
              <w:tab/>
            </w:r>
            <w:r w:rsidR="00AA0A2E">
              <w:t>41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56" w:history="1">
            <w:r w:rsidR="00E30318">
              <w:rPr>
                <w:rStyle w:val="Collegamentoipertestuale"/>
              </w:rPr>
              <w:t xml:space="preserve">Impostazioni </w:t>
            </w:r>
            <w:r w:rsidR="008716BF">
              <w:rPr>
                <w:rStyle w:val="Collegamentoipertestuale"/>
              </w:rPr>
              <w:t xml:space="preserve">del </w:t>
            </w:r>
            <w:r w:rsidR="00E30318">
              <w:rPr>
                <w:rStyle w:val="Collegamentoipertestuale"/>
              </w:rPr>
              <w:t>colore</w:t>
            </w:r>
            <w:r w:rsidR="00770AEF">
              <w:tab/>
            </w:r>
            <w:r w:rsidR="00AA0A2E">
              <w:t>42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57" w:history="1">
            <w:r w:rsidR="00E30318">
              <w:rPr>
                <w:rStyle w:val="Collegamentoipertestuale"/>
              </w:rPr>
              <w:t>Aggiungere nuove bici</w:t>
            </w:r>
            <w:r w:rsidR="008716BF">
              <w:rPr>
                <w:rStyle w:val="Collegamentoipertestuale"/>
              </w:rPr>
              <w:t>clette</w:t>
            </w:r>
            <w:r w:rsidR="00770AEF">
              <w:tab/>
            </w:r>
            <w:r w:rsidR="00AA0A2E">
              <w:t>42</w:t>
            </w:r>
          </w:hyperlink>
        </w:p>
        <w:p w:rsidR="00E55721" w:rsidRDefault="00795CC1" w:rsidP="008716BF">
          <w:pPr>
            <w:pStyle w:val="Sommario2"/>
            <w:tabs>
              <w:tab w:val="right" w:leader="dot" w:pos="10070"/>
            </w:tabs>
            <w:ind w:left="0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58" w:history="1">
            <w:r w:rsidR="00E30318" w:rsidRPr="008716BF">
              <w:rPr>
                <w:rStyle w:val="Collegamentoipertestuale"/>
                <w:i/>
              </w:rPr>
              <w:t>Risparmio energetico</w:t>
            </w:r>
            <w:r w:rsidR="00770AEF">
              <w:tab/>
            </w:r>
            <w:r w:rsidR="00AA0A2E">
              <w:t>43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59" w:history="1">
            <w:r w:rsidR="00E30318">
              <w:rPr>
                <w:rStyle w:val="Collegamentoipertestuale"/>
              </w:rPr>
              <w:t>Funzioni automatiche</w:t>
            </w:r>
            <w:r w:rsidR="00770AEF">
              <w:tab/>
            </w:r>
            <w:r w:rsidR="00AA0A2E">
              <w:t>43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60" w:history="1">
            <w:r w:rsidR="00E30318">
              <w:rPr>
                <w:rStyle w:val="Collegamentoipertestuale"/>
              </w:rPr>
              <w:t xml:space="preserve"> </w:t>
            </w:r>
            <w:r w:rsidR="0017254D">
              <w:rPr>
                <w:rStyle w:val="Collegamentoipertestuale"/>
              </w:rPr>
              <w:t>Modalit</w:t>
            </w:r>
            <w:r w:rsidR="0017254D" w:rsidRPr="0017254D">
              <w:rPr>
                <w:rStyle w:val="Collegamentoipertestuale"/>
                <w:rFonts w:hAnsi="Microsoft YaHei"/>
              </w:rPr>
              <w:t>à</w:t>
            </w:r>
            <w:r w:rsidR="0017254D">
              <w:rPr>
                <w:rStyle w:val="Collegamentoipertestuale"/>
              </w:rPr>
              <w:t xml:space="preserve"> </w:t>
            </w:r>
            <w:r w:rsidR="00E30318">
              <w:rPr>
                <w:rStyle w:val="Collegamentoipertestuale"/>
              </w:rPr>
              <w:t xml:space="preserve">risparmio energetico </w:t>
            </w:r>
            <w:r w:rsidR="008716BF">
              <w:rPr>
                <w:rStyle w:val="Collegamentoipertestuale"/>
              </w:rPr>
              <w:t xml:space="preserve">del </w:t>
            </w:r>
            <w:r w:rsidR="00E30318">
              <w:rPr>
                <w:rStyle w:val="Collegamentoipertestuale"/>
              </w:rPr>
              <w:t>GPS</w:t>
            </w:r>
            <w:r w:rsidR="00770AEF">
              <w:tab/>
            </w:r>
            <w:r w:rsidR="00AA0A2E">
              <w:t>43</w:t>
            </w:r>
          </w:hyperlink>
        </w:p>
        <w:p w:rsidR="00E55721" w:rsidRDefault="00795CC1">
          <w:pPr>
            <w:pStyle w:val="Sommario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i w:val="0"/>
              <w:iCs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61" w:history="1">
            <w:r w:rsidR="00E30318">
              <w:rPr>
                <w:rStyle w:val="Collegamentoipertestuale"/>
              </w:rPr>
              <w:t>Altre funzioni</w:t>
            </w:r>
            <w:r w:rsidR="00770AEF">
              <w:tab/>
            </w:r>
            <w:r w:rsidR="00AA0A2E">
              <w:t>44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62" w:history="1">
            <w:r w:rsidR="00E30318">
              <w:rPr>
                <w:rStyle w:val="Collegamentoipertestuale"/>
              </w:rPr>
              <w:t>Pausa manuale</w:t>
            </w:r>
            <w:r w:rsidR="00770AEF">
              <w:tab/>
            </w:r>
            <w:r w:rsidR="00AA0A2E">
              <w:t>44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63" w:history="1">
            <w:r w:rsidR="00E30318">
              <w:rPr>
                <w:rStyle w:val="Collegamentoipertestuale"/>
              </w:rPr>
              <w:t>Rilevamento velocit</w:t>
            </w:r>
            <w:r w:rsidR="00E30318" w:rsidRPr="0017254D">
              <w:rPr>
                <w:rStyle w:val="Collegamentoipertestuale"/>
                <w:rFonts w:hAnsi="Microsoft YaHei"/>
              </w:rPr>
              <w:t>à</w:t>
            </w:r>
            <w:r w:rsidR="00770AEF">
              <w:tab/>
            </w:r>
            <w:r w:rsidR="00AA0A2E">
              <w:t>44</w:t>
            </w:r>
          </w:hyperlink>
        </w:p>
        <w:p w:rsidR="00E55721" w:rsidRDefault="00795CC1">
          <w:pPr>
            <w:pStyle w:val="Sommario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64" w:history="1">
            <w:r w:rsidR="00E30318">
              <w:rPr>
                <w:rStyle w:val="Collegamentoipertestuale"/>
              </w:rPr>
              <w:t>Altre impostazioni</w:t>
            </w:r>
            <w:r w:rsidR="00770AEF">
              <w:tab/>
            </w:r>
            <w:r w:rsidR="00AA0A2E">
              <w:t>45</w:t>
            </w:r>
          </w:hyperlink>
        </w:p>
        <w:p w:rsidR="00E55721" w:rsidRDefault="00795CC1">
          <w:pPr>
            <w:pStyle w:val="Sommario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i w:val="0"/>
              <w:iCs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65" w:history="1">
            <w:r w:rsidR="008716BF">
              <w:rPr>
                <w:rStyle w:val="Collegamentoipertestuale"/>
              </w:rPr>
              <w:t>Ricarica della</w:t>
            </w:r>
            <w:r w:rsidR="00E30318">
              <w:rPr>
                <w:rStyle w:val="Collegamentoipertestuale"/>
              </w:rPr>
              <w:t xml:space="preserve"> batteria</w:t>
            </w:r>
            <w:r w:rsidR="00770AEF">
              <w:tab/>
            </w:r>
            <w:r w:rsidR="00AA0A2E">
              <w:t>45</w:t>
            </w:r>
          </w:hyperlink>
        </w:p>
        <w:p w:rsidR="00E55721" w:rsidRDefault="008716BF">
          <w:pPr>
            <w:pStyle w:val="Sommario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i w:val="0"/>
              <w:iCs w:val="0"/>
              <w:color w:val="auto"/>
              <w:kern w:val="2"/>
              <w:sz w:val="21"/>
              <w:szCs w:val="22"/>
              <w:lang w:eastAsia="zh-CN"/>
            </w:rPr>
          </w:pPr>
          <w:r>
            <w:t>Download</w:t>
          </w:r>
          <w:r w:rsidR="00E30318">
            <w:t xml:space="preserve"> </w:t>
          </w:r>
          <w:proofErr w:type="spellStart"/>
          <w:r w:rsidR="00E30318">
            <w:t>dell'App</w:t>
          </w:r>
          <w:proofErr w:type="spellEnd"/>
          <w:r w:rsidR="00E30318">
            <w:t xml:space="preserve"> </w:t>
          </w:r>
          <w:hyperlink w:anchor="_Toc504402866" w:history="1">
            <w:r w:rsidR="00770AEF">
              <w:rPr>
                <w:rStyle w:val="Collegamentoipertestuale"/>
              </w:rPr>
              <w:t>iGPSPORT</w:t>
            </w:r>
            <w:r w:rsidR="00770AEF">
              <w:tab/>
            </w:r>
            <w:r>
              <w:t>4</w:t>
            </w:r>
            <w:r w:rsidR="00AA0A2E">
              <w:t>5</w:t>
            </w:r>
          </w:hyperlink>
        </w:p>
        <w:p w:rsidR="00E55721" w:rsidRDefault="00795CC1">
          <w:pPr>
            <w:pStyle w:val="Sommario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i w:val="0"/>
              <w:iCs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67" w:history="1">
            <w:r w:rsidR="00E30318">
              <w:rPr>
                <w:rStyle w:val="Collegamentoipertestuale"/>
              </w:rPr>
              <w:t>Specifiche del prodotto</w:t>
            </w:r>
            <w:r w:rsidR="00770AEF">
              <w:tab/>
            </w:r>
            <w:r w:rsidR="00AA0A2E">
              <w:t>46</w:t>
            </w:r>
          </w:hyperlink>
        </w:p>
        <w:p w:rsidR="00E55721" w:rsidRDefault="00795CC1">
          <w:pPr>
            <w:pStyle w:val="Sommario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i w:val="0"/>
              <w:iCs w:val="0"/>
              <w:color w:val="auto"/>
              <w:kern w:val="2"/>
              <w:sz w:val="21"/>
              <w:szCs w:val="22"/>
              <w:lang w:eastAsia="zh-CN"/>
            </w:rPr>
          </w:pPr>
          <w:hyperlink w:anchor="_Toc504402868" w:history="1">
            <w:r w:rsidR="00E30318">
              <w:rPr>
                <w:rStyle w:val="Collegamentoipertestuale"/>
              </w:rPr>
              <w:t>Contatti</w:t>
            </w:r>
            <w:r w:rsidR="00770AEF">
              <w:tab/>
            </w:r>
            <w:r w:rsidR="00AA0A2E">
              <w:t>47</w:t>
            </w:r>
          </w:hyperlink>
        </w:p>
        <w:p w:rsidR="00E55721" w:rsidRDefault="00795CC1">
          <w:pPr>
            <w:pStyle w:val="Sommario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i w:val="0"/>
              <w:iCs w:val="0"/>
              <w:color w:val="auto"/>
              <w:kern w:val="2"/>
              <w:sz w:val="21"/>
              <w:szCs w:val="22"/>
              <w:lang w:eastAsia="zh-CN"/>
            </w:rPr>
          </w:pPr>
          <w:r>
            <w:rPr>
              <w:rStyle w:val="Collegamentoipertestuale"/>
              <w:rFonts w:hAnsi="Microsoft YaHei" w:cs="Arial"/>
            </w:rPr>
            <w:fldChar w:fldCharType="begin"/>
          </w:r>
          <w:r>
            <w:rPr>
              <w:rStyle w:val="Collegamentoipertestuale"/>
              <w:rFonts w:hAnsi="Microsoft YaHei" w:cs="Arial"/>
            </w:rPr>
            <w:instrText xml:space="preserve"> HYPERLINK \l "_Toc504402869" </w:instrText>
          </w:r>
          <w:r>
            <w:rPr>
              <w:rStyle w:val="Collegamentoipertestuale"/>
              <w:rFonts w:hAnsi="Microsoft YaHei" w:cs="Arial"/>
            </w:rPr>
            <w:fldChar w:fldCharType="separate"/>
          </w:r>
          <w:r w:rsidR="00E30318" w:rsidRPr="0017254D">
            <w:rPr>
              <w:rStyle w:val="Collegamentoipertestuale"/>
              <w:rFonts w:hAnsi="Microsoft YaHei" w:cs="Arial"/>
            </w:rPr>
            <w:t>Dichiarazione</w:t>
          </w:r>
          <w:r w:rsidR="00770AEF" w:rsidRPr="0017254D">
            <w:rPr>
              <w:rStyle w:val="Collegamentoipertestuale"/>
              <w:rFonts w:hAnsi="Microsoft YaHei"/>
            </w:rPr>
            <w:t xml:space="preserve"> </w:t>
          </w:r>
          <w:r w:rsidR="00770AEF">
            <w:tab/>
          </w:r>
          <w:r w:rsidR="008716BF">
            <w:t>4</w:t>
          </w:r>
          <w:r w:rsidR="00AA0A2E">
            <w:t>7</w:t>
          </w:r>
          <w:bookmarkStart w:id="2" w:name="_GoBack"/>
          <w:bookmarkEnd w:id="2"/>
          <w:r>
            <w:fldChar w:fldCharType="end"/>
          </w:r>
        </w:p>
        <w:p w:rsidR="00E55721" w:rsidRDefault="00770AEF">
          <w:pPr>
            <w:rPr>
              <w:rFonts w:ascii="Arial" w:hAnsi="Arial" w:cs="Arial"/>
              <w:b/>
              <w:sz w:val="22"/>
              <w:szCs w:val="22"/>
              <w:lang w:val="zh-CN"/>
            </w:rPr>
          </w:pPr>
          <w:r>
            <w:rPr>
              <w:rFonts w:ascii="Arial" w:hAnsi="Arial" w:cs="Arial"/>
              <w:b/>
              <w:bCs/>
              <w:i/>
              <w:iCs/>
              <w:sz w:val="22"/>
              <w:szCs w:val="22"/>
            </w:rPr>
            <w:fldChar w:fldCharType="end"/>
          </w:r>
        </w:p>
      </w:sdtContent>
    </w:sdt>
    <w:p w:rsidR="00E55721" w:rsidRDefault="00E55721">
      <w:pPr>
        <w:pStyle w:val="Titolo"/>
        <w:rPr>
          <w:sz w:val="22"/>
          <w:szCs w:val="22"/>
        </w:rPr>
      </w:pPr>
      <w:bookmarkStart w:id="3" w:name="OLE_LINK6"/>
    </w:p>
    <w:p w:rsidR="00E55721" w:rsidRDefault="00E55721">
      <w:pPr>
        <w:pStyle w:val="Titolo"/>
        <w:rPr>
          <w:sz w:val="22"/>
          <w:szCs w:val="22"/>
        </w:rPr>
      </w:pPr>
    </w:p>
    <w:p w:rsidR="00E55721" w:rsidRDefault="00E55721">
      <w:pPr>
        <w:pStyle w:val="Titolo"/>
        <w:rPr>
          <w:sz w:val="22"/>
          <w:szCs w:val="22"/>
        </w:rPr>
      </w:pPr>
    </w:p>
    <w:p w:rsidR="00E55721" w:rsidRDefault="00E55721">
      <w:pPr>
        <w:pStyle w:val="Titolo"/>
        <w:rPr>
          <w:sz w:val="22"/>
          <w:szCs w:val="22"/>
        </w:rPr>
      </w:pPr>
    </w:p>
    <w:p w:rsidR="00E55721" w:rsidRDefault="00E55721">
      <w:pPr>
        <w:pStyle w:val="Titolo"/>
        <w:rPr>
          <w:sz w:val="22"/>
          <w:szCs w:val="22"/>
        </w:rPr>
      </w:pPr>
    </w:p>
    <w:p w:rsidR="00E55721" w:rsidRDefault="00E55721">
      <w:pPr>
        <w:pStyle w:val="Titolo"/>
        <w:rPr>
          <w:sz w:val="22"/>
          <w:szCs w:val="22"/>
        </w:rPr>
      </w:pPr>
    </w:p>
    <w:p w:rsidR="00E55721" w:rsidRDefault="00E55721">
      <w:pPr>
        <w:pStyle w:val="Titolo"/>
        <w:rPr>
          <w:sz w:val="22"/>
          <w:szCs w:val="22"/>
        </w:rPr>
      </w:pPr>
    </w:p>
    <w:p w:rsidR="00E55721" w:rsidRPr="0070768F" w:rsidRDefault="00E30318">
      <w:pPr>
        <w:pStyle w:val="Titolo1"/>
        <w:numPr>
          <w:ilvl w:val="0"/>
          <w:numId w:val="0"/>
        </w:numPr>
        <w:rPr>
          <w:rFonts w:ascii="Arial" w:eastAsia="PMingLiU" w:hAnsi="Arial" w:cs="Arial"/>
          <w:sz w:val="24"/>
          <w:lang w:eastAsia="zh-TW"/>
        </w:rPr>
      </w:pPr>
      <w:bookmarkStart w:id="4" w:name="OLE_LINK92"/>
      <w:proofErr w:type="spellStart"/>
      <w:r w:rsidRPr="0070768F">
        <w:rPr>
          <w:rFonts w:ascii="Arial" w:hAnsi="Arial" w:cs="Arial"/>
          <w:sz w:val="24"/>
        </w:rPr>
        <w:t>Guida</w:t>
      </w:r>
      <w:proofErr w:type="spellEnd"/>
      <w:r w:rsidRPr="0070768F">
        <w:rPr>
          <w:rFonts w:ascii="Arial" w:hAnsi="Arial" w:cs="Arial"/>
          <w:sz w:val="24"/>
        </w:rPr>
        <w:t xml:space="preserve"> </w:t>
      </w:r>
      <w:proofErr w:type="spellStart"/>
      <w:r w:rsidRPr="0070768F">
        <w:rPr>
          <w:rFonts w:ascii="Arial" w:hAnsi="Arial" w:cs="Arial"/>
          <w:sz w:val="24"/>
        </w:rPr>
        <w:t>introduttiva</w:t>
      </w:r>
      <w:proofErr w:type="spellEnd"/>
    </w:p>
    <w:bookmarkEnd w:id="3"/>
    <w:bookmarkEnd w:id="4"/>
    <w:p w:rsidR="00E55721" w:rsidRDefault="00770AEF">
      <w:pPr>
        <w:pStyle w:val="Rientronormale"/>
        <w:jc w:val="center"/>
        <w:rPr>
          <w:rFonts w:ascii="Arial" w:eastAsia="PMingLiU" w:hAnsi="Arial" w:cs="Arial"/>
          <w:sz w:val="22"/>
          <w:szCs w:val="22"/>
          <w:lang w:eastAsia="zh-TW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492760</wp:posOffset>
            </wp:positionV>
            <wp:extent cx="1343660" cy="1793875"/>
            <wp:effectExtent l="190500" t="190500" r="180340" b="16891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823" cy="1793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77135" cy="322770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6435" cy="32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21" w:rsidRPr="000E4A50" w:rsidRDefault="00E30318" w:rsidP="000E4A50">
      <w:pPr>
        <w:pStyle w:val="Titolo2"/>
        <w:ind w:firstLine="0"/>
        <w:rPr>
          <w:rFonts w:ascii="Arial" w:hAnsi="Arial"/>
          <w:sz w:val="22"/>
          <w:szCs w:val="22"/>
          <w:lang w:val="it-IT"/>
        </w:rPr>
      </w:pPr>
      <w:bookmarkStart w:id="5" w:name="OLE_LINK93"/>
      <w:r w:rsidRPr="000E4A50">
        <w:rPr>
          <w:rFonts w:ascii="Arial" w:hAnsi="Arial"/>
          <w:sz w:val="22"/>
          <w:szCs w:val="22"/>
          <w:lang w:val="it-IT"/>
        </w:rPr>
        <w:t>Pulsanti</w:t>
      </w:r>
    </w:p>
    <w:p w:rsidR="00E30318" w:rsidRPr="000E4A50" w:rsidRDefault="00E30318" w:rsidP="00E30318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 </w:t>
      </w:r>
    </w:p>
    <w:p w:rsidR="00E30318" w:rsidRPr="000E4A50" w:rsidRDefault="00E30318" w:rsidP="00E30318">
      <w:pPr>
        <w:spacing w:after="0" w:line="246" w:lineRule="atLeast"/>
        <w:rPr>
          <w:rFonts w:ascii="Arial" w:hAnsi="Arial" w:cs="Arial"/>
          <w:sz w:val="22"/>
          <w:szCs w:val="22"/>
          <w:lang w:val="it-IT" w:eastAsia="it-IT"/>
        </w:rPr>
      </w:pPr>
      <w:r w:rsidRPr="000E4A50">
        <w:rPr>
          <w:rFonts w:ascii="Arial" w:hAnsi="Arial" w:cs="Arial"/>
          <w:b/>
          <w:sz w:val="22"/>
          <w:szCs w:val="22"/>
          <w:lang w:val="it-IT" w:eastAsia="it-IT"/>
        </w:rPr>
        <w:t>Pulsante sinistro</w:t>
      </w:r>
      <w:r w:rsidRPr="000E4A50">
        <w:rPr>
          <w:rFonts w:ascii="Arial" w:hAnsi="Arial" w:cs="Arial"/>
          <w:sz w:val="22"/>
          <w:szCs w:val="22"/>
          <w:lang w:val="it-IT" w:eastAsia="it-IT"/>
        </w:rPr>
        <w:t>: accensione / usci</w:t>
      </w:r>
      <w:r w:rsidR="003A22AA">
        <w:rPr>
          <w:rFonts w:ascii="Arial" w:hAnsi="Arial" w:cs="Arial"/>
          <w:sz w:val="22"/>
          <w:szCs w:val="22"/>
          <w:lang w:val="it-IT" w:eastAsia="it-IT"/>
        </w:rPr>
        <w:t>ta</w:t>
      </w:r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 / spegnimento (tenere premuto per più di 2 secondi) /</w:t>
      </w:r>
    </w:p>
    <w:p w:rsidR="00E30318" w:rsidRPr="000E4A50" w:rsidRDefault="00E30318" w:rsidP="00E30318">
      <w:pPr>
        <w:spacing w:after="0" w:line="246" w:lineRule="atLeast"/>
        <w:rPr>
          <w:rFonts w:ascii="Arial" w:hAnsi="Arial" w:cs="Arial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riavvio (tenere premuto per più di 10s)</w:t>
      </w:r>
    </w:p>
    <w:p w:rsidR="00E30318" w:rsidRPr="000E4A50" w:rsidRDefault="00E30318" w:rsidP="00E30318">
      <w:pPr>
        <w:spacing w:after="0" w:line="246" w:lineRule="atLeast"/>
        <w:rPr>
          <w:rFonts w:ascii="Arial" w:hAnsi="Arial" w:cs="Arial"/>
          <w:sz w:val="22"/>
          <w:szCs w:val="22"/>
          <w:lang w:val="it-IT" w:eastAsia="it-IT"/>
        </w:rPr>
      </w:pPr>
    </w:p>
    <w:p w:rsidR="00E30318" w:rsidRPr="000E4A50" w:rsidRDefault="00E30318" w:rsidP="00E30318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b/>
          <w:sz w:val="22"/>
          <w:szCs w:val="22"/>
          <w:lang w:val="it-IT" w:eastAsia="it-IT"/>
        </w:rPr>
        <w:t>Tasto centrale</w:t>
      </w:r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: Conferma / Inizio registrazione / </w:t>
      </w:r>
      <w:r w:rsidR="003A22AA">
        <w:rPr>
          <w:rFonts w:ascii="Arial" w:hAnsi="Arial" w:cs="Arial"/>
          <w:sz w:val="22"/>
          <w:szCs w:val="22"/>
          <w:lang w:val="it-IT" w:eastAsia="it-IT"/>
        </w:rPr>
        <w:t>Giro</w:t>
      </w:r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 / Pausa / Continua registrazione</w:t>
      </w:r>
    </w:p>
    <w:p w:rsidR="00E30318" w:rsidRPr="000E4A50" w:rsidRDefault="00E30318" w:rsidP="00E30318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b/>
          <w:sz w:val="22"/>
          <w:szCs w:val="22"/>
          <w:lang w:val="it-IT" w:eastAsia="it-IT"/>
        </w:rPr>
        <w:t>Tasto destro</w:t>
      </w:r>
      <w:r w:rsidRPr="000E4A50">
        <w:rPr>
          <w:rFonts w:ascii="Arial" w:hAnsi="Arial" w:cs="Arial"/>
          <w:sz w:val="22"/>
          <w:szCs w:val="22"/>
          <w:lang w:val="it-IT" w:eastAsia="it-IT"/>
        </w:rPr>
        <w:t>: Scorrimento funzioni / Scorrimento pagine</w:t>
      </w:r>
    </w:p>
    <w:p w:rsidR="00E30318" w:rsidRPr="000E4A50" w:rsidRDefault="00E30318" w:rsidP="00E30318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 </w:t>
      </w:r>
    </w:p>
    <w:p w:rsidR="00E30318" w:rsidRPr="000E4A50" w:rsidRDefault="00E30318" w:rsidP="00E30318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La funzione specifica del pulsante è indicata nella parte bassa dello schermo.</w:t>
      </w:r>
    </w:p>
    <w:bookmarkEnd w:id="5"/>
    <w:p w:rsidR="00E55721" w:rsidRPr="00FC6453" w:rsidRDefault="00E55721">
      <w:pPr>
        <w:rPr>
          <w:rFonts w:ascii="Arial" w:hAnsi="Arial" w:cs="Arial"/>
          <w:color w:val="auto"/>
          <w:sz w:val="22"/>
          <w:szCs w:val="22"/>
          <w:lang w:val="it-IT"/>
        </w:rPr>
      </w:pPr>
    </w:p>
    <w:p w:rsidR="00E55721" w:rsidRPr="00FC6453" w:rsidRDefault="00E55721">
      <w:pPr>
        <w:rPr>
          <w:rFonts w:ascii="Arial" w:hAnsi="Arial" w:cs="Arial"/>
          <w:color w:val="auto"/>
          <w:sz w:val="22"/>
          <w:szCs w:val="22"/>
          <w:lang w:val="it-IT"/>
        </w:rPr>
      </w:pPr>
    </w:p>
    <w:p w:rsidR="00E55721" w:rsidRPr="00FC6453" w:rsidRDefault="00E55721">
      <w:pPr>
        <w:rPr>
          <w:rFonts w:ascii="Arial" w:hAnsi="Arial" w:cs="Arial"/>
          <w:color w:val="auto"/>
          <w:sz w:val="22"/>
          <w:szCs w:val="22"/>
          <w:lang w:val="it-IT"/>
        </w:rPr>
      </w:pPr>
    </w:p>
    <w:p w:rsidR="0070768F" w:rsidRPr="00A674F6" w:rsidRDefault="0070768F" w:rsidP="000E4A50">
      <w:pPr>
        <w:pStyle w:val="Titolo2"/>
        <w:ind w:firstLine="0"/>
        <w:rPr>
          <w:rFonts w:ascii="Arial" w:hAnsi="Arial"/>
          <w:sz w:val="22"/>
          <w:lang w:val="it-IT"/>
        </w:rPr>
      </w:pPr>
      <w:bookmarkStart w:id="6" w:name="OLE_LINK8"/>
      <w:bookmarkStart w:id="7" w:name="OLE_LINK100"/>
    </w:p>
    <w:p w:rsidR="0070768F" w:rsidRPr="00A674F6" w:rsidRDefault="0070768F" w:rsidP="000E4A50">
      <w:pPr>
        <w:pStyle w:val="Titolo2"/>
        <w:ind w:firstLine="0"/>
        <w:rPr>
          <w:rFonts w:ascii="Arial" w:hAnsi="Arial"/>
          <w:sz w:val="22"/>
          <w:lang w:val="it-IT"/>
        </w:rPr>
      </w:pPr>
    </w:p>
    <w:p w:rsidR="0070768F" w:rsidRPr="00A674F6" w:rsidRDefault="0070768F" w:rsidP="000E4A50">
      <w:pPr>
        <w:pStyle w:val="Titolo2"/>
        <w:ind w:firstLine="0"/>
        <w:rPr>
          <w:rFonts w:ascii="Arial" w:hAnsi="Arial"/>
          <w:sz w:val="22"/>
          <w:lang w:val="it-IT"/>
        </w:rPr>
      </w:pPr>
    </w:p>
    <w:p w:rsidR="00E55721" w:rsidRPr="000E4A50" w:rsidRDefault="00E30318" w:rsidP="000E4A50">
      <w:pPr>
        <w:pStyle w:val="Titolo2"/>
        <w:ind w:firstLine="0"/>
        <w:rPr>
          <w:rFonts w:ascii="Arial" w:hAnsi="Arial"/>
          <w:sz w:val="22"/>
        </w:rPr>
      </w:pPr>
      <w:proofErr w:type="spellStart"/>
      <w:r w:rsidRPr="000E4A50">
        <w:rPr>
          <w:rFonts w:ascii="Arial" w:hAnsi="Arial"/>
          <w:sz w:val="22"/>
        </w:rPr>
        <w:t>Montaggio</w:t>
      </w:r>
      <w:proofErr w:type="spellEnd"/>
    </w:p>
    <w:bookmarkEnd w:id="6"/>
    <w:p w:rsidR="00E55721" w:rsidRDefault="00E55721">
      <w:pPr>
        <w:pStyle w:val="20"/>
        <w:ind w:left="0"/>
        <w:rPr>
          <w:rFonts w:ascii="Arial" w:eastAsia="DengXian" w:hAnsi="Arial" w:cs="Arial"/>
          <w:sz w:val="22"/>
          <w:szCs w:val="22"/>
        </w:rPr>
      </w:pPr>
    </w:p>
    <w:bookmarkEnd w:id="7"/>
    <w:p w:rsidR="00E55721" w:rsidRDefault="00E30318">
      <w:pPr>
        <w:pStyle w:val="20"/>
        <w:numPr>
          <w:ilvl w:val="0"/>
          <w:numId w:val="5"/>
        </w:numPr>
        <w:ind w:left="0"/>
        <w:rPr>
          <w:rFonts w:ascii="Arial" w:eastAsia="DengXian" w:hAnsi="Arial" w:cs="Arial"/>
          <w:sz w:val="22"/>
          <w:szCs w:val="22"/>
        </w:rPr>
      </w:pPr>
      <w:proofErr w:type="spellStart"/>
      <w:r>
        <w:rPr>
          <w:rFonts w:ascii="Arial" w:eastAsia="DengXian" w:hAnsi="Arial" w:cs="Arial"/>
          <w:sz w:val="22"/>
          <w:szCs w:val="22"/>
        </w:rPr>
        <w:t>Installazione</w:t>
      </w:r>
      <w:proofErr w:type="spellEnd"/>
      <w:r>
        <w:rPr>
          <w:rFonts w:ascii="Arial" w:eastAsia="DengXian" w:hAnsi="Arial" w:cs="Arial"/>
          <w:sz w:val="22"/>
          <w:szCs w:val="22"/>
        </w:rPr>
        <w:t xml:space="preserve"> standard</w:t>
      </w:r>
    </w:p>
    <w:p w:rsidR="00E55721" w:rsidRDefault="00770AEF">
      <w:pPr>
        <w:pStyle w:val="20"/>
        <w:ind w:left="0"/>
        <w:rPr>
          <w:rFonts w:ascii="Arial" w:eastAsia="DengXian" w:hAnsi="Arial" w:cs="Arial"/>
          <w:b/>
          <w:kern w:val="2"/>
          <w:sz w:val="22"/>
          <w:szCs w:val="22"/>
        </w:rPr>
      </w:pPr>
      <w:r>
        <w:rPr>
          <w:rFonts w:ascii="Arial" w:eastAsia="DengXian" w:hAnsi="Arial" w:cs="Arial"/>
          <w:noProof/>
          <w:sz w:val="22"/>
          <w:szCs w:val="22"/>
        </w:rPr>
        <w:drawing>
          <wp:inline distT="0" distB="0" distL="0" distR="0">
            <wp:extent cx="3200400" cy="2079625"/>
            <wp:effectExtent l="0" t="0" r="0" b="0"/>
            <wp:docPr id="1" name="图片 1" descr="D:\Program Files (x86)\QQdownload\904525664\FileRecv\s80-cam_asm-201712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Program Files (x86)\QQdownload\904525664\FileRecv\s80-cam_asm-20171219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991" cy="211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721" w:rsidRDefault="00E55721">
      <w:pPr>
        <w:spacing w:line="240" w:lineRule="atLeast"/>
        <w:ind w:firstLineChars="100" w:firstLine="220"/>
        <w:jc w:val="center"/>
        <w:rPr>
          <w:rFonts w:ascii="Arial" w:eastAsia="DengXian" w:hAnsi="Arial" w:cs="Arial"/>
          <w:sz w:val="22"/>
          <w:szCs w:val="22"/>
        </w:rPr>
      </w:pPr>
    </w:p>
    <w:p w:rsidR="00E55721" w:rsidRDefault="00E55721">
      <w:pPr>
        <w:spacing w:line="240" w:lineRule="atLeast"/>
        <w:ind w:firstLineChars="100" w:firstLine="220"/>
        <w:jc w:val="center"/>
        <w:rPr>
          <w:rFonts w:ascii="Arial" w:eastAsia="DengXian" w:hAnsi="Arial" w:cs="Arial"/>
          <w:sz w:val="22"/>
          <w:szCs w:val="22"/>
        </w:rPr>
      </w:pPr>
    </w:p>
    <w:p w:rsidR="00E55721" w:rsidRPr="000E4A50" w:rsidRDefault="00770AEF" w:rsidP="000E4A50">
      <w:pPr>
        <w:pStyle w:val="Paragrafoelenco"/>
        <w:numPr>
          <w:ilvl w:val="0"/>
          <w:numId w:val="5"/>
        </w:numPr>
        <w:spacing w:line="240" w:lineRule="atLeast"/>
        <w:ind w:firstLineChars="0"/>
        <w:rPr>
          <w:rFonts w:ascii="Arial" w:eastAsia="DengXian" w:hAnsi="Arial" w:cs="Arial"/>
          <w:color w:val="auto"/>
          <w:sz w:val="22"/>
          <w:szCs w:val="22"/>
          <w:lang w:val="it-IT"/>
        </w:rPr>
      </w:pPr>
      <w:bookmarkStart w:id="8" w:name="OLE_LINK101"/>
      <w:r w:rsidRPr="000E4A50">
        <w:rPr>
          <w:rFonts w:ascii="Arial" w:eastAsia="DengXian" w:hAnsi="Arial" w:cs="Arial"/>
          <w:color w:val="auto"/>
          <w:sz w:val="22"/>
          <w:szCs w:val="22"/>
          <w:lang w:val="it-IT"/>
        </w:rPr>
        <w:t xml:space="preserve"> </w:t>
      </w:r>
      <w:r w:rsidR="00E30318" w:rsidRPr="000E4A50">
        <w:rPr>
          <w:rFonts w:ascii="Arial" w:eastAsia="DengXian" w:hAnsi="Arial" w:cs="Arial"/>
          <w:color w:val="auto"/>
          <w:sz w:val="22"/>
          <w:szCs w:val="22"/>
          <w:lang w:val="it-IT"/>
        </w:rPr>
        <w:t>Installazione su support</w:t>
      </w:r>
      <w:r w:rsidR="003A22AA">
        <w:rPr>
          <w:rFonts w:ascii="Arial" w:eastAsia="DengXian" w:hAnsi="Arial" w:cs="Arial"/>
          <w:color w:val="auto"/>
          <w:sz w:val="22"/>
          <w:szCs w:val="22"/>
          <w:lang w:val="it-IT"/>
        </w:rPr>
        <w:t>o</w:t>
      </w:r>
      <w:r w:rsidR="00E30318" w:rsidRPr="000E4A50">
        <w:rPr>
          <w:rFonts w:ascii="Arial" w:eastAsia="DengXian" w:hAnsi="Arial" w:cs="Arial"/>
          <w:color w:val="auto"/>
          <w:sz w:val="22"/>
          <w:szCs w:val="22"/>
          <w:lang w:val="it-IT"/>
        </w:rPr>
        <w:t xml:space="preserve"> frontale (accessorio opzionale)</w:t>
      </w:r>
    </w:p>
    <w:bookmarkEnd w:id="8"/>
    <w:p w:rsidR="00E55721" w:rsidRPr="00E30318" w:rsidRDefault="00E55721">
      <w:pPr>
        <w:spacing w:line="240" w:lineRule="atLeast"/>
        <w:ind w:firstLineChars="100" w:firstLine="220"/>
        <w:jc w:val="center"/>
        <w:rPr>
          <w:rFonts w:ascii="Arial" w:eastAsia="DengXian" w:hAnsi="Arial" w:cs="Arial"/>
          <w:color w:val="auto"/>
          <w:sz w:val="22"/>
          <w:szCs w:val="22"/>
          <w:lang w:val="it-IT"/>
        </w:rPr>
      </w:pPr>
    </w:p>
    <w:p w:rsidR="00E55721" w:rsidRPr="00E30318" w:rsidRDefault="00E55721">
      <w:pPr>
        <w:spacing w:line="240" w:lineRule="atLeast"/>
        <w:ind w:firstLineChars="100" w:firstLine="220"/>
        <w:jc w:val="center"/>
        <w:rPr>
          <w:rFonts w:ascii="Arial" w:eastAsia="DengXian" w:hAnsi="Arial" w:cs="Arial"/>
          <w:sz w:val="22"/>
          <w:szCs w:val="22"/>
          <w:lang w:val="it-IT"/>
        </w:rPr>
      </w:pPr>
    </w:p>
    <w:p w:rsidR="00E55721" w:rsidRDefault="00770AEF">
      <w:pPr>
        <w:pStyle w:val="Testonormale"/>
        <w:rPr>
          <w:rFonts w:ascii="Arial" w:hAnsi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3103245" cy="2035175"/>
            <wp:effectExtent l="0" t="0" r="1905" b="3175"/>
            <wp:docPr id="16" name="图片 16" descr="D:\Program Files (x86)\QQdownload\904525664\FileRecv\s80-cam_asm-2017121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Program Files (x86)\QQdownload\904525664\FileRecv\s80-cam_asm-20171219-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0772" cy="20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721" w:rsidRDefault="00E55721">
      <w:pPr>
        <w:pStyle w:val="Titolo2"/>
        <w:rPr>
          <w:rFonts w:ascii="Arial" w:hAnsi="Arial"/>
          <w:sz w:val="22"/>
          <w:szCs w:val="22"/>
        </w:rPr>
      </w:pPr>
    </w:p>
    <w:p w:rsidR="00E55721" w:rsidRDefault="00E55721">
      <w:pPr>
        <w:pStyle w:val="Titolo2"/>
        <w:rPr>
          <w:rFonts w:ascii="Arial" w:hAnsi="Arial"/>
          <w:sz w:val="22"/>
          <w:szCs w:val="22"/>
        </w:rPr>
      </w:pPr>
    </w:p>
    <w:p w:rsidR="00E30318" w:rsidRDefault="00E30318" w:rsidP="00E30318"/>
    <w:p w:rsidR="00E30318" w:rsidRDefault="00E30318" w:rsidP="00E30318"/>
    <w:p w:rsidR="00E30318" w:rsidRPr="00E30318" w:rsidRDefault="00E30318" w:rsidP="00E30318"/>
    <w:p w:rsidR="00E55721" w:rsidRDefault="00E55721">
      <w:pPr>
        <w:pStyle w:val="Titolo2"/>
        <w:rPr>
          <w:rFonts w:ascii="Arial" w:hAnsi="Arial"/>
          <w:sz w:val="22"/>
          <w:szCs w:val="22"/>
        </w:rPr>
      </w:pPr>
    </w:p>
    <w:p w:rsidR="00E55721" w:rsidRPr="000E4A50" w:rsidRDefault="00E30318" w:rsidP="000E4A50">
      <w:pPr>
        <w:pStyle w:val="Titolo2"/>
        <w:ind w:firstLine="0"/>
        <w:rPr>
          <w:rFonts w:ascii="Arial" w:hAnsi="Arial"/>
          <w:sz w:val="22"/>
          <w:lang w:val="it-IT"/>
        </w:rPr>
      </w:pPr>
      <w:bookmarkStart w:id="9" w:name="OLE_LINK9"/>
      <w:bookmarkStart w:id="10" w:name="OLE_LINK102"/>
      <w:r w:rsidRPr="000E4A50">
        <w:rPr>
          <w:rFonts w:ascii="Arial" w:hAnsi="Arial"/>
          <w:sz w:val="22"/>
          <w:lang w:val="it-IT"/>
        </w:rPr>
        <w:t>Impostazione personalizzata</w:t>
      </w:r>
    </w:p>
    <w:p w:rsidR="00E30318" w:rsidRPr="00E30318" w:rsidRDefault="00E30318" w:rsidP="00E30318">
      <w:pPr>
        <w:spacing w:line="246" w:lineRule="atLeast"/>
        <w:rPr>
          <w:rFonts w:ascii="Arial" w:hAnsi="Arial" w:cs="Arial"/>
          <w:sz w:val="22"/>
          <w:szCs w:val="22"/>
          <w:lang w:val="it-IT" w:eastAsia="it-IT"/>
        </w:rPr>
      </w:pPr>
      <w:bookmarkStart w:id="11" w:name="OLE_LINK95"/>
      <w:bookmarkEnd w:id="9"/>
      <w:bookmarkEnd w:id="10"/>
      <w:r w:rsidRPr="00E30318">
        <w:rPr>
          <w:rFonts w:ascii="Arial" w:hAnsi="Arial" w:cs="Arial"/>
          <w:sz w:val="22"/>
          <w:szCs w:val="22"/>
          <w:lang w:val="it-IT" w:eastAsia="it-IT"/>
        </w:rPr>
        <w:t xml:space="preserve">Quando si utilizza il GPS02 per la prima volta, è </w:t>
      </w:r>
      <w:r w:rsidR="003A22AA">
        <w:rPr>
          <w:rFonts w:ascii="Arial" w:hAnsi="Arial" w:cs="Arial"/>
          <w:sz w:val="22"/>
          <w:szCs w:val="22"/>
          <w:lang w:val="it-IT" w:eastAsia="it-IT"/>
        </w:rPr>
        <w:t>possibile</w:t>
      </w:r>
      <w:r w:rsidRPr="00E30318">
        <w:rPr>
          <w:rFonts w:ascii="Arial" w:hAnsi="Arial" w:cs="Arial"/>
          <w:sz w:val="22"/>
          <w:szCs w:val="22"/>
          <w:lang w:val="it-IT" w:eastAsia="it-IT"/>
        </w:rPr>
        <w:t xml:space="preserve"> impostare la lingua, sesso, età, peso, altezza e fuso orario come di seguito.</w:t>
      </w:r>
    </w:p>
    <w:p w:rsidR="00E30318" w:rsidRPr="00E30318" w:rsidRDefault="00E30318" w:rsidP="00E30318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E30318">
        <w:rPr>
          <w:rFonts w:ascii="Arial" w:hAnsi="Arial" w:cs="Arial"/>
          <w:sz w:val="22"/>
          <w:szCs w:val="22"/>
          <w:lang w:val="it-IT" w:eastAsia="it-IT"/>
        </w:rPr>
        <w:t xml:space="preserve">Usare il tasto destro per spostare la selezione, una volta selezionata la cifra da cambiare utilizzare il tasto </w:t>
      </w:r>
      <w:r w:rsidR="003A22AA">
        <w:rPr>
          <w:rFonts w:ascii="Arial" w:hAnsi="Arial" w:cs="Arial"/>
          <w:sz w:val="22"/>
          <w:szCs w:val="22"/>
          <w:lang w:val="it-IT" w:eastAsia="it-IT"/>
        </w:rPr>
        <w:t>sinistro</w:t>
      </w:r>
      <w:r w:rsidRPr="00E30318">
        <w:rPr>
          <w:rFonts w:ascii="Arial" w:hAnsi="Arial" w:cs="Arial"/>
          <w:sz w:val="22"/>
          <w:szCs w:val="22"/>
          <w:lang w:val="it-IT" w:eastAsia="it-IT"/>
        </w:rPr>
        <w:t xml:space="preserve"> per aumentare (+) o quello centrale per diminuire (-), premere il tasto destro fino a quando non compare la scritta SALVA, quindi confermare premendo il tasto centrale</w:t>
      </w:r>
    </w:p>
    <w:bookmarkEnd w:id="11"/>
    <w:p w:rsidR="00E55721" w:rsidRPr="00770AEF" w:rsidRDefault="00770AEF">
      <w:pPr>
        <w:ind w:left="2" w:hanging="2"/>
        <w:jc w:val="center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23975" cy="1767205"/>
            <wp:effectExtent l="190500" t="190500" r="180975" b="1758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280" cy="1790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70AEF">
        <w:rPr>
          <w:rFonts w:ascii="Arial" w:hAnsi="Arial" w:cs="Arial"/>
          <w:sz w:val="22"/>
          <w:szCs w:val="22"/>
          <w:lang w:val="it-IT"/>
        </w:rPr>
        <w:t xml:space="preserve">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44930" cy="1795145"/>
            <wp:effectExtent l="190500" t="190500" r="179070" b="1670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138" cy="182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Pr="00770AEF" w:rsidRDefault="00770AEF">
      <w:pPr>
        <w:ind w:left="2" w:hanging="2"/>
        <w:jc w:val="center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52550" cy="1805305"/>
            <wp:effectExtent l="190500" t="190500" r="171450" b="17589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354" cy="1854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70AEF">
        <w:rPr>
          <w:rFonts w:ascii="Arial" w:hAnsi="Arial" w:cs="Arial"/>
          <w:sz w:val="22"/>
          <w:szCs w:val="22"/>
          <w:lang w:val="it-IT"/>
        </w:rPr>
        <w:t xml:space="preserve">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71600" cy="1831340"/>
            <wp:effectExtent l="190500" t="190500" r="171450" b="1689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644" cy="189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Pr="00770AEF" w:rsidRDefault="00770AEF">
      <w:pPr>
        <w:ind w:left="2" w:hanging="2"/>
        <w:jc w:val="center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1391920" cy="1858010"/>
            <wp:effectExtent l="190500" t="190500" r="170180" b="1803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062" cy="188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70AEF">
        <w:rPr>
          <w:rFonts w:ascii="Arial" w:hAnsi="Arial" w:cs="Arial"/>
          <w:sz w:val="22"/>
          <w:szCs w:val="22"/>
          <w:lang w:val="it-IT"/>
        </w:rPr>
        <w:t xml:space="preserve">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14145" cy="1887855"/>
            <wp:effectExtent l="190500" t="190500" r="167005" b="1695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62" cy="190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Pr="00770AEF" w:rsidRDefault="00E55721">
      <w:pPr>
        <w:ind w:left="2" w:hanging="2"/>
        <w:jc w:val="center"/>
        <w:rPr>
          <w:rFonts w:ascii="Arial" w:hAnsi="Arial" w:cs="Arial"/>
          <w:sz w:val="22"/>
          <w:szCs w:val="22"/>
          <w:lang w:val="it-IT"/>
        </w:rPr>
      </w:pPr>
    </w:p>
    <w:p w:rsidR="000E4A50" w:rsidRDefault="00770AEF" w:rsidP="00770AEF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bookmarkStart w:id="12" w:name="OLE_LINK103"/>
      <w:r w:rsidRPr="000E4A50">
        <w:rPr>
          <w:rFonts w:ascii="Arial" w:hAnsi="Arial" w:cs="Arial"/>
          <w:sz w:val="22"/>
          <w:szCs w:val="22"/>
          <w:lang w:val="it-IT" w:eastAsia="it-IT"/>
        </w:rPr>
        <w:t>Una volta terminata l'impostazione verrà visualizzata la pagina IMPOSTA.</w:t>
      </w:r>
    </w:p>
    <w:p w:rsidR="00770AEF" w:rsidRPr="000E4A50" w:rsidRDefault="00770AEF" w:rsidP="00770AEF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Per </w:t>
      </w:r>
      <w:r w:rsidR="003A22AA">
        <w:rPr>
          <w:rFonts w:ascii="Arial" w:hAnsi="Arial" w:cs="Arial"/>
          <w:sz w:val="22"/>
          <w:szCs w:val="22"/>
          <w:lang w:val="it-IT" w:eastAsia="it-IT"/>
        </w:rPr>
        <w:t>utilizzare</w:t>
      </w:r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 al meglio il GPS02, si prega di completare le impostazioni come di seguito.</w:t>
      </w:r>
    </w:p>
    <w:p w:rsidR="00E55721" w:rsidRPr="000E4A50" w:rsidRDefault="00E55721">
      <w:pPr>
        <w:ind w:leftChars="185" w:left="425" w:firstLine="295"/>
        <w:rPr>
          <w:rFonts w:ascii="Arial" w:hAnsi="Arial" w:cs="Arial"/>
          <w:sz w:val="22"/>
          <w:szCs w:val="22"/>
          <w:lang w:val="it-IT"/>
        </w:rPr>
      </w:pPr>
    </w:p>
    <w:p w:rsidR="00E55721" w:rsidRPr="00770AEF" w:rsidRDefault="00E55721">
      <w:pPr>
        <w:rPr>
          <w:rFonts w:ascii="Arial" w:hAnsi="Arial" w:cs="Arial"/>
          <w:sz w:val="22"/>
          <w:szCs w:val="22"/>
          <w:lang w:val="it-IT"/>
        </w:rPr>
      </w:pPr>
    </w:p>
    <w:p w:rsidR="00E55721" w:rsidRPr="000E4A50" w:rsidRDefault="00770AEF" w:rsidP="000E4A50">
      <w:pPr>
        <w:pStyle w:val="Titolo2"/>
        <w:ind w:firstLine="0"/>
        <w:rPr>
          <w:rFonts w:ascii="Arial" w:hAnsi="Arial"/>
          <w:sz w:val="22"/>
          <w:lang w:val="it-IT"/>
        </w:rPr>
      </w:pPr>
      <w:r w:rsidRPr="000E4A50">
        <w:rPr>
          <w:rFonts w:ascii="Arial" w:hAnsi="Arial"/>
          <w:sz w:val="22"/>
          <w:lang w:val="it-IT"/>
        </w:rPr>
        <w:t>Formato ora</w:t>
      </w:r>
    </w:p>
    <w:bookmarkEnd w:id="12"/>
    <w:p w:rsidR="00770AEF" w:rsidRPr="001F4F4C" w:rsidRDefault="00770AEF" w:rsidP="00770AEF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1F4F4C">
        <w:rPr>
          <w:rFonts w:ascii="Arial" w:hAnsi="Arial" w:cs="Arial"/>
          <w:sz w:val="22"/>
          <w:szCs w:val="22"/>
          <w:lang w:val="it-IT" w:eastAsia="it-IT"/>
        </w:rPr>
        <w:t>Si può scegliere tra due formati orari: 12 o 24 ore.</w:t>
      </w:r>
    </w:p>
    <w:p w:rsidR="00E55721" w:rsidRPr="001F4F4C" w:rsidRDefault="00770AEF" w:rsidP="001F4F4C">
      <w:pPr>
        <w:rPr>
          <w:rFonts w:ascii="Arial" w:hAnsi="Arial" w:cs="Arial"/>
          <w:sz w:val="22"/>
          <w:szCs w:val="22"/>
          <w:lang w:val="it-IT"/>
        </w:rPr>
      </w:pPr>
      <w:r w:rsidRPr="001F4F4C">
        <w:rPr>
          <w:rFonts w:ascii="Arial" w:hAnsi="Arial" w:cs="Arial"/>
          <w:sz w:val="22"/>
          <w:szCs w:val="22"/>
          <w:lang w:val="it-IT"/>
        </w:rPr>
        <w:t xml:space="preserve">Entrare in </w:t>
      </w:r>
      <w:r w:rsidRPr="001F4F4C">
        <w:rPr>
          <w:rFonts w:ascii="Arial" w:hAnsi="Arial" w:cs="Arial"/>
          <w:b/>
          <w:bCs/>
          <w:sz w:val="22"/>
          <w:szCs w:val="22"/>
          <w:lang w:val="it-IT"/>
        </w:rPr>
        <w:t>IMPOSTAZIONI - Orario giornaliero Ora - Formato orario</w:t>
      </w:r>
    </w:p>
    <w:p w:rsidR="00E55721" w:rsidRPr="00600FD8" w:rsidRDefault="00770AEF">
      <w:pPr>
        <w:ind w:firstLineChars="300" w:firstLine="660"/>
        <w:jc w:val="center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10005" cy="1748155"/>
            <wp:effectExtent l="160655" t="141605" r="167640" b="1676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827" cy="1784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290955" cy="1722755"/>
            <wp:effectExtent l="190500" t="190500" r="175895" b="16319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7418" cy="1758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00FD8">
        <w:rPr>
          <w:rFonts w:ascii="Arial" w:hAnsi="Arial" w:cs="Arial"/>
          <w:sz w:val="22"/>
          <w:szCs w:val="22"/>
          <w:lang w:val="it-IT"/>
        </w:rPr>
        <w:t xml:space="preserve"> 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16990" cy="1758315"/>
            <wp:effectExtent l="190500" t="190500" r="168910" b="1657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408" cy="1791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Pr="00600FD8" w:rsidRDefault="00E55721">
      <w:pPr>
        <w:ind w:firstLineChars="300" w:firstLine="660"/>
        <w:jc w:val="center"/>
        <w:rPr>
          <w:rFonts w:ascii="Arial" w:hAnsi="Arial" w:cs="Arial"/>
          <w:sz w:val="22"/>
          <w:szCs w:val="22"/>
          <w:lang w:val="it-IT"/>
        </w:rPr>
      </w:pPr>
    </w:p>
    <w:p w:rsidR="00E55721" w:rsidRPr="000E4A50" w:rsidRDefault="00E55721">
      <w:pPr>
        <w:rPr>
          <w:rFonts w:ascii="Arial" w:hAnsi="Arial" w:cs="Arial"/>
          <w:sz w:val="22"/>
          <w:szCs w:val="22"/>
          <w:lang w:val="it-IT"/>
        </w:rPr>
      </w:pPr>
    </w:p>
    <w:p w:rsidR="00600FD8" w:rsidRPr="000E4A50" w:rsidRDefault="00600FD8" w:rsidP="00600FD8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b/>
          <w:bCs/>
          <w:sz w:val="22"/>
          <w:szCs w:val="22"/>
          <w:lang w:val="it-IT" w:eastAsia="it-IT"/>
        </w:rPr>
        <w:t>Collegamento con sensori ANT +</w:t>
      </w:r>
    </w:p>
    <w:p w:rsidR="00600FD8" w:rsidRPr="000E4A50" w:rsidRDefault="00600FD8" w:rsidP="00600FD8">
      <w:pPr>
        <w:spacing w:line="246" w:lineRule="atLeast"/>
        <w:rPr>
          <w:rFonts w:ascii="Arial" w:hAnsi="Arial" w:cs="Arial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Se si dispone di sensori ANT +, per il riconoscimento al primo utilizzo, seguire le istruzioni come riportato di seguito:</w:t>
      </w:r>
    </w:p>
    <w:p w:rsidR="00600FD8" w:rsidRPr="000E4A50" w:rsidRDefault="00600FD8" w:rsidP="00600FD8">
      <w:pPr>
        <w:spacing w:line="246" w:lineRule="atLeast"/>
        <w:rPr>
          <w:rFonts w:ascii="Arial" w:hAnsi="Arial" w:cs="Arial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dalla schermata principale, entrare nella pagina SENSORI e premere OK</w:t>
      </w:r>
    </w:p>
    <w:p w:rsidR="00600FD8" w:rsidRPr="000E4A50" w:rsidRDefault="00600FD8" w:rsidP="00600FD8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lastRenderedPageBreak/>
        <w:t>La ricerca dei sensori potrebbe richiedere qualche tempo per essere completata.</w:t>
      </w:r>
    </w:p>
    <w:p w:rsidR="00600FD8" w:rsidRPr="000E4A50" w:rsidRDefault="00600FD8" w:rsidP="00600FD8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Nota: assicurarsi che i sensori siano attivi </w:t>
      </w:r>
    </w:p>
    <w:p w:rsidR="00600FD8" w:rsidRPr="000E4A50" w:rsidRDefault="00600FD8" w:rsidP="00600FD8">
      <w:pPr>
        <w:spacing w:line="246" w:lineRule="atLeast"/>
        <w:ind w:left="460" w:firstLine="440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1. La fascia cardio deve essere indossata intorno al petto </w:t>
      </w:r>
      <w:r w:rsidR="003A22AA">
        <w:rPr>
          <w:rFonts w:ascii="Arial" w:hAnsi="Arial" w:cs="Arial"/>
          <w:sz w:val="22"/>
          <w:szCs w:val="22"/>
          <w:lang w:val="it-IT" w:eastAsia="it-IT"/>
        </w:rPr>
        <w:t xml:space="preserve">e </w:t>
      </w:r>
      <w:r w:rsidRPr="000E4A50">
        <w:rPr>
          <w:rFonts w:ascii="Arial" w:hAnsi="Arial" w:cs="Arial"/>
          <w:sz w:val="22"/>
          <w:szCs w:val="22"/>
          <w:lang w:val="it-IT" w:eastAsia="it-IT"/>
        </w:rPr>
        <w:t>a contatto con la pelle</w:t>
      </w:r>
    </w:p>
    <w:p w:rsidR="00600FD8" w:rsidRPr="000E4A50" w:rsidRDefault="00600FD8" w:rsidP="00600FD8">
      <w:pPr>
        <w:spacing w:line="246" w:lineRule="atLeast"/>
        <w:ind w:left="900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2.  Il sensore di cadenza deve essere installato sul braccio della guarnitura, quindi ruotare la pedivella.</w:t>
      </w:r>
    </w:p>
    <w:p w:rsidR="00E55721" w:rsidRPr="000E4A50" w:rsidRDefault="00600FD8">
      <w:pPr>
        <w:ind w:leftChars="200" w:left="460" w:firstLineChars="200" w:firstLine="440"/>
        <w:rPr>
          <w:rFonts w:ascii="Arial" w:eastAsia="DengXian" w:hAnsi="Arial" w:cs="Arial"/>
          <w:kern w:val="2"/>
          <w:sz w:val="22"/>
          <w:szCs w:val="22"/>
          <w:lang w:val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3. Il sensore di velocità deve essere installato sulla parte superiore del mozzo della ruota </w:t>
      </w:r>
      <w:r w:rsidR="003A22AA">
        <w:rPr>
          <w:rFonts w:ascii="Arial" w:hAnsi="Arial" w:cs="Arial"/>
          <w:sz w:val="22"/>
          <w:szCs w:val="22"/>
          <w:lang w:val="it-IT" w:eastAsia="it-IT"/>
        </w:rPr>
        <w:t xml:space="preserve">    </w:t>
      </w:r>
      <w:r w:rsidRPr="000E4A50">
        <w:rPr>
          <w:rFonts w:ascii="Arial" w:hAnsi="Arial" w:cs="Arial"/>
          <w:sz w:val="22"/>
          <w:szCs w:val="22"/>
          <w:lang w:val="it-IT" w:eastAsia="it-IT"/>
        </w:rPr>
        <w:t>anteriore, quindi fate girare la ruota anteriore</w:t>
      </w:r>
    </w:p>
    <w:p w:rsidR="00E55721" w:rsidRPr="00600FD8" w:rsidRDefault="00E55721">
      <w:pPr>
        <w:rPr>
          <w:rFonts w:ascii="Arial" w:hAnsi="Arial" w:cs="Arial"/>
          <w:sz w:val="22"/>
          <w:szCs w:val="22"/>
          <w:lang w:val="it-IT" w:eastAsia="zh-TW"/>
        </w:rPr>
      </w:pPr>
    </w:p>
    <w:p w:rsidR="00E55721" w:rsidRDefault="00770AEF">
      <w:pPr>
        <w:ind w:left="2" w:hanging="2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04290" cy="1740535"/>
            <wp:effectExtent l="190500" t="190500" r="162560" b="16446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363" cy="1772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292225" cy="1724660"/>
            <wp:effectExtent l="190500" t="190500" r="174625" b="1803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324" cy="1754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ind w:left="2" w:hanging="2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239520" cy="1654175"/>
            <wp:effectExtent l="190500" t="190500" r="170180" b="1746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6569" cy="1677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239520" cy="1654175"/>
            <wp:effectExtent l="190500" t="190500" r="170180" b="1746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903" cy="1669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Pr="000E4A50" w:rsidRDefault="00E55721">
      <w:pPr>
        <w:ind w:left="2" w:hanging="2"/>
        <w:jc w:val="center"/>
        <w:rPr>
          <w:rFonts w:ascii="Arial" w:hAnsi="Arial" w:cs="Arial"/>
          <w:sz w:val="22"/>
          <w:szCs w:val="22"/>
        </w:rPr>
      </w:pPr>
    </w:p>
    <w:p w:rsidR="00600FD8" w:rsidRPr="000E4A50" w:rsidRDefault="00600FD8" w:rsidP="00600FD8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b/>
          <w:bCs/>
          <w:sz w:val="22"/>
          <w:szCs w:val="22"/>
          <w:lang w:val="it-IT" w:eastAsia="it-IT"/>
        </w:rPr>
        <w:t xml:space="preserve">Visualizzazione </w:t>
      </w:r>
      <w:r w:rsidR="004A4C0D">
        <w:rPr>
          <w:rFonts w:ascii="Arial" w:hAnsi="Arial" w:cs="Arial"/>
          <w:b/>
          <w:bCs/>
          <w:sz w:val="22"/>
          <w:szCs w:val="22"/>
          <w:lang w:val="it-IT" w:eastAsia="it-IT"/>
        </w:rPr>
        <w:t>de</w:t>
      </w:r>
      <w:r w:rsidRPr="000E4A50">
        <w:rPr>
          <w:rFonts w:ascii="Arial" w:hAnsi="Arial" w:cs="Arial"/>
          <w:b/>
          <w:bCs/>
          <w:sz w:val="22"/>
          <w:szCs w:val="22"/>
          <w:lang w:val="it-IT" w:eastAsia="it-IT"/>
        </w:rPr>
        <w:t>llo schermo</w:t>
      </w:r>
    </w:p>
    <w:p w:rsidR="00600FD8" w:rsidRPr="000E4A50" w:rsidRDefault="00600FD8" w:rsidP="00600FD8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 </w:t>
      </w:r>
    </w:p>
    <w:p w:rsidR="00600FD8" w:rsidRPr="000E4A50" w:rsidRDefault="00600FD8" w:rsidP="00600FD8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b/>
          <w:bCs/>
          <w:sz w:val="22"/>
          <w:szCs w:val="22"/>
          <w:lang w:val="it-IT" w:eastAsia="it-IT"/>
        </w:rPr>
        <w:t>Icone dell'indicatore</w:t>
      </w:r>
    </w:p>
    <w:p w:rsidR="00600FD8" w:rsidRPr="000E4A50" w:rsidRDefault="00600FD8" w:rsidP="000E4A50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Quando un sensore è collegato, apparirà l’icona nella schermata superiore come di seguito:</w:t>
      </w:r>
    </w:p>
    <w:p w:rsidR="00600FD8" w:rsidRPr="00600FD8" w:rsidRDefault="00600FD8" w:rsidP="00600FD8">
      <w:pPr>
        <w:ind w:left="2" w:hanging="2"/>
        <w:jc w:val="left"/>
        <w:rPr>
          <w:rFonts w:ascii="Arial" w:hAnsi="Arial" w:cs="Arial"/>
          <w:sz w:val="22"/>
          <w:szCs w:val="22"/>
          <w:lang w:val="it-IT"/>
        </w:rPr>
      </w:pPr>
    </w:p>
    <w:p w:rsidR="00E55721" w:rsidRPr="00FC6453" w:rsidRDefault="00770AEF">
      <w:pPr>
        <w:jc w:val="left"/>
        <w:rPr>
          <w:rFonts w:ascii="Arial" w:eastAsia="SimSun" w:hAnsi="Arial" w:cs="Arial"/>
          <w:color w:val="auto"/>
          <w:sz w:val="22"/>
          <w:szCs w:val="22"/>
          <w:lang w:val="it-IT"/>
        </w:rPr>
      </w:pPr>
      <w:r w:rsidRPr="00600FD8">
        <w:rPr>
          <w:rFonts w:ascii="Arial" w:hAnsi="Arial" w:cs="Arial"/>
          <w:sz w:val="22"/>
          <w:szCs w:val="22"/>
          <w:lang w:val="it-IT"/>
        </w:rPr>
        <w:t xml:space="preserve"> </w:t>
      </w:r>
    </w:p>
    <w:p w:rsidR="00E55721" w:rsidRDefault="00600FD8">
      <w:pPr>
        <w:rPr>
          <w:rFonts w:ascii="Arial" w:hAnsi="Arial" w:cs="Arial"/>
          <w:sz w:val="22"/>
          <w:szCs w:val="22"/>
        </w:rPr>
      </w:pPr>
      <w:r>
        <w:rPr>
          <w:rFonts w:hAnsi="Microsoft YaHei" w:hint="eastAsia"/>
          <w:noProof/>
          <w:szCs w:val="23"/>
          <w:lang w:eastAsia="it-IT"/>
        </w:rPr>
        <w:lastRenderedPageBreak/>
        <w:drawing>
          <wp:inline distT="0" distB="0" distL="0" distR="0" wp14:anchorId="6BC9CE1B" wp14:editId="37F4CD42">
            <wp:extent cx="5610225" cy="2010946"/>
            <wp:effectExtent l="0" t="0" r="0" b="889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enza nome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" t="3956" b="4206"/>
                    <a:stretch/>
                  </pic:blipFill>
                  <pic:spPr bwMode="auto">
                    <a:xfrm>
                      <a:off x="0" y="0"/>
                      <a:ext cx="5683196" cy="2037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4F6" w:rsidRDefault="00A674F6" w:rsidP="00BE6F17">
      <w:pPr>
        <w:spacing w:line="246" w:lineRule="atLeast"/>
        <w:rPr>
          <w:rFonts w:ascii="Arial" w:hAnsi="Arial" w:cs="Arial"/>
          <w:b/>
          <w:sz w:val="22"/>
          <w:szCs w:val="22"/>
          <w:lang w:val="it-IT" w:eastAsia="it-IT"/>
        </w:rPr>
      </w:pPr>
      <w:bookmarkStart w:id="13" w:name="_Toc504402820"/>
      <w:bookmarkStart w:id="14" w:name="OLE_LINK45"/>
      <w:bookmarkStart w:id="15" w:name="OLE_LINK106"/>
      <w:bookmarkStart w:id="16" w:name="_Hlk516735581"/>
    </w:p>
    <w:p w:rsidR="000E4A50" w:rsidRPr="00A674F6" w:rsidRDefault="00A674F6" w:rsidP="00BE6F17">
      <w:pPr>
        <w:spacing w:line="246" w:lineRule="atLeast"/>
        <w:rPr>
          <w:rFonts w:ascii="Arial" w:hAnsi="Arial" w:cs="Arial"/>
          <w:b/>
          <w:sz w:val="22"/>
          <w:szCs w:val="22"/>
          <w:lang w:val="it-IT" w:eastAsia="it-IT"/>
        </w:rPr>
      </w:pPr>
      <w:r>
        <w:rPr>
          <w:rFonts w:ascii="Arial" w:hAnsi="Arial" w:cs="Arial"/>
          <w:b/>
          <w:sz w:val="22"/>
          <w:szCs w:val="22"/>
          <w:lang w:val="it-IT" w:eastAsia="it-IT"/>
        </w:rPr>
        <w:t>Impostazione della bicicletta</w:t>
      </w:r>
    </w:p>
    <w:p w:rsidR="00BE6F17" w:rsidRPr="000E4A50" w:rsidRDefault="00BE6F17" w:rsidP="00BE6F17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È necessario impostare la circonferenza della ruota se si utilizza il sensore di velocità ANT +.</w:t>
      </w:r>
    </w:p>
    <w:p w:rsidR="00BE6F17" w:rsidRPr="000E4A50" w:rsidRDefault="00BE6F17" w:rsidP="00BE6F17">
      <w:pPr>
        <w:spacing w:line="246" w:lineRule="atLeast"/>
        <w:rPr>
          <w:rFonts w:ascii="Arial" w:hAnsi="Arial" w:cs="Arial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Entrare nel menu BICI, scegliere la bicicletta che vogliamo impostare 1,2… impostare la circonferenza</w:t>
      </w:r>
      <w:r w:rsidR="003A22AA">
        <w:rPr>
          <w:rFonts w:ascii="Arial" w:hAnsi="Arial" w:cs="Arial"/>
          <w:sz w:val="22"/>
          <w:szCs w:val="22"/>
          <w:lang w:val="it-IT" w:eastAsia="it-IT"/>
        </w:rPr>
        <w:t xml:space="preserve"> della ruota</w:t>
      </w:r>
      <w:r w:rsidRPr="000E4A50">
        <w:rPr>
          <w:rFonts w:ascii="Arial" w:hAnsi="Arial" w:cs="Arial"/>
          <w:sz w:val="22"/>
          <w:szCs w:val="22"/>
          <w:lang w:val="it-IT" w:eastAsia="it-IT"/>
        </w:rPr>
        <w:t>, salvare e uscire.</w:t>
      </w:r>
    </w:p>
    <w:p w:rsidR="00BE6F17" w:rsidRPr="00BE6F17" w:rsidRDefault="00BE6F17" w:rsidP="00BE6F17">
      <w:pPr>
        <w:spacing w:line="246" w:lineRule="atLeast"/>
        <w:rPr>
          <w:rFonts w:ascii="Arial" w:hAnsi="Arial" w:cs="Arial"/>
          <w:lang w:val="it-IT" w:eastAsia="it-IT"/>
        </w:rPr>
      </w:pPr>
    </w:p>
    <w:bookmarkEnd w:id="13"/>
    <w:bookmarkEnd w:id="14"/>
    <w:bookmarkEnd w:id="15"/>
    <w:bookmarkEnd w:id="16"/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05947" cy="1743075"/>
            <wp:effectExtent l="190500" t="190500" r="199390" b="1809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423" cy="1766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291673" cy="1724025"/>
            <wp:effectExtent l="190500" t="190500" r="194310" b="1809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448" cy="1761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 w:rsidP="00754F41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27354" cy="1771650"/>
            <wp:effectExtent l="190500" t="190500" r="196850" b="19050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0766" cy="1802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23975" cy="1767137"/>
            <wp:effectExtent l="190500" t="190500" r="180975" b="19558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295" cy="1807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Pr="00754F41" w:rsidRDefault="00754F41" w:rsidP="00754F41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lastRenderedPageBreak/>
        <w:t>Dimensione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ruota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b/>
          <w:sz w:val="22"/>
          <w:szCs w:val="22"/>
        </w:rPr>
        <w:t>circonferenza</w:t>
      </w:r>
      <w:proofErr w:type="spellEnd"/>
      <w:r>
        <w:rPr>
          <w:rFonts w:ascii="Arial" w:hAnsi="Arial" w:cs="Arial"/>
          <w:b/>
          <w:sz w:val="22"/>
          <w:szCs w:val="22"/>
        </w:rPr>
        <w:t>:</w:t>
      </w:r>
    </w:p>
    <w:tbl>
      <w:tblPr>
        <w:tblStyle w:val="110"/>
        <w:tblW w:w="7911" w:type="dxa"/>
        <w:jc w:val="center"/>
        <w:tblLayout w:type="fixed"/>
        <w:tblLook w:val="04A0" w:firstRow="1" w:lastRow="0" w:firstColumn="1" w:lastColumn="0" w:noHBand="0" w:noVBand="1"/>
      </w:tblPr>
      <w:tblGrid>
        <w:gridCol w:w="2194"/>
        <w:gridCol w:w="1906"/>
        <w:gridCol w:w="1905"/>
        <w:gridCol w:w="1906"/>
      </w:tblGrid>
      <w:tr w:rsidR="00E55721" w:rsidTr="000E4A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vAlign w:val="center"/>
          </w:tcPr>
          <w:p w:rsidR="00E55721" w:rsidRDefault="003A22AA">
            <w:pPr>
              <w:widowControl w:val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bookmarkStart w:id="17" w:name="OLE_LINK132"/>
            <w:proofErr w:type="spellStart"/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Dimensione</w:t>
            </w:r>
            <w:proofErr w:type="spellEnd"/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ruota</w:t>
            </w:r>
            <w:proofErr w:type="spellEnd"/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L (mm)</w:t>
            </w:r>
          </w:p>
        </w:tc>
        <w:tc>
          <w:tcPr>
            <w:tcW w:w="1905" w:type="dxa"/>
            <w:vAlign w:val="center"/>
          </w:tcPr>
          <w:p w:rsidR="003A22AA" w:rsidRPr="003A22AA" w:rsidRDefault="003A22AA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b w:val="0"/>
                <w:bCs w:val="0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Dimensione</w:t>
            </w:r>
            <w:proofErr w:type="spellEnd"/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ruota</w:t>
            </w:r>
            <w:proofErr w:type="spellEnd"/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L (mm)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12 × 1.75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935</w:t>
            </w:r>
          </w:p>
        </w:tc>
        <w:tc>
          <w:tcPr>
            <w:tcW w:w="1905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 xml:space="preserve">26 × 1.75 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2023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 xml:space="preserve">14 × 1.5 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1020</w:t>
            </w:r>
          </w:p>
        </w:tc>
        <w:tc>
          <w:tcPr>
            <w:tcW w:w="1905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26 × 1.95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2050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14 × 1.75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1055</w:t>
            </w:r>
          </w:p>
        </w:tc>
        <w:tc>
          <w:tcPr>
            <w:tcW w:w="1905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26 × 2.00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2055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16 × 1.5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1185</w:t>
            </w:r>
          </w:p>
        </w:tc>
        <w:tc>
          <w:tcPr>
            <w:tcW w:w="1905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 xml:space="preserve">26 × 2.10 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2068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 xml:space="preserve">16 × 1.75 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1195</w:t>
            </w:r>
          </w:p>
        </w:tc>
        <w:tc>
          <w:tcPr>
            <w:tcW w:w="1905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 xml:space="preserve">26 × 2.125 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2070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18 × 1.5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1340</w:t>
            </w:r>
          </w:p>
        </w:tc>
        <w:tc>
          <w:tcPr>
            <w:tcW w:w="1905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26 × 2.35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2083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18 × 1.75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1350</w:t>
            </w:r>
          </w:p>
        </w:tc>
        <w:tc>
          <w:tcPr>
            <w:tcW w:w="1905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 xml:space="preserve">26 × 3.00 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2170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20 × 1.75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1515</w:t>
            </w:r>
          </w:p>
        </w:tc>
        <w:tc>
          <w:tcPr>
            <w:tcW w:w="1905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 xml:space="preserve">27 × 1 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2145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 xml:space="preserve">20 × 1-3/8 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1615</w:t>
            </w:r>
          </w:p>
        </w:tc>
        <w:tc>
          <w:tcPr>
            <w:tcW w:w="1905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 xml:space="preserve">27 × 1-1/8 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2155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 xml:space="preserve">22 × 1-3/8 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1770</w:t>
            </w:r>
          </w:p>
        </w:tc>
        <w:tc>
          <w:tcPr>
            <w:tcW w:w="1905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 xml:space="preserve">27 × 1-1/4 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2161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 xml:space="preserve">22 × 1-1/2 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1785</w:t>
            </w:r>
          </w:p>
        </w:tc>
        <w:tc>
          <w:tcPr>
            <w:tcW w:w="1905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27 × 1-3/8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2169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24 × 1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1753</w:t>
            </w:r>
          </w:p>
        </w:tc>
        <w:tc>
          <w:tcPr>
            <w:tcW w:w="1905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 xml:space="preserve">650 × 35A 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2090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 xml:space="preserve">24×3/4 </w:t>
            </w:r>
            <w:proofErr w:type="spellStart"/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Tub</w:t>
            </w:r>
            <w:r w:rsidR="003A22AA"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olare</w:t>
            </w:r>
            <w:proofErr w:type="spellEnd"/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1785</w:t>
            </w:r>
          </w:p>
        </w:tc>
        <w:tc>
          <w:tcPr>
            <w:tcW w:w="1905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 xml:space="preserve">650 × 38A 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2125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 xml:space="preserve">24 × 1-1/8 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1795</w:t>
            </w:r>
          </w:p>
        </w:tc>
        <w:tc>
          <w:tcPr>
            <w:tcW w:w="1905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 xml:space="preserve">650 × 38B 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2105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 xml:space="preserve">24 × 1-1/4 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1905</w:t>
            </w:r>
          </w:p>
        </w:tc>
        <w:tc>
          <w:tcPr>
            <w:tcW w:w="1905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700 × 18C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2070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 xml:space="preserve">24 × 1.75 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1890</w:t>
            </w:r>
          </w:p>
        </w:tc>
        <w:tc>
          <w:tcPr>
            <w:tcW w:w="1905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 xml:space="preserve">700 × 19C 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2080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 xml:space="preserve">24 × 2.00 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1925</w:t>
            </w:r>
          </w:p>
        </w:tc>
        <w:tc>
          <w:tcPr>
            <w:tcW w:w="1905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700 × 20C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2086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 xml:space="preserve">24 × 2.125 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1965</w:t>
            </w:r>
          </w:p>
        </w:tc>
        <w:tc>
          <w:tcPr>
            <w:tcW w:w="1905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700 × 23C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2096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26 × 7/8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1920</w:t>
            </w:r>
          </w:p>
        </w:tc>
        <w:tc>
          <w:tcPr>
            <w:tcW w:w="1905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700 × 25C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2105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26 × 1(59)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1913</w:t>
            </w:r>
          </w:p>
        </w:tc>
        <w:tc>
          <w:tcPr>
            <w:tcW w:w="1905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700 × 28C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2136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26 × 1(65)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1952</w:t>
            </w:r>
          </w:p>
        </w:tc>
        <w:tc>
          <w:tcPr>
            <w:tcW w:w="1905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700 × 30C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2170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26 × 1.25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1953</w:t>
            </w:r>
          </w:p>
        </w:tc>
        <w:tc>
          <w:tcPr>
            <w:tcW w:w="1905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 xml:space="preserve">700 × 32C 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2155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26 × 1-1/8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1970</w:t>
            </w:r>
          </w:p>
        </w:tc>
        <w:tc>
          <w:tcPr>
            <w:tcW w:w="1905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 xml:space="preserve">700C Tubular 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2130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26 × 1-3/8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2068</w:t>
            </w:r>
          </w:p>
        </w:tc>
        <w:tc>
          <w:tcPr>
            <w:tcW w:w="1905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700 × 35C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2168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26 × 1-1/2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2100</w:t>
            </w:r>
          </w:p>
        </w:tc>
        <w:tc>
          <w:tcPr>
            <w:tcW w:w="1905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700 × 38C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2180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26 × 1.40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2005</w:t>
            </w:r>
          </w:p>
        </w:tc>
        <w:tc>
          <w:tcPr>
            <w:tcW w:w="1905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700 × 40C</w:t>
            </w:r>
          </w:p>
        </w:tc>
        <w:tc>
          <w:tcPr>
            <w:tcW w:w="1906" w:type="dxa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2200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lastRenderedPageBreak/>
              <w:t>26 × 1.50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2010</w:t>
            </w:r>
          </w:p>
        </w:tc>
        <w:tc>
          <w:tcPr>
            <w:tcW w:w="1905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 w:hint="eastAsia"/>
                <w:color w:val="auto"/>
                <w:sz w:val="22"/>
                <w:szCs w:val="22"/>
              </w:rPr>
              <w:t>2</w:t>
            </w: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7.5×1.5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 w:hint="eastAsia"/>
                <w:color w:val="auto"/>
                <w:sz w:val="22"/>
                <w:szCs w:val="22"/>
              </w:rPr>
              <w:t>2</w:t>
            </w: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074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 w:hint="eastAsia"/>
                <w:b w:val="0"/>
                <w:color w:val="auto"/>
                <w:sz w:val="22"/>
                <w:szCs w:val="22"/>
              </w:rPr>
              <w:t>2</w:t>
            </w: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7.5×1.75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 w:hint="eastAsia"/>
                <w:color w:val="auto"/>
                <w:sz w:val="22"/>
                <w:szCs w:val="22"/>
              </w:rPr>
              <w:t>2</w:t>
            </w: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114</w:t>
            </w:r>
          </w:p>
        </w:tc>
        <w:tc>
          <w:tcPr>
            <w:tcW w:w="1905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 w:hint="eastAsia"/>
                <w:color w:val="auto"/>
                <w:sz w:val="22"/>
                <w:szCs w:val="22"/>
              </w:rPr>
              <w:t>2</w:t>
            </w: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7.5×1.95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 w:hint="eastAsia"/>
                <w:color w:val="auto"/>
                <w:sz w:val="22"/>
                <w:szCs w:val="22"/>
              </w:rPr>
              <w:t>2</w:t>
            </w: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146</w:t>
            </w:r>
          </w:p>
        </w:tc>
      </w:tr>
      <w:tr w:rsidR="00E55721" w:rsidTr="000E4A50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 w:hint="eastAsia"/>
                <w:b w:val="0"/>
                <w:color w:val="auto"/>
                <w:sz w:val="22"/>
                <w:szCs w:val="22"/>
              </w:rPr>
              <w:t>2</w:t>
            </w:r>
            <w:r>
              <w:rPr>
                <w:rFonts w:ascii="Arial" w:eastAsia="DengXian" w:hAnsi="Arial" w:cs="Arial"/>
                <w:b w:val="0"/>
                <w:color w:val="auto"/>
                <w:sz w:val="22"/>
                <w:szCs w:val="22"/>
              </w:rPr>
              <w:t>7.5×2.125</w:t>
            </w: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770AEF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DengXian" w:hAnsi="Arial" w:cs="Arial" w:hint="eastAsia"/>
                <w:color w:val="auto"/>
                <w:sz w:val="22"/>
                <w:szCs w:val="22"/>
              </w:rPr>
              <w:t>2</w:t>
            </w:r>
            <w:r>
              <w:rPr>
                <w:rFonts w:ascii="Arial" w:eastAsia="DengXian" w:hAnsi="Arial" w:cs="Arial"/>
                <w:color w:val="auto"/>
                <w:sz w:val="22"/>
                <w:szCs w:val="22"/>
              </w:rPr>
              <w:t>174</w:t>
            </w:r>
          </w:p>
        </w:tc>
        <w:tc>
          <w:tcPr>
            <w:tcW w:w="1905" w:type="dxa"/>
            <w:shd w:val="clear" w:color="auto" w:fill="F2F2F2"/>
            <w:vAlign w:val="center"/>
          </w:tcPr>
          <w:p w:rsidR="00E55721" w:rsidRDefault="00E5572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906" w:type="dxa"/>
            <w:shd w:val="clear" w:color="auto" w:fill="F2F2F2"/>
            <w:vAlign w:val="center"/>
          </w:tcPr>
          <w:p w:rsidR="00E55721" w:rsidRDefault="00E5572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auto"/>
                <w:sz w:val="22"/>
                <w:szCs w:val="22"/>
              </w:rPr>
            </w:pPr>
          </w:p>
        </w:tc>
      </w:tr>
      <w:bookmarkEnd w:id="17"/>
    </w:tbl>
    <w:p w:rsidR="00E55721" w:rsidRDefault="00E55721">
      <w:pPr>
        <w:pStyle w:val="20"/>
        <w:ind w:left="0"/>
        <w:rPr>
          <w:rFonts w:ascii="Arial" w:eastAsia="DengXian" w:hAnsi="Arial" w:cs="Arial"/>
          <w:b/>
          <w:kern w:val="2"/>
          <w:sz w:val="22"/>
          <w:szCs w:val="22"/>
        </w:rPr>
      </w:pPr>
    </w:p>
    <w:p w:rsidR="00E55721" w:rsidRDefault="00E55721">
      <w:pPr>
        <w:pStyle w:val="20"/>
        <w:ind w:left="0"/>
        <w:rPr>
          <w:rFonts w:ascii="Arial" w:eastAsia="DengXian" w:hAnsi="Arial" w:cs="Arial"/>
          <w:b/>
          <w:kern w:val="2"/>
          <w:sz w:val="22"/>
          <w:szCs w:val="22"/>
        </w:rPr>
      </w:pPr>
    </w:p>
    <w:p w:rsidR="00754F41" w:rsidRPr="000E4A50" w:rsidRDefault="00754F41" w:rsidP="00754F41">
      <w:pPr>
        <w:spacing w:before="100" w:beforeAutospacing="1" w:after="100" w:afterAutospacing="1" w:line="240" w:lineRule="auto"/>
        <w:rPr>
          <w:rFonts w:ascii="Times New Roman" w:eastAsia="Times New Roman"/>
          <w:color w:val="000000"/>
          <w:sz w:val="22"/>
          <w:szCs w:val="22"/>
          <w:lang w:val="it-IT" w:eastAsia="it-IT"/>
        </w:rPr>
      </w:pPr>
      <w:bookmarkStart w:id="18" w:name="OLE_LINK109"/>
      <w:r w:rsidRPr="000E4A50">
        <w:rPr>
          <w:rFonts w:ascii="Arial" w:eastAsia="Times New Roman" w:hAnsi="Arial" w:cs="Arial"/>
          <w:b/>
          <w:bCs/>
          <w:color w:val="000000"/>
          <w:sz w:val="22"/>
          <w:szCs w:val="22"/>
          <w:lang w:val="it-IT" w:eastAsia="it-IT"/>
        </w:rPr>
        <w:t>Acquisizione del segnale satellitare</w:t>
      </w:r>
    </w:p>
    <w:p w:rsidR="00754F41" w:rsidRPr="000E4A50" w:rsidRDefault="00754F41" w:rsidP="000E4A50">
      <w:pPr>
        <w:spacing w:before="100" w:beforeAutospacing="1" w:after="100" w:afterAutospacing="1" w:line="240" w:lineRule="auto"/>
        <w:rPr>
          <w:rFonts w:ascii="Times New Roman" w:eastAsia="Times New Roman"/>
          <w:color w:val="000000"/>
          <w:sz w:val="22"/>
          <w:szCs w:val="22"/>
          <w:lang w:val="it-IT" w:eastAsia="it-IT"/>
        </w:rPr>
      </w:pPr>
      <w:r w:rsidRPr="000E4A50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Il GPS02 cercherà i segnali </w:t>
      </w:r>
      <w:bookmarkStart w:id="19" w:name="OLE_LINK5"/>
      <w:r w:rsidRPr="000E4A50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satellitari</w:t>
      </w:r>
      <w:bookmarkEnd w:id="19"/>
      <w:r w:rsidRPr="000E4A50">
        <w:rPr>
          <w:rFonts w:ascii="Arial" w:eastAsia="Times New Roman" w:hAnsi="Arial" w:cs="Arial"/>
          <w:color w:val="000000"/>
          <w:sz w:val="22"/>
          <w:szCs w:val="22"/>
          <w:lang w:val="it-IT" w:eastAsia="it-IT"/>
        </w:rPr>
        <w:t> automaticamente all'accensione.</w:t>
      </w:r>
    </w:p>
    <w:p w:rsidR="00754F41" w:rsidRPr="000E4A50" w:rsidRDefault="00754F41" w:rsidP="000E4A50">
      <w:pPr>
        <w:spacing w:line="400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Assicurarsi che il GPS02 sia all'aperto e assicurarsi che abbia una chiara visione del cielo.</w:t>
      </w:r>
    </w:p>
    <w:p w:rsidR="00754F41" w:rsidRPr="000E4A50" w:rsidRDefault="00754F41" w:rsidP="000E4A50">
      <w:pPr>
        <w:spacing w:line="400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Potrebbe richiedere dai 5 ai 120 secondi per acquisire i segnali satellitari.</w:t>
      </w:r>
    </w:p>
    <w:p w:rsidR="00754F41" w:rsidRPr="000E4A50" w:rsidRDefault="00754F41" w:rsidP="000E4A50">
      <w:pPr>
        <w:spacing w:line="400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Rimanere all’aperto durante l'acquisizione del segnale satellitare.</w:t>
      </w:r>
    </w:p>
    <w:p w:rsidR="00754F41" w:rsidRPr="000E4A50" w:rsidRDefault="00754F41" w:rsidP="000E4A50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L'ora e la data saranno calibrati automaticamente dopo il collegamento al satellite.</w:t>
      </w:r>
    </w:p>
    <w:p w:rsidR="00754F41" w:rsidRDefault="00754F41" w:rsidP="00754F41">
      <w:pPr>
        <w:spacing w:line="246" w:lineRule="atLeast"/>
        <w:ind w:firstLine="440"/>
        <w:rPr>
          <w:rFonts w:ascii="Arial" w:hAnsi="Arial" w:cs="Arial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 </w:t>
      </w:r>
    </w:p>
    <w:p w:rsidR="00AB0A40" w:rsidRPr="000E4A50" w:rsidRDefault="00AB0A40" w:rsidP="00754F41">
      <w:pPr>
        <w:spacing w:line="246" w:lineRule="atLeast"/>
        <w:ind w:firstLine="440"/>
        <w:rPr>
          <w:rFonts w:hAnsi="Microsoft YaHei"/>
          <w:sz w:val="22"/>
          <w:szCs w:val="22"/>
          <w:lang w:val="it-IT" w:eastAsia="it-IT"/>
        </w:rPr>
      </w:pPr>
    </w:p>
    <w:p w:rsidR="00E55721" w:rsidRPr="00AB0A40" w:rsidRDefault="00754F41" w:rsidP="00AB0A40">
      <w:pPr>
        <w:spacing w:line="246" w:lineRule="atLeast"/>
        <w:jc w:val="center"/>
        <w:rPr>
          <w:rFonts w:hAnsi="Microsoft YaHei"/>
          <w:b/>
          <w:sz w:val="22"/>
          <w:szCs w:val="22"/>
          <w:lang w:eastAsia="it-IT"/>
        </w:rPr>
      </w:pPr>
      <w:proofErr w:type="spellStart"/>
      <w:r w:rsidRPr="00AB0A40">
        <w:rPr>
          <w:rFonts w:ascii="Arial" w:hAnsi="Arial" w:cs="Arial"/>
          <w:b/>
          <w:sz w:val="22"/>
          <w:szCs w:val="22"/>
          <w:lang w:eastAsia="it-IT"/>
        </w:rPr>
        <w:t>Icone</w:t>
      </w:r>
      <w:proofErr w:type="spellEnd"/>
      <w:r w:rsidRPr="00AB0A40">
        <w:rPr>
          <w:rFonts w:ascii="Arial" w:hAnsi="Arial" w:cs="Arial"/>
          <w:b/>
          <w:sz w:val="22"/>
          <w:szCs w:val="22"/>
          <w:lang w:eastAsia="it-IT"/>
        </w:rPr>
        <w:t xml:space="preserve"> </w:t>
      </w:r>
      <w:proofErr w:type="spellStart"/>
      <w:r w:rsidRPr="00AB0A40">
        <w:rPr>
          <w:rFonts w:ascii="Arial" w:hAnsi="Arial" w:cs="Arial"/>
          <w:b/>
          <w:sz w:val="22"/>
          <w:szCs w:val="22"/>
          <w:lang w:eastAsia="it-IT"/>
        </w:rPr>
        <w:t>dei</w:t>
      </w:r>
      <w:proofErr w:type="spellEnd"/>
      <w:r w:rsidRPr="00AB0A40">
        <w:rPr>
          <w:rFonts w:ascii="Arial" w:hAnsi="Arial" w:cs="Arial"/>
          <w:b/>
          <w:sz w:val="22"/>
          <w:szCs w:val="22"/>
          <w:lang w:eastAsia="it-IT"/>
        </w:rPr>
        <w:t xml:space="preserve"> </w:t>
      </w:r>
      <w:proofErr w:type="spellStart"/>
      <w:r w:rsidRPr="00AB0A40">
        <w:rPr>
          <w:rFonts w:ascii="Arial" w:hAnsi="Arial" w:cs="Arial"/>
          <w:b/>
          <w:sz w:val="22"/>
          <w:szCs w:val="22"/>
          <w:lang w:eastAsia="it-IT"/>
        </w:rPr>
        <w:t>segnali</w:t>
      </w:r>
      <w:proofErr w:type="spellEnd"/>
      <w:r w:rsidRPr="00AB0A40">
        <w:rPr>
          <w:rFonts w:ascii="Arial" w:hAnsi="Arial" w:cs="Arial"/>
          <w:b/>
          <w:sz w:val="22"/>
          <w:szCs w:val="22"/>
          <w:lang w:eastAsia="it-IT"/>
        </w:rPr>
        <w:t xml:space="preserve"> </w:t>
      </w:r>
      <w:proofErr w:type="spellStart"/>
      <w:r w:rsidRPr="00AB0A40">
        <w:rPr>
          <w:rFonts w:ascii="Arial" w:hAnsi="Arial" w:cs="Arial"/>
          <w:b/>
          <w:sz w:val="22"/>
          <w:szCs w:val="22"/>
          <w:lang w:eastAsia="it-IT"/>
        </w:rPr>
        <w:t>satellitari</w:t>
      </w:r>
      <w:proofErr w:type="spellEnd"/>
      <w:r w:rsidRPr="00AB0A40">
        <w:rPr>
          <w:rFonts w:ascii="Arial" w:hAnsi="Arial" w:cs="Arial"/>
          <w:b/>
          <w:sz w:val="22"/>
          <w:szCs w:val="22"/>
          <w:lang w:eastAsia="it-IT"/>
        </w:rPr>
        <w:t>:</w:t>
      </w:r>
    </w:p>
    <w:tbl>
      <w:tblPr>
        <w:tblStyle w:val="Grigliatabella"/>
        <w:tblW w:w="3970" w:type="dxa"/>
        <w:tblInd w:w="2943" w:type="dxa"/>
        <w:tblLayout w:type="fixed"/>
        <w:tblLook w:val="04A0" w:firstRow="1" w:lastRow="0" w:firstColumn="1" w:lastColumn="0" w:noHBand="0" w:noVBand="1"/>
      </w:tblPr>
      <w:tblGrid>
        <w:gridCol w:w="1112"/>
        <w:gridCol w:w="2858"/>
      </w:tblGrid>
      <w:tr w:rsidR="00E55721">
        <w:trPr>
          <w:trHeight w:val="707"/>
        </w:trPr>
        <w:tc>
          <w:tcPr>
            <w:tcW w:w="1112" w:type="dxa"/>
            <w:vAlign w:val="center"/>
          </w:tcPr>
          <w:p w:rsidR="00E55721" w:rsidRDefault="00770AE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54635" cy="254635"/>
                  <wp:effectExtent l="19050" t="0" r="0" b="0"/>
                  <wp:docPr id="10" name="图片 6" descr="D:\iGS60\src\gui\image\ic\ics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D:\iGS60\src\gui\image\ic\ics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  <w:vAlign w:val="center"/>
          </w:tcPr>
          <w:p w:rsidR="00E55721" w:rsidRDefault="00754F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DengXian" w:hAnsi="Arial" w:cs="Arial"/>
                <w:kern w:val="2"/>
                <w:sz w:val="22"/>
                <w:szCs w:val="22"/>
              </w:rPr>
              <w:t>Segnale</w:t>
            </w:r>
            <w:proofErr w:type="spellEnd"/>
            <w:r>
              <w:rPr>
                <w:rFonts w:ascii="Arial" w:eastAsia="DengXian" w:hAnsi="Arial" w:cs="Arial"/>
                <w:kern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DengXian" w:hAnsi="Arial" w:cs="Arial"/>
                <w:kern w:val="2"/>
                <w:sz w:val="22"/>
                <w:szCs w:val="22"/>
              </w:rPr>
              <w:t>satellitare</w:t>
            </w:r>
            <w:proofErr w:type="spellEnd"/>
            <w:r>
              <w:rPr>
                <w:rFonts w:ascii="Arial" w:eastAsia="DengXian" w:hAnsi="Arial" w:cs="Arial"/>
                <w:kern w:val="2"/>
                <w:sz w:val="22"/>
                <w:szCs w:val="22"/>
              </w:rPr>
              <w:t xml:space="preserve"> forte</w:t>
            </w:r>
          </w:p>
        </w:tc>
      </w:tr>
      <w:tr w:rsidR="00E55721">
        <w:trPr>
          <w:trHeight w:val="688"/>
        </w:trPr>
        <w:tc>
          <w:tcPr>
            <w:tcW w:w="1112" w:type="dxa"/>
            <w:vAlign w:val="center"/>
          </w:tcPr>
          <w:p w:rsidR="00E55721" w:rsidRDefault="00770AE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54635" cy="254635"/>
                  <wp:effectExtent l="19050" t="0" r="0" b="0"/>
                  <wp:docPr id="11" name="图片 7" descr="D:\iGS60\src\gui\image\ic\ics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 descr="D:\iGS60\src\gui\image\ic\ics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  <w:vAlign w:val="center"/>
          </w:tcPr>
          <w:p w:rsidR="00E55721" w:rsidRDefault="00754F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DengXian" w:hAnsi="Arial" w:cs="Arial"/>
                <w:kern w:val="2"/>
                <w:sz w:val="22"/>
                <w:szCs w:val="22"/>
              </w:rPr>
              <w:t>Segnale</w:t>
            </w:r>
            <w:proofErr w:type="spellEnd"/>
            <w:r>
              <w:rPr>
                <w:rFonts w:ascii="Arial" w:eastAsia="DengXian" w:hAnsi="Arial" w:cs="Arial"/>
                <w:kern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DengXian" w:hAnsi="Arial" w:cs="Arial"/>
                <w:kern w:val="2"/>
                <w:sz w:val="22"/>
                <w:szCs w:val="22"/>
              </w:rPr>
              <w:t>satellitare</w:t>
            </w:r>
            <w:proofErr w:type="spellEnd"/>
            <w:r>
              <w:rPr>
                <w:rFonts w:ascii="Arial" w:eastAsia="DengXian" w:hAnsi="Arial" w:cs="Arial"/>
                <w:kern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DengXian" w:hAnsi="Arial" w:cs="Arial"/>
                <w:kern w:val="2"/>
                <w:sz w:val="22"/>
                <w:szCs w:val="22"/>
              </w:rPr>
              <w:t>normale</w:t>
            </w:r>
            <w:proofErr w:type="spellEnd"/>
          </w:p>
        </w:tc>
      </w:tr>
      <w:tr w:rsidR="00E55721" w:rsidRPr="00300B87">
        <w:trPr>
          <w:trHeight w:val="707"/>
        </w:trPr>
        <w:tc>
          <w:tcPr>
            <w:tcW w:w="1112" w:type="dxa"/>
            <w:vAlign w:val="center"/>
          </w:tcPr>
          <w:p w:rsidR="00E55721" w:rsidRDefault="00770AE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54635" cy="254635"/>
                  <wp:effectExtent l="19050" t="0" r="0" b="0"/>
                  <wp:docPr id="12" name="图片 8" descr="D:\iGS60\src\gui\image\ic\ics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 descr="D:\iGS60\src\gui\image\ic\ics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  <w:vAlign w:val="center"/>
          </w:tcPr>
          <w:p w:rsidR="00754F41" w:rsidRPr="00754F41" w:rsidRDefault="00754F41" w:rsidP="00754F41">
            <w:pPr>
              <w:jc w:val="center"/>
              <w:rPr>
                <w:rFonts w:ascii="Arial" w:eastAsia="DengXian" w:hAnsi="Arial" w:cs="Arial"/>
                <w:kern w:val="2"/>
                <w:sz w:val="22"/>
                <w:szCs w:val="22"/>
                <w:lang w:val="it-IT"/>
              </w:rPr>
            </w:pPr>
            <w:r w:rsidRPr="00754F41">
              <w:rPr>
                <w:rFonts w:ascii="Arial" w:eastAsia="DengXian" w:hAnsi="Arial" w:cs="Arial"/>
                <w:kern w:val="2"/>
                <w:sz w:val="22"/>
                <w:szCs w:val="22"/>
                <w:lang w:val="it-IT"/>
              </w:rPr>
              <w:t>Nessun segnale satellitare (posizione n</w:t>
            </w:r>
            <w:r>
              <w:rPr>
                <w:rFonts w:ascii="Arial" w:eastAsia="DengXian" w:hAnsi="Arial" w:cs="Arial"/>
                <w:kern w:val="2"/>
                <w:sz w:val="22"/>
                <w:szCs w:val="22"/>
                <w:lang w:val="it-IT"/>
              </w:rPr>
              <w:t>on fissata)</w:t>
            </w:r>
          </w:p>
        </w:tc>
      </w:tr>
      <w:tr w:rsidR="00E55721">
        <w:trPr>
          <w:trHeight w:val="707"/>
        </w:trPr>
        <w:tc>
          <w:tcPr>
            <w:tcW w:w="1112" w:type="dxa"/>
            <w:vAlign w:val="center"/>
          </w:tcPr>
          <w:p w:rsidR="00E55721" w:rsidRDefault="00770AE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54635" cy="254635"/>
                  <wp:effectExtent l="19050" t="0" r="0" b="0"/>
                  <wp:docPr id="13" name="图片 9" descr="D:\iGS60\src\gui\image\ic\ics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 descr="D:\iGS60\src\gui\image\ic\ics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  <w:vAlign w:val="center"/>
          </w:tcPr>
          <w:p w:rsidR="00E55721" w:rsidRDefault="00754F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GPS </w:t>
            </w:r>
            <w:proofErr w:type="spellStart"/>
            <w:r w:rsidR="003A22AA">
              <w:rPr>
                <w:rFonts w:ascii="Arial" w:hAnsi="Arial" w:cs="Arial"/>
                <w:sz w:val="22"/>
                <w:szCs w:val="22"/>
              </w:rPr>
              <w:t>spento</w:t>
            </w:r>
            <w:proofErr w:type="spellEnd"/>
          </w:p>
        </w:tc>
      </w:tr>
      <w:bookmarkEnd w:id="18"/>
    </w:tbl>
    <w:p w:rsidR="00E55721" w:rsidRDefault="00E55721">
      <w:pPr>
        <w:ind w:left="500" w:firstLine="220"/>
        <w:rPr>
          <w:rFonts w:ascii="Arial" w:hAnsi="Arial" w:cs="Arial"/>
          <w:sz w:val="22"/>
          <w:szCs w:val="22"/>
        </w:rPr>
      </w:pPr>
    </w:p>
    <w:p w:rsidR="00E55721" w:rsidRDefault="00770AEF">
      <w:pPr>
        <w:ind w:left="500" w:firstLine="2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</w:p>
    <w:p w:rsidR="00754F41" w:rsidRPr="000E4A50" w:rsidRDefault="00754F41" w:rsidP="000E4A50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bookmarkStart w:id="20" w:name="OLE_LINK110"/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Nel menu principale, </w:t>
      </w:r>
      <w:r w:rsidR="003A22AA">
        <w:rPr>
          <w:rFonts w:ascii="Arial" w:hAnsi="Arial" w:cs="Arial"/>
          <w:sz w:val="22"/>
          <w:szCs w:val="22"/>
          <w:lang w:val="it-IT" w:eastAsia="it-IT"/>
        </w:rPr>
        <w:t>premere</w:t>
      </w:r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 il pulsante </w:t>
      </w:r>
      <w:r w:rsidR="003A22AA">
        <w:rPr>
          <w:rFonts w:ascii="Arial" w:hAnsi="Arial" w:cs="Arial"/>
          <w:sz w:val="22"/>
          <w:szCs w:val="22"/>
          <w:lang w:val="it-IT" w:eastAsia="it-IT"/>
        </w:rPr>
        <w:t>sinistro</w:t>
      </w:r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 per accedere alla pagina di visualizzazione dei dati, l'icona in alto a sinistra dello schermo mostra l’intensità del segnale satellitare.</w:t>
      </w:r>
    </w:p>
    <w:p w:rsidR="00E55721" w:rsidRPr="000E4A50" w:rsidRDefault="00770AEF">
      <w:pPr>
        <w:ind w:left="500" w:firstLine="220"/>
        <w:rPr>
          <w:rFonts w:ascii="Arial" w:eastAsiaTheme="minorEastAsia" w:hAnsi="Arial" w:cs="Arial"/>
          <w:sz w:val="22"/>
          <w:szCs w:val="22"/>
          <w:lang w:val="it-IT"/>
        </w:rPr>
      </w:pPr>
      <w:r w:rsidRPr="000E4A50">
        <w:rPr>
          <w:rFonts w:ascii="Arial" w:eastAsiaTheme="minorEastAsia" w:hAnsi="Arial" w:cs="Arial"/>
          <w:sz w:val="22"/>
          <w:szCs w:val="22"/>
          <w:lang w:val="it-IT"/>
        </w:rPr>
        <w:t xml:space="preserve">                </w:t>
      </w:r>
      <w:bookmarkEnd w:id="20"/>
    </w:p>
    <w:p w:rsidR="00E55721" w:rsidRDefault="00E55721">
      <w:pPr>
        <w:ind w:left="500" w:firstLine="220"/>
        <w:rPr>
          <w:rFonts w:ascii="Arial" w:eastAsiaTheme="minorEastAsia" w:hAnsi="Arial" w:cs="Arial"/>
          <w:sz w:val="22"/>
          <w:szCs w:val="22"/>
          <w:lang w:val="it-IT"/>
        </w:rPr>
      </w:pPr>
    </w:p>
    <w:p w:rsidR="00754F41" w:rsidRDefault="00754F41">
      <w:pPr>
        <w:ind w:left="500" w:firstLine="220"/>
        <w:rPr>
          <w:rFonts w:ascii="Arial" w:eastAsiaTheme="minorEastAsia" w:hAnsi="Arial" w:cs="Arial"/>
          <w:sz w:val="22"/>
          <w:szCs w:val="22"/>
          <w:lang w:val="it-IT"/>
        </w:rPr>
      </w:pPr>
    </w:p>
    <w:p w:rsidR="00AB0A40" w:rsidRDefault="00AB0A40">
      <w:pPr>
        <w:ind w:left="500" w:firstLineChars="1150" w:firstLine="2531"/>
        <w:rPr>
          <w:rFonts w:ascii="Arial" w:eastAsiaTheme="minorEastAsia" w:hAnsi="Arial" w:cs="Arial"/>
          <w:b/>
          <w:sz w:val="22"/>
          <w:szCs w:val="22"/>
          <w:lang w:val="it-IT"/>
        </w:rPr>
      </w:pPr>
    </w:p>
    <w:p w:rsidR="00AB0A40" w:rsidRDefault="00AB0A40">
      <w:pPr>
        <w:ind w:left="500" w:firstLineChars="1150" w:firstLine="2531"/>
        <w:rPr>
          <w:rFonts w:ascii="Arial" w:eastAsiaTheme="minorEastAsia" w:hAnsi="Arial" w:cs="Arial"/>
          <w:b/>
          <w:sz w:val="22"/>
          <w:szCs w:val="22"/>
          <w:lang w:val="it-IT"/>
        </w:rPr>
      </w:pPr>
    </w:p>
    <w:p w:rsidR="00E55721" w:rsidRPr="00754F41" w:rsidRDefault="00770AEF">
      <w:pPr>
        <w:ind w:left="500" w:firstLineChars="1150" w:firstLine="2531"/>
        <w:rPr>
          <w:rFonts w:ascii="Arial" w:eastAsiaTheme="minorEastAsia" w:hAnsi="Arial" w:cs="Arial"/>
          <w:b/>
          <w:sz w:val="22"/>
          <w:szCs w:val="22"/>
          <w:lang w:val="it-IT"/>
        </w:rPr>
      </w:pPr>
      <w:r w:rsidRPr="00754F41">
        <w:rPr>
          <w:rFonts w:ascii="Arial" w:eastAsiaTheme="minorEastAsia" w:hAnsi="Arial" w:cs="Arial"/>
          <w:b/>
          <w:sz w:val="22"/>
          <w:szCs w:val="22"/>
          <w:lang w:val="it-IT"/>
        </w:rPr>
        <w:t xml:space="preserve">  </w:t>
      </w:r>
      <w:r w:rsidR="00754F41" w:rsidRPr="00754F41">
        <w:rPr>
          <w:rFonts w:ascii="Arial" w:hAnsi="Arial" w:cs="Arial"/>
          <w:b/>
          <w:sz w:val="22"/>
          <w:szCs w:val="22"/>
          <w:lang w:val="it-IT"/>
        </w:rPr>
        <w:t>Intensità del segnale satellitare GPS</w:t>
      </w:r>
    </w:p>
    <w:p w:rsidR="00E55721" w:rsidRPr="00754F41" w:rsidRDefault="00770AEF">
      <w:pPr>
        <w:ind w:left="500" w:firstLine="220"/>
        <w:rPr>
          <w:rFonts w:ascii="Arial" w:eastAsiaTheme="minorEastAsia" w:hAnsi="Arial" w:cs="Arial"/>
          <w:sz w:val="22"/>
          <w:szCs w:val="22"/>
          <w:lang w:val="it-IT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116205</wp:posOffset>
                </wp:positionV>
                <wp:extent cx="104775" cy="271145"/>
                <wp:effectExtent l="12700" t="6350" r="34925" b="46355"/>
                <wp:wrapNone/>
                <wp:docPr id="20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1145"/>
                        </a:xfrm>
                        <a:prstGeom prst="downArrow">
                          <a:avLst>
                            <a:gd name="adj1" fmla="val 50000"/>
                            <a:gd name="adj2" fmla="val 64696"/>
                          </a:avLst>
                        </a:prstGeom>
                        <a:gradFill rotWithShape="0">
                          <a:gsLst>
                            <a:gs pos="0">
                              <a:srgbClr val="F4B083"/>
                            </a:gs>
                            <a:gs pos="50000">
                              <a:srgbClr val="ED7D31"/>
                            </a:gs>
                            <a:gs pos="100000">
                              <a:srgbClr val="F4B083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chemeClr val="accent2">
                              <a:lumMod val="50000"/>
                            </a:schemeClr>
                          </a:outerShdw>
                        </a:effectLst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type w14:anchorId="7D5F43F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自选图形 5" o:spid="_x0000_s1026" type="#_x0000_t67" style="position:absolute;margin-left:193.95pt;margin-top:9.15pt;width:8.25pt;height:2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" fillcolor="#f4b083" strokecolor="#ed7d31 [3205]" strokeweight="1pt">
                <v:fill color2="#ed7d31" focus="50%" type="gradient"/>
                <v:shadow on="t" color="#823b0b [1605]" offset="1pt"/>
                <v:textbox style="layout-flow:vertical-ideographic"/>
              </v:shape>
            </w:pict>
          </mc:Fallback>
        </mc:AlternateConten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580515" cy="2110105"/>
            <wp:effectExtent l="190500" t="190500" r="172085" b="17589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019" cy="2122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4F41" w:rsidRPr="00A674F6" w:rsidRDefault="00A674F6" w:rsidP="00754F41">
      <w:pPr>
        <w:spacing w:line="246" w:lineRule="atLeast"/>
        <w:rPr>
          <w:rFonts w:ascii="Arial" w:hAnsi="Arial" w:cs="Arial"/>
          <w:b/>
          <w:bCs/>
          <w:sz w:val="24"/>
          <w:szCs w:val="22"/>
          <w:lang w:val="it-IT"/>
        </w:rPr>
      </w:pPr>
      <w:r>
        <w:rPr>
          <w:rFonts w:ascii="Arial" w:hAnsi="Arial" w:cs="Arial"/>
          <w:b/>
          <w:bCs/>
          <w:sz w:val="24"/>
          <w:szCs w:val="22"/>
          <w:lang w:val="it-IT"/>
        </w:rPr>
        <w:t>Iniziare un giro</w:t>
      </w:r>
    </w:p>
    <w:p w:rsidR="00754F41" w:rsidRPr="000E4A50" w:rsidRDefault="00754F41" w:rsidP="00754F41">
      <w:pPr>
        <w:spacing w:after="0" w:line="246" w:lineRule="atLeast"/>
        <w:rPr>
          <w:rFonts w:ascii="Arial" w:hAnsi="Arial" w:cs="Arial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Una volta rilevato il movimento (sistema di rilevazione movimento automatico) inizierà il conto alla rovescia, al termine del quale il GPS02 comincerà a registrare, premendo il pulsante centrale si può avviare la registrazione immediatamente oppure si può annullare la registrazione premendo il tasto sinistro.</w:t>
      </w:r>
    </w:p>
    <w:p w:rsidR="00754F41" w:rsidRPr="000E4A50" w:rsidRDefault="00754F41" w:rsidP="00754F41">
      <w:pPr>
        <w:spacing w:after="0" w:line="246" w:lineRule="atLeast"/>
        <w:rPr>
          <w:rFonts w:ascii="Arial" w:hAnsi="Arial" w:cs="Arial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Per disattivare la funzione di registrazione automatica e scegliere la registrazione manuale, accedere al menu IMPOSTA / FUNZIONI AUTOMATICHE.</w:t>
      </w:r>
    </w:p>
    <w:p w:rsidR="00E55721" w:rsidRPr="000E4A50" w:rsidRDefault="00E55721">
      <w:pPr>
        <w:rPr>
          <w:rFonts w:ascii="Arial" w:hAnsi="Arial" w:cs="Arial"/>
          <w:sz w:val="22"/>
          <w:szCs w:val="22"/>
          <w:lang w:val="it-IT"/>
        </w:rPr>
      </w:pPr>
    </w:p>
    <w:p w:rsidR="00754F41" w:rsidRPr="00754F41" w:rsidRDefault="00754F41">
      <w:pPr>
        <w:rPr>
          <w:rFonts w:ascii="Arial" w:hAnsi="Arial" w:cs="Arial"/>
          <w:sz w:val="22"/>
          <w:szCs w:val="22"/>
          <w:lang w:val="it-IT"/>
        </w:rPr>
      </w:pPr>
    </w:p>
    <w:p w:rsidR="00E55721" w:rsidRPr="00754F41" w:rsidRDefault="00770AEF">
      <w:pPr>
        <w:jc w:val="center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740535" cy="2323465"/>
            <wp:effectExtent l="190500" t="190500" r="164465" b="1720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877" cy="2323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54F41">
        <w:rPr>
          <w:rFonts w:ascii="Arial" w:hAnsi="Arial" w:cs="Arial"/>
          <w:sz w:val="22"/>
          <w:szCs w:val="22"/>
          <w:lang w:val="it-IT"/>
        </w:rPr>
        <w:t xml:space="preserve">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740535" cy="2323465"/>
            <wp:effectExtent l="190500" t="190500" r="164465" b="1720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877" cy="2323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4F41" w:rsidRPr="000E4A50" w:rsidRDefault="00754F41" w:rsidP="00754F41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bookmarkStart w:id="21" w:name="_Hlk516742519"/>
      <w:r w:rsidRPr="000E4A50">
        <w:rPr>
          <w:rFonts w:ascii="Arial" w:hAnsi="Arial" w:cs="Arial"/>
          <w:sz w:val="22"/>
          <w:szCs w:val="22"/>
          <w:lang w:val="it-IT" w:eastAsia="it-IT"/>
        </w:rPr>
        <w:lastRenderedPageBreak/>
        <w:t>In modalità di registrazione, nella parte superiore destra dello schermo, accanto all'icona della batteria, verrà indicato anche lo stato di registrazione. </w:t>
      </w:r>
      <w:r w:rsidRPr="000E4A50">
        <w:rPr>
          <w:rFonts w:hAnsi="Microsoft YaHei" w:hint="eastAsia"/>
          <w:sz w:val="22"/>
          <w:szCs w:val="22"/>
          <w:lang w:val="it-IT" w:eastAsia="it-IT"/>
        </w:rPr>
        <w:t>                             </w:t>
      </w:r>
    </w:p>
    <w:p w:rsidR="00E55721" w:rsidRPr="00754F41" w:rsidRDefault="00754F41" w:rsidP="00754F41">
      <w:pPr>
        <w:spacing w:line="246" w:lineRule="atLeast"/>
        <w:jc w:val="center"/>
        <w:rPr>
          <w:rFonts w:ascii="Arial" w:hAnsi="Arial" w:cs="Arial"/>
          <w:b/>
          <w:lang w:eastAsia="it-IT"/>
        </w:rPr>
      </w:pPr>
      <w:r w:rsidRPr="00754F41">
        <w:rPr>
          <w:rFonts w:hAnsi="Microsoft YaHei" w:hint="eastAsia"/>
          <w:szCs w:val="23"/>
          <w:lang w:val="it-IT" w:eastAsia="it-IT"/>
        </w:rPr>
        <w:t> </w:t>
      </w:r>
      <w:proofErr w:type="spellStart"/>
      <w:r w:rsidRPr="00754F41">
        <w:rPr>
          <w:rFonts w:ascii="Arial" w:hAnsi="Arial" w:cs="Arial"/>
          <w:b/>
          <w:lang w:eastAsia="it-IT"/>
        </w:rPr>
        <w:t>Stato</w:t>
      </w:r>
      <w:proofErr w:type="spellEnd"/>
      <w:r w:rsidRPr="00754F41">
        <w:rPr>
          <w:rFonts w:ascii="Arial" w:hAnsi="Arial" w:cs="Arial"/>
          <w:b/>
          <w:lang w:eastAsia="it-IT"/>
        </w:rPr>
        <w:t xml:space="preserve"> di </w:t>
      </w:r>
      <w:proofErr w:type="spellStart"/>
      <w:r w:rsidRPr="00754F41">
        <w:rPr>
          <w:rFonts w:ascii="Arial" w:hAnsi="Arial" w:cs="Arial"/>
          <w:b/>
          <w:lang w:eastAsia="it-IT"/>
        </w:rPr>
        <w:t>registrazione</w:t>
      </w:r>
      <w:bookmarkEnd w:id="21"/>
      <w:proofErr w:type="spellEnd"/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31750</wp:posOffset>
                </wp:positionV>
                <wp:extent cx="90805" cy="329565"/>
                <wp:effectExtent l="10795" t="6350" r="31750" b="45085"/>
                <wp:wrapNone/>
                <wp:docPr id="19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329565"/>
                        </a:xfrm>
                        <a:prstGeom prst="downArrow">
                          <a:avLst>
                            <a:gd name="adj1" fmla="val 50000"/>
                            <a:gd name="adj2" fmla="val 90734"/>
                          </a:avLst>
                        </a:prstGeom>
                        <a:gradFill rotWithShape="0">
                          <a:gsLst>
                            <a:gs pos="0">
                              <a:srgbClr val="F4B083"/>
                            </a:gs>
                            <a:gs pos="50000">
                              <a:srgbClr val="ED7D31"/>
                            </a:gs>
                            <a:gs pos="100000">
                              <a:srgbClr val="F4B083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chemeClr val="accent2">
                              <a:lumMod val="50000"/>
                            </a:schemeClr>
                          </a:outerShdw>
                        </a:effectLst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w14:anchorId="58E1B7DD" id="自选图形 4" o:spid="_x0000_s1026" type="#_x0000_t67" style="position:absolute;margin-left:286.05pt;margin-top:2.5pt;width:7.15pt;height:25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" fillcolor="#f4b083" strokecolor="#ed7d31 [3205]" strokeweight="1pt">
                <v:fill color2="#ed7d31" focus="50%" type="gradient"/>
                <v:shadow on="t" color="#823b0b [1605]" offset="1pt"/>
                <v:textbox style="layout-flow:vertical-ideographic"/>
              </v:shape>
            </w:pict>
          </mc:Fallback>
        </mc:AlternateContent>
      </w:r>
    </w:p>
    <w:p w:rsidR="00E55721" w:rsidRDefault="00E55721">
      <w:pPr>
        <w:jc w:val="center"/>
        <w:rPr>
          <w:rFonts w:ascii="Arial" w:hAnsi="Arial" w:cs="Arial"/>
          <w:sz w:val="22"/>
          <w:szCs w:val="22"/>
        </w:rPr>
      </w:pP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15415" cy="1889125"/>
            <wp:effectExtent l="160655" t="141605" r="176530" b="17907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534" cy="1908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4F41" w:rsidRPr="000E4A50" w:rsidRDefault="00754F41" w:rsidP="00754F41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b/>
          <w:bCs/>
          <w:sz w:val="22"/>
          <w:szCs w:val="22"/>
          <w:lang w:val="it-IT" w:eastAsia="it-IT"/>
        </w:rPr>
        <w:t>Mettere in pausa e continuare</w:t>
      </w:r>
    </w:p>
    <w:p w:rsidR="00754F41" w:rsidRPr="000E4A50" w:rsidRDefault="00754F41" w:rsidP="00754F41">
      <w:pPr>
        <w:spacing w:after="0" w:line="246" w:lineRule="atLeast"/>
        <w:rPr>
          <w:rFonts w:ascii="Arial" w:hAnsi="Arial" w:cs="Arial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Quando si interrompe il movimento, il GPS02</w:t>
      </w:r>
      <w:r w:rsidRPr="000E4A50">
        <w:rPr>
          <w:rFonts w:hAnsi="Microsoft YaHei" w:hint="eastAsia"/>
          <w:sz w:val="22"/>
          <w:szCs w:val="22"/>
          <w:lang w:val="it-IT" w:eastAsia="it-IT"/>
        </w:rPr>
        <w:t> </w:t>
      </w:r>
      <w:r w:rsidRPr="000E4A50">
        <w:rPr>
          <w:rFonts w:ascii="Arial" w:hAnsi="Arial" w:cs="Arial"/>
          <w:sz w:val="22"/>
          <w:szCs w:val="22"/>
          <w:lang w:val="it-IT" w:eastAsia="it-IT"/>
        </w:rPr>
        <w:t>mette in pausa la registrazione automaticamente.</w:t>
      </w:r>
    </w:p>
    <w:p w:rsidR="00754F41" w:rsidRPr="000E4A50" w:rsidRDefault="00754F41" w:rsidP="00754F41">
      <w:pPr>
        <w:spacing w:after="0" w:line="246" w:lineRule="atLeast"/>
        <w:rPr>
          <w:rFonts w:ascii="Arial" w:hAnsi="Arial" w:cs="Arial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L'icona cambierà da play a pausa.</w:t>
      </w:r>
    </w:p>
    <w:p w:rsidR="00754F41" w:rsidRPr="00754F41" w:rsidRDefault="00754F41" w:rsidP="00754F41">
      <w:pPr>
        <w:spacing w:after="0" w:line="246" w:lineRule="atLeast"/>
        <w:rPr>
          <w:rFonts w:ascii="Arial" w:hAnsi="Arial" w:cs="Arial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È possibile mettere in pausa manualmente la registrazione premendo </w:t>
      </w:r>
      <w:r w:rsidR="003A22AA">
        <w:rPr>
          <w:rFonts w:ascii="Arial" w:hAnsi="Arial" w:cs="Arial"/>
          <w:sz w:val="22"/>
          <w:szCs w:val="22"/>
          <w:lang w:val="it-IT" w:eastAsia="it-IT"/>
        </w:rPr>
        <w:t xml:space="preserve">il </w:t>
      </w:r>
      <w:r w:rsidRPr="000E4A50">
        <w:rPr>
          <w:rFonts w:ascii="Arial" w:hAnsi="Arial" w:cs="Arial"/>
          <w:sz w:val="22"/>
          <w:szCs w:val="22"/>
          <w:lang w:val="it-IT" w:eastAsia="it-IT"/>
        </w:rPr>
        <w:t>tasto centrale</w:t>
      </w:r>
      <w:r w:rsidRPr="00754F41">
        <w:rPr>
          <w:rFonts w:ascii="Arial" w:hAnsi="Arial" w:cs="Arial"/>
          <w:lang w:val="it-IT" w:eastAsia="it-IT"/>
        </w:rPr>
        <w:t xml:space="preserve">. </w:t>
      </w:r>
    </w:p>
    <w:p w:rsidR="00E55721" w:rsidRPr="00754F41" w:rsidRDefault="00E55721">
      <w:pPr>
        <w:rPr>
          <w:rFonts w:ascii="Arial" w:hAnsi="Arial" w:cs="Arial"/>
          <w:sz w:val="22"/>
          <w:szCs w:val="22"/>
          <w:lang w:val="it-IT"/>
        </w:rPr>
      </w:pPr>
    </w:p>
    <w:p w:rsidR="00E55721" w:rsidRPr="00754F41" w:rsidRDefault="00770AEF">
      <w:pPr>
        <w:jc w:val="center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35735" cy="1916430"/>
            <wp:effectExtent l="190500" t="190500" r="164465" b="1790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6368" cy="1930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54F41">
        <w:rPr>
          <w:rFonts w:ascii="Arial" w:hAnsi="Arial" w:cs="Arial"/>
          <w:sz w:val="22"/>
          <w:szCs w:val="22"/>
          <w:lang w:val="it-IT"/>
        </w:rPr>
        <w:t xml:space="preserve">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41450" cy="1924050"/>
            <wp:effectExtent l="190500" t="190500" r="177800" b="1714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400" cy="1946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4F41" w:rsidRPr="000E4A50" w:rsidRDefault="00754F41" w:rsidP="00754F41">
      <w:pPr>
        <w:spacing w:before="120" w:after="120" w:line="257" w:lineRule="atLeast"/>
        <w:outlineLvl w:val="1"/>
        <w:rPr>
          <w:rFonts w:hAnsi="Microsoft YaHei"/>
          <w:b/>
          <w:bCs/>
          <w:sz w:val="22"/>
          <w:szCs w:val="22"/>
          <w:lang w:val="it-IT" w:eastAsia="it-IT"/>
        </w:rPr>
      </w:pPr>
      <w:bookmarkStart w:id="22" w:name="_Toc504402824"/>
      <w:bookmarkStart w:id="23" w:name="OLE_LINK49"/>
      <w:r w:rsidRPr="000E4A50">
        <w:rPr>
          <w:rFonts w:ascii="Arial" w:hAnsi="Arial" w:cs="Arial"/>
          <w:b/>
          <w:bCs/>
          <w:sz w:val="22"/>
          <w:szCs w:val="22"/>
          <w:lang w:val="it-IT" w:eastAsia="it-IT"/>
        </w:rPr>
        <w:t>Scorrimento pagine</w:t>
      </w:r>
    </w:p>
    <w:p w:rsidR="00754F41" w:rsidRPr="000E4A50" w:rsidRDefault="00754F41" w:rsidP="00754F41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b/>
          <w:bCs/>
          <w:sz w:val="22"/>
          <w:szCs w:val="22"/>
          <w:lang w:val="it-IT" w:eastAsia="it-IT"/>
        </w:rPr>
        <w:t>Scorrere la pagina giù/su</w:t>
      </w:r>
    </w:p>
    <w:p w:rsidR="00754F41" w:rsidRPr="000E4A50" w:rsidRDefault="00754F41" w:rsidP="00754F41">
      <w:pPr>
        <w:spacing w:line="246" w:lineRule="atLeast"/>
        <w:rPr>
          <w:rFonts w:ascii="Arial" w:hAnsi="Arial" w:cs="Arial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Nella pagina di visualizzazione d</w:t>
      </w:r>
      <w:r w:rsidR="003A22AA">
        <w:rPr>
          <w:rFonts w:ascii="Arial" w:hAnsi="Arial" w:cs="Arial"/>
          <w:sz w:val="22"/>
          <w:szCs w:val="22"/>
          <w:lang w:val="it-IT" w:eastAsia="it-IT"/>
        </w:rPr>
        <w:t>e</w:t>
      </w:r>
      <w:r w:rsidRPr="000E4A50">
        <w:rPr>
          <w:rFonts w:ascii="Arial" w:hAnsi="Arial" w:cs="Arial"/>
          <w:sz w:val="22"/>
          <w:szCs w:val="22"/>
          <w:lang w:val="it-IT" w:eastAsia="it-IT"/>
        </w:rPr>
        <w:t>i dati, selezionare il pulsante di destra per scorrere le pagine.</w:t>
      </w:r>
    </w:p>
    <w:p w:rsidR="00754F41" w:rsidRPr="000E4A50" w:rsidRDefault="00754F41" w:rsidP="00754F41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lastRenderedPageBreak/>
        <w:t>La barra rossa nella parte inferiore dello schermo indica la pagina corrente. Per l’impostazione di più pagine, consultare il men</w:t>
      </w:r>
      <w:r w:rsidR="003A22AA">
        <w:rPr>
          <w:rFonts w:ascii="Arial" w:hAnsi="Arial" w:cs="Arial"/>
          <w:sz w:val="22"/>
          <w:szCs w:val="22"/>
          <w:lang w:val="it-IT" w:eastAsia="it-IT"/>
        </w:rPr>
        <w:t>ù</w:t>
      </w:r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 NAVI / IMPOSTAZIONI / NUOVE IMPOSTAZIONI / IMPOSTA PAGINE</w:t>
      </w:r>
    </w:p>
    <w:bookmarkEnd w:id="22"/>
    <w:bookmarkEnd w:id="23"/>
    <w:p w:rsidR="00E55721" w:rsidRPr="00FC6453" w:rsidRDefault="00E55721" w:rsidP="003A22AA">
      <w:pPr>
        <w:rPr>
          <w:rFonts w:ascii="Arial" w:hAnsi="Arial" w:cs="Arial"/>
          <w:sz w:val="22"/>
          <w:szCs w:val="22"/>
          <w:lang w:val="it-IT" w:eastAsia="zh-TW"/>
        </w:rPr>
      </w:pP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297305" cy="1731645"/>
            <wp:effectExtent l="190500" t="190500" r="169545" b="1733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1429" cy="1750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43660" cy="1793240"/>
            <wp:effectExtent l="190500" t="190500" r="180340" b="1689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251" cy="1815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44930" cy="1795145"/>
            <wp:effectExtent l="190500" t="190500" r="179070" b="1670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884" cy="1817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4F41" w:rsidRDefault="00754F41" w:rsidP="00754F41">
      <w:pPr>
        <w:spacing w:before="120" w:after="120" w:line="257" w:lineRule="atLeast"/>
        <w:outlineLvl w:val="1"/>
        <w:rPr>
          <w:rFonts w:ascii="Arial" w:hAnsi="Arial" w:cs="Arial"/>
          <w:b/>
          <w:bCs/>
          <w:lang w:eastAsia="it-IT"/>
        </w:rPr>
      </w:pPr>
    </w:p>
    <w:p w:rsidR="00754F41" w:rsidRPr="000E4A50" w:rsidRDefault="00754F41" w:rsidP="00754F41">
      <w:pPr>
        <w:spacing w:before="120" w:after="120" w:line="257" w:lineRule="atLeast"/>
        <w:outlineLvl w:val="1"/>
        <w:rPr>
          <w:rFonts w:hAnsi="Microsoft YaHei"/>
          <w:b/>
          <w:bCs/>
          <w:sz w:val="22"/>
          <w:szCs w:val="22"/>
          <w:lang w:val="it-IT" w:eastAsia="it-IT"/>
        </w:rPr>
      </w:pPr>
      <w:r w:rsidRPr="000E4A50">
        <w:rPr>
          <w:rFonts w:ascii="Arial" w:hAnsi="Arial" w:cs="Arial"/>
          <w:b/>
          <w:bCs/>
          <w:sz w:val="22"/>
          <w:szCs w:val="22"/>
          <w:lang w:val="it-IT" w:eastAsia="it-IT"/>
        </w:rPr>
        <w:t>Giro</w:t>
      </w:r>
    </w:p>
    <w:p w:rsidR="00754F41" w:rsidRPr="000E4A50" w:rsidRDefault="00754F41" w:rsidP="00754F41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Se si desidera</w:t>
      </w:r>
      <w:r w:rsidRPr="000E4A50">
        <w:rPr>
          <w:rFonts w:hAnsi="Microsoft YaHei" w:hint="eastAsia"/>
          <w:sz w:val="22"/>
          <w:szCs w:val="22"/>
          <w:lang w:val="it-IT" w:eastAsia="it-IT"/>
        </w:rPr>
        <w:t> </w:t>
      </w:r>
      <w:r w:rsidRPr="000E4A50">
        <w:rPr>
          <w:rFonts w:ascii="Arial" w:hAnsi="Arial" w:cs="Arial"/>
          <w:sz w:val="22"/>
          <w:szCs w:val="22"/>
          <w:lang w:val="it-IT" w:eastAsia="it-IT"/>
        </w:rPr>
        <w:t>analizzare i dati di un determinato segmento del percorso, selezionare il pulsante centrale in modalità di registrazione, si avvierà un nuovo giro e verrà visualizzato il tempo di percorrenza dell’</w:t>
      </w:r>
      <w:r w:rsidRPr="000E4A50">
        <w:rPr>
          <w:rFonts w:ascii="Arial" w:hAnsi="Arial" w:cs="Arial"/>
          <w:sz w:val="22"/>
          <w:szCs w:val="22"/>
          <w:shd w:val="clear" w:color="auto" w:fill="FFFFFF"/>
          <w:lang w:val="it-IT" w:eastAsia="it-IT"/>
        </w:rPr>
        <w:t>ultimo giro.</w:t>
      </w:r>
    </w:p>
    <w:p w:rsidR="00E55721" w:rsidRPr="00754F41" w:rsidRDefault="00E55721">
      <w:pPr>
        <w:pStyle w:val="Titolo2"/>
        <w:rPr>
          <w:rFonts w:ascii="Arial" w:hAnsi="Arial"/>
          <w:sz w:val="22"/>
          <w:szCs w:val="22"/>
          <w:lang w:val="it-IT"/>
        </w:rPr>
      </w:pP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53820" cy="1807210"/>
            <wp:effectExtent l="190500" t="190500" r="170180" b="17399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840" cy="1836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4F41" w:rsidRPr="000E4A50" w:rsidRDefault="00754F41" w:rsidP="00754F41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bookmarkStart w:id="24" w:name="OLE_LINK51"/>
      <w:r w:rsidRPr="000E4A50">
        <w:rPr>
          <w:rFonts w:ascii="Arial" w:hAnsi="Arial" w:cs="Arial"/>
          <w:b/>
          <w:bCs/>
          <w:sz w:val="22"/>
          <w:szCs w:val="22"/>
          <w:lang w:val="it-IT" w:eastAsia="it-IT"/>
        </w:rPr>
        <w:t>Terminare un giro</w:t>
      </w:r>
      <w:bookmarkEnd w:id="24"/>
    </w:p>
    <w:p w:rsidR="00754F41" w:rsidRPr="00754F41" w:rsidRDefault="00754F41" w:rsidP="00754F41">
      <w:pPr>
        <w:spacing w:line="246" w:lineRule="atLeast"/>
        <w:rPr>
          <w:rFonts w:hAnsi="Microsoft YaHei"/>
          <w:szCs w:val="23"/>
          <w:lang w:val="it-IT" w:eastAsia="it-IT"/>
        </w:rPr>
      </w:pPr>
      <w:r w:rsidRPr="00754F41">
        <w:rPr>
          <w:rFonts w:ascii="Arial" w:hAnsi="Arial" w:cs="Arial"/>
          <w:lang w:val="it-IT" w:eastAsia="it-IT"/>
        </w:rPr>
        <w:t> </w:t>
      </w:r>
    </w:p>
    <w:p w:rsidR="00754F41" w:rsidRPr="000E4A50" w:rsidRDefault="00754F41" w:rsidP="00754F41">
      <w:pPr>
        <w:spacing w:line="246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b/>
          <w:bCs/>
          <w:sz w:val="22"/>
          <w:szCs w:val="22"/>
          <w:lang w:val="it-IT" w:eastAsia="it-IT"/>
        </w:rPr>
        <w:t>Interrompere la registrazione</w:t>
      </w:r>
    </w:p>
    <w:p w:rsidR="00754F41" w:rsidRPr="000E4A50" w:rsidRDefault="00754F41" w:rsidP="00754F41">
      <w:pPr>
        <w:spacing w:line="246" w:lineRule="atLeast"/>
        <w:rPr>
          <w:rFonts w:ascii="Arial" w:hAnsi="Arial" w:cs="Arial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Selezionare il pulsante di sinistra per terminare un giro, selezionare il pulsante centrale per salvare il giro fatto. Quando la corsa è finita, l'icona di indicatore di registrazione in alto a destra scomparirà.</w:t>
      </w:r>
    </w:p>
    <w:p w:rsidR="00754F41" w:rsidRPr="000E4A50" w:rsidRDefault="00754F41" w:rsidP="00754F41">
      <w:pPr>
        <w:spacing w:line="246" w:lineRule="atLeast"/>
        <w:rPr>
          <w:rFonts w:ascii="Arial" w:hAnsi="Arial" w:cs="Arial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Lo spegnimento del GPS02 in modalità di registrazione, salverà automaticamente i dati.</w:t>
      </w:r>
    </w:p>
    <w:p w:rsidR="00E55721" w:rsidRPr="000E4A50" w:rsidRDefault="00E55721">
      <w:pPr>
        <w:rPr>
          <w:rFonts w:ascii="Arial" w:hAnsi="Arial" w:cs="Arial"/>
          <w:sz w:val="22"/>
          <w:szCs w:val="22"/>
          <w:lang w:val="it-IT"/>
        </w:rPr>
      </w:pPr>
    </w:p>
    <w:p w:rsidR="009D0E31" w:rsidRPr="00FC6453" w:rsidRDefault="009D0E31">
      <w:pPr>
        <w:jc w:val="center"/>
        <w:rPr>
          <w:rFonts w:ascii="Arial" w:hAnsi="Arial" w:cs="Arial"/>
          <w:sz w:val="22"/>
          <w:szCs w:val="22"/>
          <w:lang w:val="it-IT"/>
        </w:rPr>
      </w:pPr>
    </w:p>
    <w:p w:rsidR="009D0E31" w:rsidRPr="00FC6453" w:rsidRDefault="009D0E31">
      <w:pPr>
        <w:jc w:val="center"/>
        <w:rPr>
          <w:rFonts w:ascii="Arial" w:hAnsi="Arial" w:cs="Arial"/>
          <w:sz w:val="22"/>
          <w:szCs w:val="22"/>
          <w:lang w:val="it-IT"/>
        </w:rPr>
      </w:pPr>
    </w:p>
    <w:p w:rsidR="009D0E31" w:rsidRPr="00FC6453" w:rsidRDefault="009D0E31">
      <w:pPr>
        <w:jc w:val="center"/>
        <w:rPr>
          <w:rFonts w:ascii="Arial" w:hAnsi="Arial" w:cs="Arial"/>
          <w:sz w:val="22"/>
          <w:szCs w:val="22"/>
          <w:lang w:val="it-IT"/>
        </w:rPr>
      </w:pPr>
    </w:p>
    <w:p w:rsidR="009D0E31" w:rsidRPr="00FC6453" w:rsidRDefault="009D0E31">
      <w:pPr>
        <w:jc w:val="center"/>
        <w:rPr>
          <w:rFonts w:ascii="Arial" w:hAnsi="Arial" w:cs="Arial"/>
          <w:sz w:val="22"/>
          <w:szCs w:val="22"/>
          <w:lang w:val="it-IT"/>
        </w:rPr>
      </w:pPr>
    </w:p>
    <w:p w:rsidR="009D0E31" w:rsidRPr="00FC6453" w:rsidRDefault="009D0E31">
      <w:pPr>
        <w:jc w:val="center"/>
        <w:rPr>
          <w:rFonts w:ascii="Arial" w:hAnsi="Arial" w:cs="Arial"/>
          <w:sz w:val="22"/>
          <w:szCs w:val="22"/>
          <w:lang w:val="it-IT"/>
        </w:rPr>
      </w:pPr>
    </w:p>
    <w:p w:rsidR="00E55721" w:rsidRPr="00FC6453" w:rsidRDefault="00770AEF">
      <w:pPr>
        <w:jc w:val="center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36040" cy="1783715"/>
            <wp:effectExtent l="190500" t="190500" r="168910" b="178435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208" cy="1799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C6453">
        <w:rPr>
          <w:rFonts w:ascii="Arial" w:hAnsi="Arial" w:cs="Arial"/>
          <w:sz w:val="22"/>
          <w:szCs w:val="22"/>
          <w:lang w:val="it-IT"/>
        </w:rPr>
        <w:t xml:space="preserve">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44930" cy="1795145"/>
            <wp:effectExtent l="190500" t="190500" r="179070" b="1670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252" cy="1812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Pr="00FC6453" w:rsidRDefault="00E55721">
      <w:pPr>
        <w:ind w:left="440" w:firstLine="280"/>
        <w:rPr>
          <w:rFonts w:ascii="Arial" w:hAnsi="Arial" w:cs="Arial"/>
          <w:sz w:val="22"/>
          <w:szCs w:val="22"/>
          <w:lang w:val="it-IT"/>
        </w:rPr>
      </w:pPr>
    </w:p>
    <w:p w:rsidR="00E55721" w:rsidRPr="000E4A50" w:rsidRDefault="009D0E31" w:rsidP="000E4A50">
      <w:pPr>
        <w:pStyle w:val="Titolo2"/>
        <w:ind w:firstLine="0"/>
        <w:rPr>
          <w:rFonts w:ascii="Arial" w:hAnsi="Arial"/>
          <w:sz w:val="22"/>
          <w:lang w:val="it-IT"/>
        </w:rPr>
      </w:pPr>
      <w:bookmarkStart w:id="25" w:name="OLE_LINK52"/>
      <w:r w:rsidRPr="000E4A50">
        <w:rPr>
          <w:rFonts w:ascii="Arial" w:hAnsi="Arial"/>
          <w:sz w:val="22"/>
          <w:lang w:val="it-IT"/>
        </w:rPr>
        <w:t>Rivedere il vostro giro</w:t>
      </w:r>
    </w:p>
    <w:bookmarkEnd w:id="25"/>
    <w:p w:rsidR="00E55721" w:rsidRPr="009D0E31" w:rsidRDefault="009D0E31" w:rsidP="000E4A50">
      <w:pPr>
        <w:rPr>
          <w:rFonts w:ascii="Arial" w:hAnsi="Arial" w:cs="Arial"/>
          <w:sz w:val="22"/>
          <w:szCs w:val="22"/>
          <w:lang w:val="it-IT"/>
        </w:rPr>
      </w:pPr>
      <w:r w:rsidRPr="009D0E31">
        <w:rPr>
          <w:rFonts w:ascii="Arial" w:hAnsi="Arial" w:cs="Arial"/>
          <w:sz w:val="22"/>
          <w:szCs w:val="22"/>
          <w:lang w:val="it-IT"/>
        </w:rPr>
        <w:t xml:space="preserve">Verifica delle attività dal menu </w:t>
      </w:r>
      <w:r w:rsidRPr="009D0E31">
        <w:rPr>
          <w:rFonts w:ascii="Arial" w:hAnsi="Arial" w:cs="Arial"/>
          <w:b/>
          <w:sz w:val="22"/>
          <w:szCs w:val="22"/>
          <w:lang w:val="it-IT"/>
        </w:rPr>
        <w:t xml:space="preserve">MEMORIA </w:t>
      </w:r>
      <w:r w:rsidRPr="009D0E31">
        <w:rPr>
          <w:rFonts w:ascii="Arial" w:hAnsi="Arial" w:cs="Arial"/>
          <w:sz w:val="22"/>
          <w:szCs w:val="22"/>
          <w:lang w:val="it-IT"/>
        </w:rPr>
        <w:t>come di seguito</w:t>
      </w:r>
      <w:r w:rsidR="00770AEF" w:rsidRPr="009D0E31">
        <w:rPr>
          <w:rFonts w:ascii="Arial" w:hAnsi="Arial" w:cs="Arial"/>
          <w:sz w:val="22"/>
          <w:szCs w:val="22"/>
          <w:lang w:val="it-IT"/>
        </w:rPr>
        <w:t>:</w:t>
      </w:r>
    </w:p>
    <w:p w:rsidR="00E55721" w:rsidRPr="009D0E31" w:rsidRDefault="00770AEF">
      <w:pPr>
        <w:rPr>
          <w:rFonts w:ascii="Arial" w:hAnsi="Arial" w:cs="Arial"/>
          <w:sz w:val="22"/>
          <w:szCs w:val="22"/>
          <w:lang w:val="it-IT"/>
        </w:rPr>
      </w:pPr>
      <w:r w:rsidRPr="009D0E31">
        <w:rPr>
          <w:rFonts w:ascii="Arial" w:hAnsi="Arial" w:cs="Arial"/>
          <w:sz w:val="22"/>
          <w:szCs w:val="22"/>
          <w:lang w:val="it-IT"/>
        </w:rPr>
        <w:lastRenderedPageBreak/>
        <w:t xml:space="preserve">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15415" cy="1889125"/>
            <wp:effectExtent l="190500" t="190500" r="165735" b="168275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507" cy="1920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22400" cy="1898650"/>
            <wp:effectExtent l="190500" t="190500" r="177800" b="1778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6346" cy="1917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55420" cy="1943100"/>
            <wp:effectExtent l="190500" t="190500" r="163830" b="1714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432" cy="1966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400800" cy="4267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21" w:rsidRPr="009D0E31" w:rsidRDefault="00E55721">
      <w:pPr>
        <w:rPr>
          <w:rFonts w:ascii="Arial" w:hAnsi="Arial" w:cs="Arial"/>
          <w:sz w:val="22"/>
          <w:szCs w:val="22"/>
          <w:lang w:val="it-IT"/>
        </w:rPr>
      </w:pPr>
    </w:p>
    <w:p w:rsidR="009D0E31" w:rsidRPr="009D0E31" w:rsidRDefault="009D0E31" w:rsidP="009D0E31">
      <w:pPr>
        <w:spacing w:after="0" w:line="246" w:lineRule="atLeast"/>
        <w:rPr>
          <w:rFonts w:ascii="Arial" w:hAnsi="Arial" w:cs="Arial"/>
          <w:lang w:val="it-IT" w:eastAsia="it-IT"/>
        </w:rPr>
      </w:pPr>
      <w:r w:rsidRPr="009D0E31">
        <w:rPr>
          <w:rFonts w:ascii="Arial" w:hAnsi="Arial" w:cs="Arial"/>
          <w:lang w:val="it-IT" w:eastAsia="it-IT"/>
        </w:rPr>
        <w:t xml:space="preserve">Ci sono 3 menù nella sezione </w:t>
      </w:r>
      <w:r w:rsidRPr="009D0E31">
        <w:rPr>
          <w:rFonts w:ascii="Arial" w:hAnsi="Arial" w:cs="Arial"/>
          <w:b/>
          <w:lang w:val="it-IT" w:eastAsia="it-IT"/>
        </w:rPr>
        <w:t>MEMORIA</w:t>
      </w:r>
      <w:r w:rsidRPr="009D0E31">
        <w:rPr>
          <w:rFonts w:ascii="Arial" w:hAnsi="Arial" w:cs="Arial"/>
          <w:lang w:val="it-IT" w:eastAsia="it-IT"/>
        </w:rPr>
        <w:t xml:space="preserve"> (vedi sopra).</w:t>
      </w:r>
    </w:p>
    <w:p w:rsidR="009D0E31" w:rsidRPr="009D0E31" w:rsidRDefault="009D0E31" w:rsidP="009D0E31">
      <w:pPr>
        <w:spacing w:after="0" w:line="246" w:lineRule="atLeast"/>
        <w:rPr>
          <w:rFonts w:ascii="Arial" w:hAnsi="Arial" w:cs="Arial"/>
          <w:lang w:val="it-IT" w:eastAsia="it-IT"/>
        </w:rPr>
      </w:pPr>
      <w:r w:rsidRPr="009D0E31">
        <w:rPr>
          <w:rFonts w:ascii="Arial" w:hAnsi="Arial" w:cs="Arial"/>
          <w:lang w:val="it-IT" w:eastAsia="it-IT"/>
        </w:rPr>
        <w:t xml:space="preserve">Dalla schermata </w:t>
      </w:r>
      <w:r w:rsidRPr="009D0E31">
        <w:rPr>
          <w:rFonts w:ascii="Arial" w:hAnsi="Arial" w:cs="Arial"/>
          <w:b/>
          <w:lang w:val="it-IT" w:eastAsia="it-IT"/>
        </w:rPr>
        <w:t>MEMORIA</w:t>
      </w:r>
      <w:r w:rsidRPr="009D0E31">
        <w:rPr>
          <w:rFonts w:ascii="Arial" w:hAnsi="Arial" w:cs="Arial"/>
          <w:lang w:val="it-IT" w:eastAsia="it-IT"/>
        </w:rPr>
        <w:t xml:space="preserve">, selezionare il tasto centrale per entrare nel sottomenù </w:t>
      </w:r>
      <w:r w:rsidRPr="009D0E31">
        <w:rPr>
          <w:rFonts w:ascii="Arial" w:hAnsi="Arial" w:cs="Arial"/>
          <w:b/>
          <w:lang w:val="it-IT" w:eastAsia="it-IT"/>
        </w:rPr>
        <w:t>ATTIVIT</w:t>
      </w:r>
      <w:bookmarkStart w:id="26" w:name="_Hlk516758587"/>
      <w:r w:rsidRPr="009D0E31">
        <w:rPr>
          <w:rFonts w:ascii="Arial" w:hAnsi="Arial" w:cs="Arial"/>
          <w:b/>
          <w:lang w:val="it-IT" w:eastAsia="it-IT"/>
        </w:rPr>
        <w:t>Á</w:t>
      </w:r>
      <w:bookmarkEnd w:id="26"/>
      <w:r w:rsidRPr="009D0E31">
        <w:rPr>
          <w:rFonts w:ascii="Arial" w:hAnsi="Arial" w:cs="Arial"/>
          <w:b/>
          <w:lang w:val="it-IT" w:eastAsia="it-IT"/>
        </w:rPr>
        <w:t xml:space="preserve"> SALVATE</w:t>
      </w:r>
      <w:r w:rsidRPr="009D0E31">
        <w:rPr>
          <w:rFonts w:ascii="Arial" w:hAnsi="Arial" w:cs="Arial"/>
          <w:lang w:val="it-IT" w:eastAsia="it-IT"/>
        </w:rPr>
        <w:t>, a questo punto è possibile visualizzare l’</w:t>
      </w:r>
      <w:r w:rsidRPr="009D0E31">
        <w:rPr>
          <w:rFonts w:ascii="Arial" w:hAnsi="Arial" w:cs="Arial"/>
          <w:b/>
          <w:bCs/>
          <w:lang w:val="it-IT" w:eastAsia="it-IT"/>
        </w:rPr>
        <w:t xml:space="preserve">ULTIMA ATTIVITÁ, </w:t>
      </w:r>
      <w:r w:rsidRPr="009D0E31">
        <w:rPr>
          <w:rFonts w:ascii="Arial" w:hAnsi="Arial" w:cs="Arial"/>
          <w:lang w:val="it-IT" w:eastAsia="it-IT"/>
        </w:rPr>
        <w:t xml:space="preserve">oppure dal sottomenù </w:t>
      </w:r>
      <w:r w:rsidRPr="009D0E31">
        <w:rPr>
          <w:rFonts w:ascii="Arial" w:hAnsi="Arial" w:cs="Arial"/>
          <w:b/>
          <w:bCs/>
          <w:lang w:val="it-IT" w:eastAsia="it-IT"/>
        </w:rPr>
        <w:t xml:space="preserve">TUTTE LE ATTIVITÁ </w:t>
      </w:r>
      <w:r w:rsidRPr="009D0E31">
        <w:rPr>
          <w:rFonts w:ascii="Arial" w:hAnsi="Arial" w:cs="Arial"/>
          <w:lang w:val="it-IT" w:eastAsia="it-IT"/>
        </w:rPr>
        <w:t>è possibile scegliere tra le varie uscite effettuate,</w:t>
      </w:r>
      <w:r w:rsidR="004754F6">
        <w:rPr>
          <w:rFonts w:ascii="Arial" w:hAnsi="Arial" w:cs="Arial"/>
          <w:lang w:val="it-IT" w:eastAsia="it-IT"/>
        </w:rPr>
        <w:t xml:space="preserve"> </w:t>
      </w:r>
      <w:r w:rsidRPr="009D0E31">
        <w:rPr>
          <w:rFonts w:ascii="Arial" w:hAnsi="Arial" w:cs="Arial"/>
          <w:lang w:val="it-IT" w:eastAsia="it-IT"/>
        </w:rPr>
        <w:t>divise per data e orario. Scegli</w:t>
      </w:r>
      <w:r w:rsidR="004754F6">
        <w:rPr>
          <w:rFonts w:ascii="Arial" w:hAnsi="Arial" w:cs="Arial"/>
          <w:lang w:val="it-IT" w:eastAsia="it-IT"/>
        </w:rPr>
        <w:t>ere</w:t>
      </w:r>
      <w:r w:rsidRPr="009D0E31">
        <w:rPr>
          <w:rFonts w:ascii="Arial" w:hAnsi="Arial" w:cs="Arial"/>
          <w:lang w:val="it-IT" w:eastAsia="it-IT"/>
        </w:rPr>
        <w:t xml:space="preserve"> la funzione </w:t>
      </w:r>
      <w:r w:rsidRPr="009D0E31">
        <w:rPr>
          <w:rFonts w:ascii="Arial" w:hAnsi="Arial" w:cs="Arial"/>
          <w:b/>
          <w:lang w:val="it-IT" w:eastAsia="it-IT"/>
        </w:rPr>
        <w:t>MAPPA</w:t>
      </w:r>
      <w:r w:rsidRPr="009D0E31">
        <w:rPr>
          <w:rFonts w:ascii="Arial" w:hAnsi="Arial" w:cs="Arial"/>
          <w:lang w:val="it-IT" w:eastAsia="it-IT"/>
        </w:rPr>
        <w:t> per controllare la traccia GPS e aprire la funzione di navigazione.</w:t>
      </w:r>
    </w:p>
    <w:p w:rsidR="009D0E31" w:rsidRPr="000E4A50" w:rsidRDefault="009D0E31" w:rsidP="009D0E31">
      <w:pPr>
        <w:spacing w:after="0" w:line="246" w:lineRule="atLeast"/>
        <w:rPr>
          <w:rFonts w:ascii="Arial" w:hAnsi="Arial" w:cs="Arial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Scegliere </w:t>
      </w:r>
      <w:r w:rsidRPr="000E4A50">
        <w:rPr>
          <w:rFonts w:ascii="Arial" w:hAnsi="Arial" w:cs="Arial"/>
          <w:b/>
          <w:sz w:val="22"/>
          <w:szCs w:val="22"/>
          <w:lang w:val="it-IT" w:eastAsia="it-IT"/>
        </w:rPr>
        <w:t xml:space="preserve">ELIMINA </w:t>
      </w:r>
      <w:r w:rsidRPr="000E4A50">
        <w:rPr>
          <w:rFonts w:ascii="Arial" w:hAnsi="Arial" w:cs="Arial"/>
          <w:sz w:val="22"/>
          <w:szCs w:val="22"/>
          <w:lang w:val="it-IT" w:eastAsia="it-IT"/>
        </w:rPr>
        <w:t>per eliminare l'attività visualizzata.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/>
          <w:bCs/>
          <w:lang w:val="it-IT" w:eastAsia="it-IT"/>
        </w:rPr>
      </w:pPr>
      <w:bookmarkStart w:id="27" w:name="OLE_LINK127"/>
      <w:proofErr w:type="gramStart"/>
      <w:r w:rsidRPr="00300B87">
        <w:rPr>
          <w:rFonts w:ascii="Arial" w:hAnsi="Arial" w:cs="Arial"/>
          <w:b/>
          <w:bCs/>
          <w:lang w:val="it-IT" w:eastAsia="it-IT"/>
        </w:rPr>
        <w:lastRenderedPageBreak/>
        <w:t>Sommario attività</w:t>
      </w:r>
      <w:proofErr w:type="gramEnd"/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lang w:val="it-IT" w:eastAsia="it-IT"/>
        </w:rPr>
      </w:pPr>
      <w:r w:rsidRPr="00300B87">
        <w:rPr>
          <w:rFonts w:ascii="Arial" w:hAnsi="Arial" w:cs="Arial"/>
          <w:bCs/>
          <w:lang w:val="it-IT" w:eastAsia="it-IT"/>
        </w:rPr>
        <w:t>Selezionare un’attività per visualizzare il suo sommario:</w:t>
      </w:r>
    </w:p>
    <w:p w:rsidR="00300B87" w:rsidRDefault="00300B87" w:rsidP="00300B87">
      <w:pPr>
        <w:spacing w:line="246" w:lineRule="atLeast"/>
        <w:jc w:val="center"/>
        <w:rPr>
          <w:rFonts w:hAnsi="Microsoft YaHei"/>
          <w:b/>
          <w:bCs/>
          <w:szCs w:val="23"/>
          <w:lang w:eastAsia="it-IT"/>
        </w:rPr>
      </w:pPr>
    </w:p>
    <w:p w:rsidR="00300B87" w:rsidRDefault="00300B87" w:rsidP="00300B87">
      <w:pPr>
        <w:spacing w:line="246" w:lineRule="atLeast"/>
        <w:jc w:val="center"/>
        <w:rPr>
          <w:rFonts w:hAnsi="Microsoft YaHei"/>
          <w:b/>
          <w:bCs/>
          <w:szCs w:val="23"/>
          <w:lang w:eastAsia="it-IT"/>
        </w:rPr>
      </w:pPr>
      <w:r>
        <w:rPr>
          <w:noProof/>
        </w:rPr>
        <w:drawing>
          <wp:inline distT="0" distB="0" distL="0" distR="0" wp14:anchorId="022D058A" wp14:editId="143A3443">
            <wp:extent cx="1781175" cy="2400300"/>
            <wp:effectExtent l="190500" t="190500" r="200025" b="190500"/>
            <wp:docPr id="9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39981" wp14:editId="7754A5F4">
            <wp:extent cx="1743075" cy="2400300"/>
            <wp:effectExtent l="190500" t="190500" r="200025" b="19050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 xml:space="preserve">Funzioni dei tasti nella pagina sommario: 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Tasto sinistro: ritorna al menù attività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Taso centrale: entrare nel menù esteso (Giri / Grafici / Elimina)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Tasto destro: cambiare pagina</w:t>
      </w:r>
    </w:p>
    <w:p w:rsidR="00300B87" w:rsidRPr="00300B87" w:rsidRDefault="00300B87" w:rsidP="00300B87">
      <w:pPr>
        <w:spacing w:line="246" w:lineRule="atLeast"/>
        <w:jc w:val="center"/>
        <w:rPr>
          <w:rFonts w:hAnsi="Microsoft YaHei"/>
          <w:b/>
          <w:bCs/>
          <w:szCs w:val="23"/>
          <w:lang w:val="it-IT" w:eastAsia="it-IT"/>
        </w:rPr>
      </w:pP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Note: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 xml:space="preserve">1. le informazioni non valide verranno ignorate sul display, ad esempio </w:t>
      </w:r>
      <w:bookmarkStart w:id="28" w:name="_Hlk522788761"/>
      <w:r w:rsidRPr="00300B87">
        <w:rPr>
          <w:rFonts w:ascii="Arial" w:hAnsi="Arial" w:cs="Arial"/>
          <w:bCs/>
          <w:szCs w:val="23"/>
          <w:lang w:val="it-IT" w:eastAsia="it-IT"/>
        </w:rPr>
        <w:t>non saranno visualizzate informazioni sul battito cardiaco o la potenza di pedalata se non sono connessi al dispositivo la fascia cardio e il sensore di cadenza durante la pedalata.</w:t>
      </w:r>
    </w:p>
    <w:bookmarkEnd w:id="28"/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2. non verranno visualizzate informazioni che non sono supportate dai vostri dispositivi esterni.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 xml:space="preserve">3. informazioni come </w:t>
      </w:r>
      <w:proofErr w:type="spellStart"/>
      <w:r w:rsidRPr="00300B87">
        <w:rPr>
          <w:rFonts w:ascii="Arial" w:hAnsi="Arial" w:cs="Arial"/>
          <w:bCs/>
          <w:szCs w:val="23"/>
          <w:lang w:val="it-IT" w:eastAsia="it-IT"/>
        </w:rPr>
        <w:t>Pwr</w:t>
      </w:r>
      <w:proofErr w:type="spellEnd"/>
      <w:r w:rsidRPr="00300B87">
        <w:rPr>
          <w:rFonts w:ascii="Arial" w:hAnsi="Arial" w:cs="Arial"/>
          <w:bCs/>
          <w:szCs w:val="23"/>
          <w:lang w:val="it-IT" w:eastAsia="it-IT"/>
        </w:rPr>
        <w:t xml:space="preserve"> NP </w:t>
      </w:r>
      <w:proofErr w:type="spellStart"/>
      <w:r w:rsidRPr="00300B87">
        <w:rPr>
          <w:rFonts w:ascii="Arial" w:hAnsi="Arial" w:cs="Arial"/>
          <w:bCs/>
          <w:szCs w:val="23"/>
          <w:lang w:val="it-IT" w:eastAsia="it-IT"/>
        </w:rPr>
        <w:t>Avg</w:t>
      </w:r>
      <w:proofErr w:type="spellEnd"/>
      <w:r w:rsidRPr="00300B87">
        <w:rPr>
          <w:rFonts w:ascii="Arial" w:hAnsi="Arial" w:cs="Arial"/>
          <w:bCs/>
          <w:szCs w:val="23"/>
          <w:lang w:val="it-IT" w:eastAsia="it-IT"/>
        </w:rPr>
        <w:t xml:space="preserve"> / </w:t>
      </w:r>
      <w:proofErr w:type="spellStart"/>
      <w:r w:rsidRPr="00300B87">
        <w:rPr>
          <w:rFonts w:ascii="Arial" w:hAnsi="Arial" w:cs="Arial"/>
          <w:bCs/>
          <w:szCs w:val="23"/>
          <w:lang w:val="it-IT" w:eastAsia="it-IT"/>
        </w:rPr>
        <w:t>Pwr</w:t>
      </w:r>
      <w:proofErr w:type="spellEnd"/>
      <w:r w:rsidRPr="00300B87">
        <w:rPr>
          <w:rFonts w:ascii="Arial" w:hAnsi="Arial" w:cs="Arial"/>
          <w:bCs/>
          <w:szCs w:val="23"/>
          <w:lang w:val="it-IT" w:eastAsia="it-IT"/>
        </w:rPr>
        <w:t xml:space="preserve"> </w:t>
      </w:r>
      <w:proofErr w:type="spellStart"/>
      <w:r w:rsidRPr="00300B87">
        <w:rPr>
          <w:rFonts w:ascii="Arial" w:hAnsi="Arial" w:cs="Arial"/>
          <w:bCs/>
          <w:szCs w:val="23"/>
          <w:lang w:val="it-IT" w:eastAsia="it-IT"/>
        </w:rPr>
        <w:t>Tss</w:t>
      </w:r>
      <w:proofErr w:type="spellEnd"/>
      <w:r w:rsidRPr="00300B87">
        <w:rPr>
          <w:rFonts w:ascii="Arial" w:hAnsi="Arial" w:cs="Arial"/>
          <w:bCs/>
          <w:szCs w:val="23"/>
          <w:lang w:val="it-IT" w:eastAsia="it-IT"/>
        </w:rPr>
        <w:t xml:space="preserve"> / </w:t>
      </w:r>
      <w:proofErr w:type="spellStart"/>
      <w:r w:rsidRPr="00300B87">
        <w:rPr>
          <w:rFonts w:ascii="Arial" w:hAnsi="Arial" w:cs="Arial"/>
          <w:bCs/>
          <w:szCs w:val="23"/>
          <w:lang w:val="it-IT" w:eastAsia="it-IT"/>
        </w:rPr>
        <w:t>Pwr</w:t>
      </w:r>
      <w:proofErr w:type="spellEnd"/>
      <w:r w:rsidRPr="00300B87">
        <w:rPr>
          <w:rFonts w:ascii="Arial" w:hAnsi="Arial" w:cs="Arial"/>
          <w:bCs/>
          <w:szCs w:val="23"/>
          <w:lang w:val="it-IT" w:eastAsia="it-IT"/>
        </w:rPr>
        <w:t xml:space="preserve"> IF / </w:t>
      </w:r>
      <w:proofErr w:type="spellStart"/>
      <w:r w:rsidRPr="00300B87">
        <w:rPr>
          <w:rFonts w:ascii="Arial" w:hAnsi="Arial" w:cs="Arial"/>
          <w:bCs/>
          <w:szCs w:val="23"/>
          <w:lang w:val="it-IT" w:eastAsia="it-IT"/>
        </w:rPr>
        <w:t>Pwr</w:t>
      </w:r>
      <w:proofErr w:type="spellEnd"/>
      <w:r w:rsidRPr="00300B87">
        <w:rPr>
          <w:rFonts w:ascii="Arial" w:hAnsi="Arial" w:cs="Arial"/>
          <w:bCs/>
          <w:szCs w:val="23"/>
          <w:lang w:val="it-IT" w:eastAsia="it-IT"/>
        </w:rPr>
        <w:t xml:space="preserve"> </w:t>
      </w:r>
      <w:proofErr w:type="spellStart"/>
      <w:r w:rsidRPr="00300B87">
        <w:rPr>
          <w:rFonts w:ascii="Arial" w:hAnsi="Arial" w:cs="Arial"/>
          <w:bCs/>
          <w:szCs w:val="23"/>
          <w:lang w:val="it-IT" w:eastAsia="it-IT"/>
        </w:rPr>
        <w:t>watts</w:t>
      </w:r>
      <w:proofErr w:type="spellEnd"/>
      <w:r w:rsidRPr="00300B87">
        <w:rPr>
          <w:rFonts w:ascii="Arial" w:hAnsi="Arial" w:cs="Arial"/>
          <w:bCs/>
          <w:szCs w:val="23"/>
          <w:lang w:val="it-IT" w:eastAsia="it-IT"/>
        </w:rPr>
        <w:t xml:space="preserve">/ kg / </w:t>
      </w:r>
      <w:proofErr w:type="spellStart"/>
      <w:r w:rsidRPr="00300B87">
        <w:rPr>
          <w:rFonts w:ascii="Arial" w:hAnsi="Arial" w:cs="Arial"/>
          <w:bCs/>
          <w:szCs w:val="23"/>
          <w:lang w:val="it-IT" w:eastAsia="it-IT"/>
        </w:rPr>
        <w:t>kilojoules</w:t>
      </w:r>
      <w:proofErr w:type="spellEnd"/>
      <w:r w:rsidRPr="00300B87">
        <w:rPr>
          <w:rFonts w:ascii="Arial" w:hAnsi="Arial" w:cs="Arial"/>
          <w:bCs/>
          <w:szCs w:val="23"/>
          <w:lang w:val="it-IT" w:eastAsia="it-IT"/>
        </w:rPr>
        <w:t xml:space="preserve"> / </w:t>
      </w:r>
      <w:proofErr w:type="spellStart"/>
      <w:r w:rsidRPr="00300B87">
        <w:rPr>
          <w:rFonts w:ascii="Arial" w:hAnsi="Arial" w:cs="Arial"/>
          <w:bCs/>
          <w:szCs w:val="23"/>
          <w:lang w:val="it-IT" w:eastAsia="it-IT"/>
        </w:rPr>
        <w:t>L.</w:t>
      </w:r>
      <w:proofErr w:type="gramStart"/>
      <w:r w:rsidRPr="00300B87">
        <w:rPr>
          <w:rFonts w:ascii="Arial" w:hAnsi="Arial" w:cs="Arial"/>
          <w:bCs/>
          <w:szCs w:val="23"/>
          <w:lang w:val="it-IT" w:eastAsia="it-IT"/>
        </w:rPr>
        <w:t>TQ.Effect</w:t>
      </w:r>
      <w:proofErr w:type="spellEnd"/>
      <w:proofErr w:type="gramEnd"/>
      <w:r w:rsidRPr="00300B87">
        <w:rPr>
          <w:rFonts w:ascii="Arial" w:hAnsi="Arial" w:cs="Arial"/>
          <w:bCs/>
          <w:szCs w:val="23"/>
          <w:lang w:val="it-IT" w:eastAsia="it-IT"/>
        </w:rPr>
        <w:t xml:space="preserve"> / </w:t>
      </w:r>
      <w:proofErr w:type="spellStart"/>
      <w:r w:rsidRPr="00300B87">
        <w:rPr>
          <w:rFonts w:ascii="Arial" w:hAnsi="Arial" w:cs="Arial"/>
          <w:bCs/>
          <w:szCs w:val="23"/>
          <w:lang w:val="it-IT" w:eastAsia="it-IT"/>
        </w:rPr>
        <w:t>R.TQ.Effect</w:t>
      </w:r>
      <w:proofErr w:type="spellEnd"/>
      <w:r w:rsidRPr="00300B87">
        <w:rPr>
          <w:rFonts w:ascii="Arial" w:hAnsi="Arial" w:cs="Arial"/>
          <w:bCs/>
          <w:szCs w:val="23"/>
          <w:lang w:val="it-IT" w:eastAsia="it-IT"/>
        </w:rPr>
        <w:t xml:space="preserve"> / L. </w:t>
      </w:r>
      <w:proofErr w:type="spellStart"/>
      <w:r w:rsidRPr="00300B87">
        <w:rPr>
          <w:rFonts w:ascii="Arial" w:hAnsi="Arial" w:cs="Arial"/>
          <w:bCs/>
          <w:szCs w:val="23"/>
          <w:lang w:val="it-IT" w:eastAsia="it-IT"/>
        </w:rPr>
        <w:t>Ped.Smooth</w:t>
      </w:r>
      <w:proofErr w:type="spellEnd"/>
      <w:r w:rsidRPr="00300B87">
        <w:rPr>
          <w:rFonts w:ascii="Arial" w:hAnsi="Arial" w:cs="Arial"/>
          <w:bCs/>
          <w:szCs w:val="23"/>
          <w:lang w:val="it-IT" w:eastAsia="it-IT"/>
        </w:rPr>
        <w:t xml:space="preserve">. / R. </w:t>
      </w:r>
      <w:proofErr w:type="spellStart"/>
      <w:r w:rsidRPr="00300B87">
        <w:rPr>
          <w:rFonts w:ascii="Arial" w:hAnsi="Arial" w:cs="Arial"/>
          <w:bCs/>
          <w:szCs w:val="23"/>
          <w:lang w:val="it-IT" w:eastAsia="it-IT"/>
        </w:rPr>
        <w:t>Ped.Smooth</w:t>
      </w:r>
      <w:proofErr w:type="spellEnd"/>
      <w:r w:rsidRPr="00300B87">
        <w:rPr>
          <w:rFonts w:ascii="Arial" w:hAnsi="Arial" w:cs="Arial"/>
          <w:bCs/>
          <w:szCs w:val="23"/>
          <w:lang w:val="it-IT" w:eastAsia="it-IT"/>
        </w:rPr>
        <w:t xml:space="preserve"> saranno visualizzate dopo aver effettuato l’update del firmware V1.05 </w:t>
      </w:r>
      <w:proofErr w:type="gramStart"/>
      <w:r w:rsidRPr="00300B87">
        <w:rPr>
          <w:rFonts w:ascii="Arial" w:hAnsi="Arial" w:cs="Arial"/>
          <w:bCs/>
          <w:szCs w:val="23"/>
          <w:lang w:val="it-IT" w:eastAsia="it-IT"/>
        </w:rPr>
        <w:t>o  superiore</w:t>
      </w:r>
      <w:proofErr w:type="gramEnd"/>
      <w:r w:rsidRPr="00300B87">
        <w:rPr>
          <w:rFonts w:ascii="Arial" w:hAnsi="Arial" w:cs="Arial"/>
          <w:bCs/>
          <w:szCs w:val="23"/>
          <w:lang w:val="it-IT" w:eastAsia="it-IT"/>
        </w:rPr>
        <w:t>.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</w:p>
    <w:p w:rsidR="00300B87" w:rsidRDefault="00300B87" w:rsidP="00300B87">
      <w:pPr>
        <w:spacing w:line="246" w:lineRule="atLeast"/>
        <w:rPr>
          <w:rFonts w:ascii="Arial" w:hAnsi="Arial" w:cs="Arial"/>
          <w:b/>
          <w:bCs/>
          <w:szCs w:val="23"/>
          <w:lang w:eastAsia="it-IT"/>
        </w:rPr>
      </w:pPr>
    </w:p>
    <w:p w:rsidR="00300B87" w:rsidRDefault="00300B87" w:rsidP="00300B87">
      <w:pPr>
        <w:spacing w:line="246" w:lineRule="atLeast"/>
        <w:rPr>
          <w:rFonts w:ascii="Arial" w:hAnsi="Arial" w:cs="Arial"/>
          <w:b/>
          <w:bCs/>
          <w:szCs w:val="23"/>
          <w:lang w:eastAsia="it-IT"/>
        </w:rPr>
      </w:pPr>
    </w:p>
    <w:p w:rsidR="00300B87" w:rsidRDefault="00300B87" w:rsidP="00300B87">
      <w:pPr>
        <w:spacing w:line="246" w:lineRule="atLeast"/>
        <w:rPr>
          <w:rFonts w:ascii="Arial" w:hAnsi="Arial" w:cs="Arial"/>
          <w:b/>
          <w:bCs/>
          <w:szCs w:val="23"/>
          <w:lang w:val="it-IT" w:eastAsia="it-IT"/>
        </w:rPr>
      </w:pPr>
    </w:p>
    <w:p w:rsidR="00300B87" w:rsidRDefault="00300B87" w:rsidP="00300B87">
      <w:pPr>
        <w:spacing w:line="246" w:lineRule="atLeast"/>
        <w:rPr>
          <w:rFonts w:ascii="Arial" w:hAnsi="Arial" w:cs="Arial"/>
          <w:b/>
          <w:bCs/>
          <w:szCs w:val="23"/>
          <w:lang w:val="it-IT" w:eastAsia="it-IT"/>
        </w:rPr>
      </w:pPr>
    </w:p>
    <w:p w:rsidR="00300B87" w:rsidRDefault="00300B87" w:rsidP="00300B87">
      <w:pPr>
        <w:spacing w:line="246" w:lineRule="atLeast"/>
        <w:rPr>
          <w:rFonts w:ascii="Arial" w:hAnsi="Arial" w:cs="Arial"/>
          <w:b/>
          <w:bCs/>
          <w:szCs w:val="23"/>
          <w:lang w:val="it-IT" w:eastAsia="it-IT"/>
        </w:rPr>
      </w:pPr>
    </w:p>
    <w:p w:rsidR="00300B87" w:rsidRPr="00300B87" w:rsidRDefault="00300B87" w:rsidP="00300B87">
      <w:pPr>
        <w:spacing w:line="246" w:lineRule="atLeast"/>
        <w:rPr>
          <w:rFonts w:ascii="Arial" w:hAnsi="Arial" w:cs="Arial"/>
          <w:b/>
          <w:bCs/>
          <w:szCs w:val="23"/>
          <w:lang w:val="it-IT" w:eastAsia="it-IT"/>
        </w:rPr>
      </w:pPr>
      <w:r w:rsidRPr="00300B87">
        <w:rPr>
          <w:rFonts w:ascii="Arial" w:hAnsi="Arial" w:cs="Arial"/>
          <w:b/>
          <w:bCs/>
          <w:szCs w:val="23"/>
          <w:lang w:val="it-IT" w:eastAsia="it-IT"/>
        </w:rPr>
        <w:t>Menù esteso: Giri / Grafici / Elimina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</w:p>
    <w:p w:rsidR="00300B87" w:rsidRDefault="00300B87" w:rsidP="00300B87">
      <w:pPr>
        <w:spacing w:line="246" w:lineRule="atLeast"/>
        <w:jc w:val="center"/>
        <w:rPr>
          <w:rFonts w:ascii="Arial" w:hAnsi="Arial" w:cs="Arial"/>
          <w:bCs/>
          <w:szCs w:val="23"/>
          <w:lang w:eastAsia="it-IT"/>
        </w:rPr>
      </w:pPr>
      <w:r>
        <w:rPr>
          <w:noProof/>
        </w:rPr>
        <w:drawing>
          <wp:inline distT="0" distB="0" distL="0" distR="0" wp14:anchorId="056F7569" wp14:editId="1FF7E2B0">
            <wp:extent cx="1647825" cy="2286000"/>
            <wp:effectExtent l="190500" t="190500" r="200025" b="190500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0B87" w:rsidRDefault="00300B87" w:rsidP="00300B87">
      <w:pPr>
        <w:spacing w:line="246" w:lineRule="atLeast"/>
        <w:rPr>
          <w:rFonts w:ascii="Arial" w:hAnsi="Arial" w:cs="Arial"/>
          <w:b/>
          <w:bCs/>
          <w:szCs w:val="23"/>
          <w:lang w:val="it-IT" w:eastAsia="it-IT"/>
        </w:rPr>
      </w:pP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/>
          <w:bCs/>
          <w:szCs w:val="23"/>
          <w:lang w:val="it-IT" w:eastAsia="it-IT"/>
        </w:rPr>
        <w:t>Giri:</w:t>
      </w:r>
      <w:r w:rsidRPr="00300B87">
        <w:rPr>
          <w:rFonts w:ascii="Arial" w:hAnsi="Arial" w:cs="Arial"/>
          <w:bCs/>
          <w:szCs w:val="23"/>
          <w:lang w:val="it-IT" w:eastAsia="it-IT"/>
        </w:rPr>
        <w:t xml:space="preserve"> mostra il sommario di ogni giro effettuato (stesse informazioni contenute nel sommario delle attività ad eccezione di TSS e IF)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Funzioni dei tasti: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Tasto sinistro: ritorna al menù esteso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Tasto centrale: vai al prossimo giro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Tasto destro: cambiare pagina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/>
          <w:bCs/>
          <w:szCs w:val="23"/>
          <w:lang w:val="it-IT" w:eastAsia="it-IT"/>
        </w:rPr>
      </w:pP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/>
          <w:bCs/>
          <w:szCs w:val="23"/>
          <w:lang w:val="it-IT" w:eastAsia="it-IT"/>
        </w:rPr>
        <w:t xml:space="preserve">Grafici: </w:t>
      </w:r>
      <w:r w:rsidRPr="00300B87">
        <w:rPr>
          <w:rFonts w:ascii="Arial" w:hAnsi="Arial" w:cs="Arial"/>
          <w:bCs/>
          <w:szCs w:val="23"/>
          <w:lang w:val="it-IT" w:eastAsia="it-IT"/>
        </w:rPr>
        <w:t>mostra i grafici di riepilogo su battito cardiaco, potenza, cadenza, percorso e altitudine.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Funzioni dei tasti: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Tasto sinistro: ritorna al menù esteso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Tasto centrale: nessuna funzione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Tasto destro: cambiare pagina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 xml:space="preserve">Elimina: elimina l’attività selezionata, scegliendo dal menù </w:t>
      </w:r>
      <w:proofErr w:type="spellStart"/>
      <w:r w:rsidRPr="00300B87">
        <w:rPr>
          <w:rFonts w:ascii="Arial" w:hAnsi="Arial" w:cs="Arial"/>
          <w:bCs/>
          <w:szCs w:val="23"/>
          <w:lang w:val="it-IT" w:eastAsia="it-IT"/>
        </w:rPr>
        <w:t>si</w:t>
      </w:r>
      <w:proofErr w:type="spellEnd"/>
      <w:r w:rsidRPr="00300B87">
        <w:rPr>
          <w:rFonts w:ascii="Arial" w:hAnsi="Arial" w:cs="Arial"/>
          <w:bCs/>
          <w:szCs w:val="23"/>
          <w:lang w:val="it-IT" w:eastAsia="it-IT"/>
        </w:rPr>
        <w:t>/no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Grafici di riepilogo: curva dei dati, diagramma del percorso e diagramma dell’altitudine (come nella foto)</w:t>
      </w:r>
    </w:p>
    <w:p w:rsidR="00300B87" w:rsidRDefault="00300B87" w:rsidP="00300B87">
      <w:pPr>
        <w:spacing w:line="246" w:lineRule="atLeast"/>
        <w:jc w:val="center"/>
        <w:rPr>
          <w:rFonts w:ascii="Arial" w:hAnsi="Arial" w:cs="Arial"/>
          <w:bCs/>
          <w:szCs w:val="23"/>
          <w:lang w:eastAsia="it-IT"/>
        </w:rPr>
      </w:pPr>
      <w:r>
        <w:rPr>
          <w:noProof/>
        </w:rPr>
        <w:lastRenderedPageBreak/>
        <w:drawing>
          <wp:inline distT="0" distB="0" distL="0" distR="0" wp14:anchorId="03C02D7E" wp14:editId="7E9DED0C">
            <wp:extent cx="5429250" cy="3419475"/>
            <wp:effectExtent l="0" t="0" r="0" b="9525"/>
            <wp:docPr id="48" name="图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Grafico del battito cardiaco: mostra il tempo su 5 zone (non supportato su versioni precedenti a V1.05) il battito medio e massimo.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Grafico della potenza: mostra il tempo su 7 zone (non supportato su versioni precedenti a V1.05), la potenza massima e l’NP. Mostrerà la potenza media se l’NP non è disponibile.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Grafico della cadenza: mostra il tempo su 6 zone (non supportato su versioni precedenti a V1.05) la cadenza media e massima.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 xml:space="preserve">Note: 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1. non ci saranno grafici se le informazioni non sono valide (non saranno visualizzate informazioni sul battito cardiaco o la potenza di pedalata se non sono connessi al dispositivo la fascia cardio e il sensore di cadenza durante la pedalata)</w:t>
      </w:r>
    </w:p>
    <w:p w:rsidR="00300B87" w:rsidRPr="00300B87" w:rsidRDefault="00300B87" w:rsidP="00300B87">
      <w:pPr>
        <w:rPr>
          <w:rFonts w:ascii="Arial" w:hAnsi="Arial" w:cs="Arial"/>
          <w:lang w:val="it-IT" w:eastAsia="it-IT"/>
        </w:rPr>
      </w:pPr>
      <w:r w:rsidRPr="00300B87">
        <w:rPr>
          <w:rFonts w:ascii="Arial" w:hAnsi="Arial" w:cs="Arial"/>
          <w:lang w:val="it-IT" w:eastAsia="it-IT"/>
        </w:rPr>
        <w:t>2. grafico del percorso: mostra la rotta del percorso, la distanza e il tempo impiegato</w:t>
      </w:r>
    </w:p>
    <w:p w:rsidR="00300B87" w:rsidRPr="00300B87" w:rsidRDefault="00300B87" w:rsidP="00300B87">
      <w:pPr>
        <w:rPr>
          <w:rFonts w:ascii="Arial" w:hAnsi="Arial" w:cs="Arial"/>
          <w:lang w:val="it-IT" w:eastAsia="it-IT"/>
        </w:rPr>
      </w:pPr>
      <w:r w:rsidRPr="00300B87">
        <w:rPr>
          <w:rFonts w:ascii="Arial" w:hAnsi="Arial" w:cs="Arial"/>
          <w:lang w:val="it-IT" w:eastAsia="it-IT"/>
        </w:rPr>
        <w:t>3. grafico dell’altitudine: mostra l’altitudine, l’elevazione e il gradiente di media.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</w:p>
    <w:p w:rsid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eastAsia="it-IT"/>
        </w:rPr>
      </w:pPr>
      <w:r>
        <w:rPr>
          <w:noProof/>
        </w:rPr>
        <w:drawing>
          <wp:inline distT="0" distB="0" distL="0" distR="0" wp14:anchorId="0B9BE0FF" wp14:editId="76133F05">
            <wp:extent cx="1552575" cy="1905000"/>
            <wp:effectExtent l="190500" t="190500" r="200025" b="190500"/>
            <wp:docPr id="49" name="图片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D58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659F59" wp14:editId="649EEEF9">
            <wp:extent cx="1524000" cy="1924050"/>
            <wp:effectExtent l="190500" t="190500" r="190500" b="190500"/>
            <wp:docPr id="257" name="图片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D58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42B7E6" wp14:editId="5A95CC8B">
            <wp:extent cx="1428750" cy="1895475"/>
            <wp:effectExtent l="190500" t="190500" r="190500" b="200025"/>
            <wp:docPr id="256" name="图片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eastAsia="it-IT"/>
        </w:rPr>
      </w:pP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Grafico del battito cardiaco: si trova nella pagina di visualizzazione dati, può essere attivato o disattivato nel menù impostazioni. Mostra il tempo su 5 zone, il battito medio e il massimo.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</w:p>
    <w:p w:rsidR="00300B87" w:rsidRDefault="00300B87" w:rsidP="00300B87">
      <w:pPr>
        <w:spacing w:line="246" w:lineRule="atLeast"/>
        <w:jc w:val="center"/>
        <w:rPr>
          <w:rFonts w:ascii="Arial" w:hAnsi="Arial" w:cs="Arial"/>
          <w:bCs/>
          <w:szCs w:val="23"/>
          <w:lang w:eastAsia="it-IT"/>
        </w:rPr>
      </w:pPr>
      <w:r>
        <w:rPr>
          <w:noProof/>
        </w:rPr>
        <w:drawing>
          <wp:inline distT="0" distB="0" distL="0" distR="0" wp14:anchorId="3FD4D01B" wp14:editId="62406CF4">
            <wp:extent cx="2105025" cy="2733675"/>
            <wp:effectExtent l="190500" t="190500" r="200025" b="200025"/>
            <wp:docPr id="258" name="图片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A0C1FA" wp14:editId="1E3E7EE5">
            <wp:extent cx="2114550" cy="2751455"/>
            <wp:effectExtent l="190500" t="190500" r="190500" b="182245"/>
            <wp:docPr id="15" name="图片 3" descr="F:\igs60\screenshot_2018062719480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igs60\screenshot_20180627194807.b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75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eastAsia="it-IT"/>
        </w:rPr>
      </w:pP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  <w:r w:rsidRPr="00300B87">
        <w:rPr>
          <w:rFonts w:ascii="Arial" w:hAnsi="Arial" w:cs="Arial"/>
          <w:bCs/>
          <w:szCs w:val="23"/>
          <w:lang w:val="it-IT" w:eastAsia="it-IT"/>
        </w:rPr>
        <w:t>Il battito cardiaco attuale verrà visualizzato nel colore nero.</w:t>
      </w: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</w:p>
    <w:p w:rsidR="00300B87" w:rsidRPr="00300B87" w:rsidRDefault="00300B87" w:rsidP="00300B87">
      <w:pPr>
        <w:spacing w:line="246" w:lineRule="atLeast"/>
        <w:rPr>
          <w:rFonts w:ascii="Arial" w:hAnsi="Arial" w:cs="Arial"/>
          <w:bCs/>
          <w:szCs w:val="23"/>
          <w:lang w:val="it-IT" w:eastAsia="it-IT"/>
        </w:rPr>
      </w:pPr>
    </w:p>
    <w:p w:rsidR="00300B87" w:rsidRPr="00300B87" w:rsidRDefault="00300B87" w:rsidP="00300B87">
      <w:pPr>
        <w:spacing w:line="246" w:lineRule="atLeast"/>
        <w:jc w:val="center"/>
        <w:rPr>
          <w:rFonts w:hAnsi="Microsoft YaHei"/>
          <w:b/>
          <w:bCs/>
          <w:szCs w:val="23"/>
          <w:lang w:val="it-IT" w:eastAsia="it-IT"/>
        </w:rPr>
      </w:pPr>
    </w:p>
    <w:p w:rsidR="00E55721" w:rsidRPr="00FC6453" w:rsidRDefault="00E55721" w:rsidP="009D0E31">
      <w:pPr>
        <w:pStyle w:val="Rientronormale"/>
        <w:ind w:firstLine="0"/>
        <w:rPr>
          <w:rFonts w:ascii="Arial" w:hAnsi="Arial" w:cs="Arial"/>
          <w:sz w:val="22"/>
          <w:szCs w:val="22"/>
          <w:lang w:val="it-IT"/>
        </w:rPr>
      </w:pPr>
    </w:p>
    <w:p w:rsidR="009D0E31" w:rsidRPr="000E4A50" w:rsidRDefault="009D0E31" w:rsidP="009D0E31">
      <w:pPr>
        <w:spacing w:line="225" w:lineRule="atLeast"/>
        <w:rPr>
          <w:rFonts w:hAnsi="Microsoft YaHei"/>
          <w:sz w:val="22"/>
          <w:szCs w:val="22"/>
          <w:lang w:val="it-IT" w:eastAsia="it-IT"/>
        </w:rPr>
      </w:pPr>
      <w:bookmarkStart w:id="29" w:name="OLE_LINK53"/>
      <w:bookmarkEnd w:id="27"/>
      <w:r w:rsidRPr="000E4A50">
        <w:rPr>
          <w:rFonts w:ascii="Arial" w:hAnsi="Arial" w:cs="Arial"/>
          <w:b/>
          <w:bCs/>
          <w:sz w:val="22"/>
          <w:szCs w:val="22"/>
          <w:lang w:val="it-IT" w:eastAsia="it-IT"/>
        </w:rPr>
        <w:t>Caricamento di attività</w:t>
      </w:r>
      <w:bookmarkEnd w:id="29"/>
    </w:p>
    <w:p w:rsidR="00E55721" w:rsidRPr="000E4A50" w:rsidRDefault="009D0E31" w:rsidP="009D0E31">
      <w:pPr>
        <w:spacing w:line="225" w:lineRule="atLeast"/>
        <w:rPr>
          <w:rFonts w:ascii="Arial" w:hAnsi="Arial" w:cs="Arial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Per</w:t>
      </w:r>
      <w:r w:rsidRPr="000E4A50">
        <w:rPr>
          <w:rFonts w:ascii="Arial" w:hAnsi="Arial" w:cs="Arial" w:hint="eastAsia"/>
          <w:sz w:val="22"/>
          <w:szCs w:val="22"/>
          <w:lang w:val="it-IT" w:eastAsia="it-IT"/>
        </w:rPr>
        <w:t> </w:t>
      </w:r>
      <w:r w:rsidRPr="000E4A50">
        <w:rPr>
          <w:rFonts w:ascii="Arial" w:hAnsi="Arial" w:cs="Arial"/>
          <w:sz w:val="22"/>
          <w:szCs w:val="22"/>
          <w:lang w:val="it-IT" w:eastAsia="it-IT"/>
        </w:rPr>
        <w:t>analizzare le</w:t>
      </w:r>
      <w:r w:rsidRPr="000E4A50">
        <w:rPr>
          <w:rFonts w:ascii="Arial" w:hAnsi="Arial" w:cs="Arial" w:hint="eastAsia"/>
          <w:sz w:val="22"/>
          <w:szCs w:val="22"/>
          <w:lang w:val="it-IT" w:eastAsia="it-IT"/>
        </w:rPr>
        <w:t> </w:t>
      </w:r>
      <w:r w:rsidRPr="000E4A50">
        <w:rPr>
          <w:rFonts w:ascii="Arial" w:hAnsi="Arial" w:cs="Arial"/>
          <w:sz w:val="22"/>
          <w:szCs w:val="22"/>
          <w:lang w:val="it-IT" w:eastAsia="it-IT"/>
        </w:rPr>
        <w:t>attività, caricare i file sulla APP</w:t>
      </w:r>
      <w:r w:rsidRPr="000E4A50">
        <w:rPr>
          <w:rFonts w:ascii="Arial" w:hAnsi="Arial" w:cs="Arial" w:hint="eastAsia"/>
          <w:sz w:val="22"/>
          <w:szCs w:val="22"/>
          <w:lang w:val="it-IT" w:eastAsia="it-IT"/>
        </w:rPr>
        <w:t> </w:t>
      </w:r>
      <w:proofErr w:type="spellStart"/>
      <w:r w:rsidRPr="000E4A50">
        <w:rPr>
          <w:rFonts w:ascii="Arial" w:hAnsi="Arial" w:cs="Arial"/>
          <w:sz w:val="22"/>
          <w:szCs w:val="22"/>
          <w:lang w:val="it-IT" w:eastAsia="it-IT"/>
        </w:rPr>
        <w:t>iGPSPORT</w:t>
      </w:r>
      <w:proofErr w:type="spellEnd"/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 via Bluetooth o sul sito Web tramite cavo USB.</w:t>
      </w:r>
    </w:p>
    <w:p w:rsidR="00E55721" w:rsidRPr="004754F6" w:rsidRDefault="000E4A50" w:rsidP="000E4A50">
      <w:pPr>
        <w:pStyle w:val="Titolo2"/>
        <w:ind w:firstLine="0"/>
        <w:rPr>
          <w:rFonts w:ascii="Arial" w:hAnsi="Arial"/>
          <w:sz w:val="22"/>
          <w:szCs w:val="22"/>
          <w:lang w:val="it-IT"/>
        </w:rPr>
      </w:pPr>
      <w:bookmarkStart w:id="30" w:name="OLE_LINK54"/>
      <w:r w:rsidRPr="004754F6">
        <w:rPr>
          <w:rFonts w:ascii="Arial" w:hAnsi="Arial"/>
          <w:sz w:val="22"/>
          <w:szCs w:val="22"/>
          <w:lang w:val="it-IT"/>
        </w:rPr>
        <w:t>Caricamento via Bluetooth</w:t>
      </w:r>
    </w:p>
    <w:bookmarkEnd w:id="30"/>
    <w:p w:rsidR="00E55721" w:rsidRPr="000E4A50" w:rsidRDefault="000E4A50" w:rsidP="000E4A50">
      <w:pPr>
        <w:pStyle w:val="Rientronormale"/>
        <w:ind w:firstLine="0"/>
        <w:rPr>
          <w:rFonts w:ascii="Arial" w:eastAsia="PMingLiU" w:hAnsi="Arial" w:cs="Arial"/>
          <w:sz w:val="22"/>
          <w:szCs w:val="22"/>
          <w:lang w:val="it-IT" w:eastAsia="zh-TW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Aprire il </w:t>
      </w:r>
      <w:proofErr w:type="spellStart"/>
      <w:r w:rsidRPr="000E4A50">
        <w:rPr>
          <w:rFonts w:ascii="Arial" w:hAnsi="Arial" w:cs="Arial"/>
          <w:sz w:val="22"/>
          <w:szCs w:val="22"/>
          <w:lang w:val="it-IT" w:eastAsia="it-IT"/>
        </w:rPr>
        <w:t>menù</w:t>
      </w:r>
      <w:proofErr w:type="spellEnd"/>
      <w:r w:rsidRPr="000E4A50">
        <w:rPr>
          <w:rFonts w:ascii="Arial" w:hAnsi="Arial" w:cs="Arial"/>
          <w:sz w:val="22"/>
          <w:szCs w:val="22"/>
          <w:lang w:val="it-IT" w:eastAsia="it-IT"/>
        </w:rPr>
        <w:t> </w:t>
      </w:r>
      <w:r w:rsidRPr="000E4A50">
        <w:rPr>
          <w:rFonts w:ascii="Arial" w:hAnsi="Arial" w:cs="Arial"/>
          <w:b/>
          <w:bCs/>
          <w:sz w:val="22"/>
          <w:szCs w:val="22"/>
          <w:lang w:val="it-IT" w:eastAsia="it-IT"/>
        </w:rPr>
        <w:t>SENSORI</w:t>
      </w:r>
      <w:r w:rsidRPr="000E4A50">
        <w:rPr>
          <w:rFonts w:ascii="Arial" w:hAnsi="Arial" w:cs="Arial"/>
          <w:sz w:val="22"/>
          <w:szCs w:val="22"/>
          <w:lang w:val="it-IT" w:eastAsia="it-IT"/>
        </w:rPr>
        <w:t> dal menu principale, selezionare Bluetooth, spostandosi all’interno del menu con il pulsante destro</w:t>
      </w:r>
      <w:r w:rsidR="004754F6">
        <w:rPr>
          <w:rFonts w:ascii="Arial" w:hAnsi="Arial" w:cs="Arial"/>
          <w:sz w:val="22"/>
          <w:szCs w:val="22"/>
          <w:lang w:val="it-IT" w:eastAsia="it-IT"/>
        </w:rPr>
        <w:t>;</w:t>
      </w:r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 attivando il Bluetooth il dispositivo GPS02 ricercherà il telefono sul quale è installata l'applicazione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297305" cy="1731645"/>
            <wp:effectExtent l="190500" t="190500" r="169545" b="173355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2626" cy="1751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04290" cy="1740535"/>
            <wp:effectExtent l="190500" t="190500" r="162560" b="164465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490" cy="1759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4A50" w:rsidRDefault="000E4A50" w:rsidP="000E4A50">
      <w:pPr>
        <w:spacing w:line="225" w:lineRule="atLeast"/>
        <w:rPr>
          <w:rFonts w:ascii="Arial" w:hAnsi="Arial" w:cs="Arial"/>
          <w:sz w:val="22"/>
          <w:szCs w:val="22"/>
          <w:lang w:val="it-IT" w:eastAsia="it-IT"/>
        </w:rPr>
      </w:pPr>
    </w:p>
    <w:p w:rsidR="000E4A50" w:rsidRPr="000E4A50" w:rsidRDefault="000E4A50" w:rsidP="000E4A50">
      <w:pPr>
        <w:spacing w:line="225" w:lineRule="atLeast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Aprire l’applicazione sul telefono e premere prima il simbolo del Bluetooth, poi la lente di ingrandimento, a questo punto appariranno i dispositivi in prossimità del telefono, seleziona</w:t>
      </w:r>
      <w:r w:rsidR="004754F6">
        <w:rPr>
          <w:rFonts w:ascii="Arial" w:hAnsi="Arial" w:cs="Arial"/>
          <w:sz w:val="22"/>
          <w:szCs w:val="22"/>
          <w:lang w:val="it-IT" w:eastAsia="it-IT"/>
        </w:rPr>
        <w:t>r</w:t>
      </w:r>
      <w:r w:rsidRPr="000E4A50">
        <w:rPr>
          <w:rFonts w:ascii="Arial" w:hAnsi="Arial" w:cs="Arial"/>
          <w:sz w:val="22"/>
          <w:szCs w:val="22"/>
          <w:lang w:val="it-IT" w:eastAsia="it-IT"/>
        </w:rPr>
        <w:t>e GPS02, il display del GPS mostrerà </w:t>
      </w:r>
      <w:r w:rsidRPr="000E4A50">
        <w:rPr>
          <w:rFonts w:ascii="Arial" w:hAnsi="Arial" w:cs="Arial"/>
          <w:b/>
          <w:bCs/>
          <w:sz w:val="22"/>
          <w:szCs w:val="22"/>
          <w:lang w:val="it-IT" w:eastAsia="it-IT"/>
        </w:rPr>
        <w:t>Connesso</w:t>
      </w:r>
      <w:r w:rsidRPr="000E4A50">
        <w:rPr>
          <w:rFonts w:ascii="Arial" w:hAnsi="Arial" w:cs="Arial"/>
          <w:sz w:val="22"/>
          <w:szCs w:val="22"/>
          <w:lang w:val="it-IT" w:eastAsia="it-IT"/>
        </w:rPr>
        <w:t>, ora è possibile utilizzare la APP per caricare le attività.</w:t>
      </w:r>
      <w:r w:rsidRPr="000E4A50">
        <w:rPr>
          <w:rFonts w:hAnsi="Microsoft YaHei" w:hint="eastAsia"/>
          <w:sz w:val="22"/>
          <w:szCs w:val="22"/>
          <w:lang w:val="it-IT" w:eastAsia="it-IT"/>
        </w:rPr>
        <w:t> </w:t>
      </w:r>
    </w:p>
    <w:p w:rsidR="000E4A50" w:rsidRPr="006B6EEA" w:rsidRDefault="000E4A50" w:rsidP="000E4A50">
      <w:pPr>
        <w:spacing w:line="246" w:lineRule="atLeast"/>
        <w:rPr>
          <w:rFonts w:hAnsi="Microsoft YaHei"/>
          <w:b/>
          <w:sz w:val="22"/>
          <w:szCs w:val="22"/>
          <w:lang w:val="it-IT" w:eastAsia="it-IT"/>
        </w:rPr>
      </w:pPr>
      <w:r w:rsidRPr="006B6EEA">
        <w:rPr>
          <w:rFonts w:ascii="Arial" w:hAnsi="Arial" w:cs="Arial"/>
          <w:b/>
          <w:sz w:val="22"/>
          <w:szCs w:val="22"/>
          <w:lang w:val="it-IT" w:eastAsia="it-IT"/>
        </w:rPr>
        <w:t>Caricare dati tramite cavo USB</w:t>
      </w:r>
    </w:p>
    <w:p w:rsidR="000E4A50" w:rsidRPr="000E4A50" w:rsidRDefault="000E4A50" w:rsidP="000E4A50">
      <w:pPr>
        <w:spacing w:line="345" w:lineRule="atLeast"/>
        <w:ind w:left="460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1) Spegnere il GPS02.</w:t>
      </w:r>
    </w:p>
    <w:p w:rsidR="000E4A50" w:rsidRPr="000E4A50" w:rsidRDefault="000E4A50" w:rsidP="000E4A50">
      <w:pPr>
        <w:spacing w:line="345" w:lineRule="atLeast"/>
        <w:ind w:left="460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2) Collegare il GPS02 al computer tramite cavo USB.</w:t>
      </w:r>
    </w:p>
    <w:p w:rsidR="000E4A50" w:rsidRPr="000E4A50" w:rsidRDefault="000E4A50" w:rsidP="000E4A50">
      <w:pPr>
        <w:spacing w:line="345" w:lineRule="atLeast"/>
        <w:ind w:left="460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3) Selezionare il tasto sinistro per accedere alla modalità di connessione, l'icona della batteria si accenderà.</w:t>
      </w:r>
    </w:p>
    <w:p w:rsidR="000E4A50" w:rsidRPr="000E4A50" w:rsidRDefault="000E4A50" w:rsidP="000E4A50">
      <w:pPr>
        <w:spacing w:line="345" w:lineRule="atLeast"/>
        <w:ind w:left="460"/>
        <w:rPr>
          <w:rFonts w:ascii="Arial" w:hAnsi="Arial" w:cs="Arial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4) Il computer riconoscerà il GPS02 come un nuovo disco, copiare i file di attività nella cartella </w:t>
      </w:r>
    </w:p>
    <w:p w:rsidR="000E4A50" w:rsidRPr="000E4A50" w:rsidRDefault="000E4A50" w:rsidP="000E4A50">
      <w:pPr>
        <w:spacing w:line="345" w:lineRule="atLeast"/>
        <w:ind w:left="460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: \</w:t>
      </w:r>
      <w:proofErr w:type="spellStart"/>
      <w:r w:rsidRPr="000E4A50">
        <w:rPr>
          <w:rFonts w:ascii="Arial" w:hAnsi="Arial" w:cs="Arial"/>
          <w:sz w:val="22"/>
          <w:szCs w:val="22"/>
          <w:lang w:val="it-IT" w:eastAsia="it-IT"/>
        </w:rPr>
        <w:t>iGPSPORT</w:t>
      </w:r>
      <w:proofErr w:type="spellEnd"/>
      <w:r w:rsidRPr="000E4A50">
        <w:rPr>
          <w:rFonts w:ascii="Arial" w:hAnsi="Arial" w:cs="Arial"/>
          <w:sz w:val="22"/>
          <w:szCs w:val="22"/>
          <w:lang w:val="it-IT" w:eastAsia="it-IT"/>
        </w:rPr>
        <w:t>\</w:t>
      </w:r>
      <w:proofErr w:type="spellStart"/>
      <w:r w:rsidRPr="000E4A50">
        <w:rPr>
          <w:rFonts w:ascii="Arial" w:hAnsi="Arial" w:cs="Arial"/>
          <w:sz w:val="22"/>
          <w:szCs w:val="22"/>
          <w:lang w:val="it-IT" w:eastAsia="it-IT"/>
        </w:rPr>
        <w:t>Activities</w:t>
      </w:r>
      <w:proofErr w:type="spellEnd"/>
      <w:r w:rsidRPr="000E4A50">
        <w:rPr>
          <w:rFonts w:ascii="Arial" w:hAnsi="Arial" w:cs="Arial"/>
          <w:sz w:val="22"/>
          <w:szCs w:val="22"/>
          <w:lang w:val="it-IT" w:eastAsia="it-IT"/>
        </w:rPr>
        <w:t>\**</w:t>
      </w:r>
      <w:proofErr w:type="gramStart"/>
      <w:r w:rsidRPr="000E4A50">
        <w:rPr>
          <w:rFonts w:ascii="Arial" w:hAnsi="Arial" w:cs="Arial"/>
          <w:sz w:val="22"/>
          <w:szCs w:val="22"/>
          <w:lang w:val="it-IT" w:eastAsia="it-IT"/>
        </w:rPr>
        <w:t>*.</w:t>
      </w:r>
      <w:proofErr w:type="spellStart"/>
      <w:r w:rsidRPr="000E4A50">
        <w:rPr>
          <w:rFonts w:ascii="Arial" w:hAnsi="Arial" w:cs="Arial"/>
          <w:sz w:val="22"/>
          <w:szCs w:val="22"/>
          <w:lang w:val="it-IT" w:eastAsia="it-IT"/>
        </w:rPr>
        <w:t>fit</w:t>
      </w:r>
      <w:proofErr w:type="spellEnd"/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 .</w:t>
      </w:r>
      <w:proofErr w:type="gramEnd"/>
    </w:p>
    <w:p w:rsidR="000E4A50" w:rsidRPr="000E4A50" w:rsidRDefault="000E4A50" w:rsidP="000E4A50">
      <w:pPr>
        <w:spacing w:line="345" w:lineRule="atLeast"/>
        <w:ind w:left="460"/>
        <w:rPr>
          <w:rFonts w:hAnsi="Microsoft YaHei"/>
          <w:sz w:val="22"/>
          <w:szCs w:val="22"/>
          <w:lang w:val="it-IT" w:eastAsia="it-IT"/>
        </w:rPr>
      </w:pPr>
      <w:r w:rsidRPr="000E4A50">
        <w:rPr>
          <w:rFonts w:ascii="Arial" w:hAnsi="Arial" w:cs="Arial"/>
          <w:sz w:val="22"/>
          <w:szCs w:val="22"/>
          <w:lang w:val="it-IT" w:eastAsia="it-IT"/>
        </w:rPr>
        <w:t>5) Aprire il sito </w:t>
      </w:r>
      <w:r w:rsidRPr="000E4A50">
        <w:rPr>
          <w:rFonts w:ascii="Arial" w:hAnsi="Arial" w:cs="Arial"/>
          <w:sz w:val="22"/>
          <w:szCs w:val="22"/>
          <w:u w:val="single"/>
          <w:lang w:val="it-IT" w:eastAsia="it-IT"/>
        </w:rPr>
        <w:t>http://i.igpsport.com,</w:t>
      </w:r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 effettuare il login e selezionare i file in </w:t>
      </w:r>
      <w:proofErr w:type="gramStart"/>
      <w:r w:rsidRPr="000E4A50">
        <w:rPr>
          <w:rFonts w:ascii="Arial" w:hAnsi="Arial" w:cs="Arial"/>
          <w:sz w:val="22"/>
          <w:szCs w:val="22"/>
          <w:lang w:val="it-IT" w:eastAsia="it-IT"/>
        </w:rPr>
        <w:t>formato .</w:t>
      </w:r>
      <w:proofErr w:type="spellStart"/>
      <w:r w:rsidRPr="000E4A50">
        <w:rPr>
          <w:rFonts w:ascii="Arial" w:hAnsi="Arial" w:cs="Arial"/>
          <w:sz w:val="22"/>
          <w:szCs w:val="22"/>
          <w:lang w:val="it-IT" w:eastAsia="it-IT"/>
        </w:rPr>
        <w:t>fit</w:t>
      </w:r>
      <w:proofErr w:type="spellEnd"/>
      <w:proofErr w:type="gramEnd"/>
      <w:r w:rsidRPr="000E4A50">
        <w:rPr>
          <w:rFonts w:ascii="Arial" w:hAnsi="Arial" w:cs="Arial"/>
          <w:sz w:val="22"/>
          <w:szCs w:val="22"/>
          <w:lang w:val="it-IT" w:eastAsia="it-IT"/>
        </w:rPr>
        <w:t xml:space="preserve"> da caricare.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1316990" cy="1758315"/>
            <wp:effectExtent l="190500" t="190500" r="168910" b="165735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0685" cy="1789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04925" cy="1741711"/>
            <wp:effectExtent l="190500" t="190500" r="180975" b="18288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1181" cy="1776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ind w:firstLineChars="500" w:firstLine="1200"/>
        <w:jc w:val="left"/>
        <w:rPr>
          <w:rFonts w:ascii="SimSun" w:eastAsia="SimSun" w:hAnsi="SimSun" w:cs="SimSun"/>
          <w:color w:val="auto"/>
          <w:sz w:val="24"/>
        </w:rPr>
      </w:pPr>
      <w:r>
        <w:rPr>
          <w:rFonts w:ascii="SimSun" w:eastAsia="SimSun" w:hAnsi="SimSun" w:cs="SimSun"/>
          <w:noProof/>
          <w:color w:val="auto"/>
          <w:sz w:val="24"/>
        </w:rPr>
        <w:drawing>
          <wp:inline distT="0" distB="0" distL="0" distR="0">
            <wp:extent cx="1169035" cy="2012315"/>
            <wp:effectExtent l="190500" t="190500" r="183515" b="197485"/>
            <wp:docPr id="24" name="图片 24" descr="D:\Program Files (x86)\QQdownload\904525664\Image\C2C\FFC5E3980EEB1EC77A2F5B6DE00859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\Program Files (x86)\QQdownload\904525664\Image\C2C\FFC5E3980EEB1EC77A2F5B6DE008594E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3"/>
                    <a:stretch>
                      <a:fillRect/>
                    </a:stretch>
                  </pic:blipFill>
                  <pic:spPr>
                    <a:xfrm>
                      <a:off x="0" y="0"/>
                      <a:ext cx="1183439" cy="2036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auto"/>
          <w:sz w:val="24"/>
        </w:rPr>
        <w:t xml:space="preserve"> </w:t>
      </w:r>
      <w:r>
        <w:rPr>
          <w:rFonts w:ascii="SimSun" w:eastAsia="SimSun" w:hAnsi="SimSun" w:cs="SimSun"/>
          <w:noProof/>
          <w:color w:val="auto"/>
          <w:sz w:val="24"/>
        </w:rPr>
        <w:drawing>
          <wp:inline distT="0" distB="0" distL="0" distR="0">
            <wp:extent cx="1175385" cy="2026285"/>
            <wp:effectExtent l="190500" t="190500" r="196215" b="183515"/>
            <wp:docPr id="25" name="图片 25" descr="D:\Program Files (x86)\QQdownload\904525664\Image\C2C\EED8F46769219C996AF5CDD07381DC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Program Files (x86)\QQdownload\904525664\Image\C2C\EED8F46769219C996AF5CDD07381DCC1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0"/>
                    <a:stretch>
                      <a:fillRect/>
                    </a:stretch>
                  </pic:blipFill>
                  <pic:spPr>
                    <a:xfrm>
                      <a:off x="0" y="0"/>
                      <a:ext cx="1204627" cy="2076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color w:val="auto"/>
          <w:sz w:val="24"/>
        </w:rPr>
        <w:drawing>
          <wp:inline distT="0" distB="0" distL="0" distR="0">
            <wp:extent cx="1184910" cy="2048510"/>
            <wp:effectExtent l="190500" t="190500" r="186690" b="199390"/>
            <wp:docPr id="26" name="图片 26" descr="D:\Program Files (x86)\QQdownload\904525664\Image\C2C\2F71722248C87AE3356E2CCCCF8F3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:\Program Files (x86)\QQdownload\904525664\Image\C2C\2F71722248C87AE3356E2CCCCF8F3C6A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0"/>
                    <a:stretch>
                      <a:fillRect/>
                    </a:stretch>
                  </pic:blipFill>
                  <pic:spPr>
                    <a:xfrm>
                      <a:off x="0" y="0"/>
                      <a:ext cx="1194524" cy="2065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E55721">
      <w:pPr>
        <w:rPr>
          <w:rFonts w:ascii="Arial" w:hAnsi="Arial" w:cs="Arial"/>
          <w:sz w:val="22"/>
          <w:szCs w:val="22"/>
        </w:rPr>
      </w:pPr>
    </w:p>
    <w:p w:rsidR="00E55721" w:rsidRDefault="00E55721">
      <w:pPr>
        <w:rPr>
          <w:rFonts w:ascii="Arial" w:hAnsi="Arial" w:cs="Arial"/>
          <w:sz w:val="22"/>
          <w:szCs w:val="22"/>
        </w:rPr>
      </w:pPr>
    </w:p>
    <w:p w:rsidR="00E55721" w:rsidRDefault="00770AEF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4906010" cy="2929255"/>
            <wp:effectExtent l="190500" t="190500" r="199390" b="1949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8"/>
                    <a:srcRect l="2610" t="1" r="3288" b="2023"/>
                    <a:stretch>
                      <a:fillRect/>
                    </a:stretch>
                  </pic:blipFill>
                  <pic:spPr>
                    <a:xfrm>
                      <a:off x="0" y="0"/>
                      <a:ext cx="4964206" cy="2964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4932045" cy="2879725"/>
            <wp:effectExtent l="190500" t="190500" r="192405" b="1873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9"/>
                    <a:srcRect l="2060" t="-1" r="2882" b="1064"/>
                    <a:stretch>
                      <a:fillRect/>
                    </a:stretch>
                  </pic:blipFill>
                  <pic:spPr>
                    <a:xfrm>
                      <a:off x="0" y="0"/>
                      <a:ext cx="4953464" cy="2892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4932045" cy="2833370"/>
            <wp:effectExtent l="190500" t="190500" r="192405" b="1955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70"/>
                    <a:srcRect l="3159" r="3566" b="2174"/>
                    <a:stretch>
                      <a:fillRect/>
                    </a:stretch>
                  </pic:blipFill>
                  <pic:spPr>
                    <a:xfrm>
                      <a:off x="0" y="0"/>
                      <a:ext cx="4954634" cy="2846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E55721">
      <w:pPr>
        <w:pStyle w:val="Rientronormale"/>
        <w:ind w:firstLine="0"/>
        <w:rPr>
          <w:rFonts w:ascii="Arial" w:hAnsi="Arial" w:cs="Arial"/>
          <w:b/>
          <w:bCs/>
          <w:sz w:val="22"/>
          <w:szCs w:val="22"/>
        </w:rPr>
      </w:pPr>
    </w:p>
    <w:p w:rsidR="00E55721" w:rsidRPr="00A674F6" w:rsidRDefault="00A674F6">
      <w:pPr>
        <w:pStyle w:val="Titolo1"/>
        <w:numPr>
          <w:ilvl w:val="0"/>
          <w:numId w:val="0"/>
        </w:numPr>
        <w:rPr>
          <w:rFonts w:ascii="Arial" w:hAnsi="Arial" w:cs="Arial"/>
          <w:sz w:val="24"/>
          <w:lang w:val="it-IT"/>
        </w:rPr>
      </w:pPr>
      <w:bookmarkStart w:id="31" w:name="OLE_LINK56"/>
      <w:r>
        <w:rPr>
          <w:rFonts w:ascii="Arial" w:hAnsi="Arial" w:cs="Arial"/>
          <w:sz w:val="24"/>
          <w:lang w:val="it-IT"/>
        </w:rPr>
        <w:t>Impostazioni avanzate</w:t>
      </w:r>
    </w:p>
    <w:p w:rsidR="00E55721" w:rsidRPr="00FC6453" w:rsidRDefault="00CC6AE0" w:rsidP="000E4A50">
      <w:pPr>
        <w:pStyle w:val="Titolo2"/>
        <w:ind w:firstLine="0"/>
        <w:rPr>
          <w:rFonts w:ascii="Arial" w:hAnsi="Arial"/>
          <w:sz w:val="22"/>
          <w:lang w:val="it-IT"/>
        </w:rPr>
      </w:pPr>
      <w:r w:rsidRPr="00FC6453">
        <w:rPr>
          <w:rFonts w:ascii="Arial" w:hAnsi="Arial"/>
          <w:sz w:val="22"/>
          <w:lang w:val="it-IT"/>
        </w:rPr>
        <w:t>Personalizzare le schermate</w:t>
      </w:r>
    </w:p>
    <w:bookmarkEnd w:id="31"/>
    <w:p w:rsidR="00E55721" w:rsidRPr="00CC6AE0" w:rsidRDefault="00CC6AE0" w:rsidP="000E4A50">
      <w:pPr>
        <w:rPr>
          <w:rFonts w:ascii="Arial" w:hAnsi="Arial" w:cs="Arial"/>
          <w:sz w:val="22"/>
          <w:szCs w:val="22"/>
          <w:lang w:val="it-IT"/>
        </w:rPr>
      </w:pPr>
      <w:r w:rsidRPr="00CC6AE0">
        <w:rPr>
          <w:rFonts w:ascii="Arial" w:hAnsi="Arial" w:cs="Arial"/>
          <w:sz w:val="22"/>
          <w:szCs w:val="22"/>
          <w:lang w:val="it-IT"/>
        </w:rPr>
        <w:t xml:space="preserve">Il GPS02 include impostazioni personalizzate per le schermate dati, tra le quali </w:t>
      </w:r>
      <w:r w:rsidR="004754F6">
        <w:rPr>
          <w:rFonts w:ascii="Arial" w:hAnsi="Arial" w:cs="Arial"/>
          <w:sz w:val="22"/>
          <w:szCs w:val="22"/>
          <w:lang w:val="it-IT"/>
        </w:rPr>
        <w:t xml:space="preserve">la </w:t>
      </w:r>
      <w:r w:rsidRPr="00CC6AE0">
        <w:rPr>
          <w:rFonts w:ascii="Arial" w:hAnsi="Arial" w:cs="Arial"/>
          <w:sz w:val="22"/>
          <w:szCs w:val="22"/>
          <w:lang w:val="it-IT"/>
        </w:rPr>
        <w:t>selezione delle pagi</w:t>
      </w:r>
      <w:r>
        <w:rPr>
          <w:rFonts w:ascii="Arial" w:hAnsi="Arial" w:cs="Arial"/>
          <w:sz w:val="22"/>
          <w:szCs w:val="22"/>
          <w:lang w:val="it-IT"/>
        </w:rPr>
        <w:t>ne e la visualizzazione di colonne dati.</w:t>
      </w:r>
    </w:p>
    <w:p w:rsidR="00E55721" w:rsidRPr="00CC6AE0" w:rsidRDefault="00770AEF">
      <w:pPr>
        <w:ind w:leftChars="185" w:left="425"/>
        <w:rPr>
          <w:rFonts w:ascii="Arial" w:hAnsi="Arial" w:cs="Arial"/>
          <w:b/>
          <w:sz w:val="22"/>
          <w:szCs w:val="22"/>
          <w:lang w:val="it-IT"/>
        </w:rPr>
      </w:pPr>
      <w:r w:rsidRPr="00CC6AE0">
        <w:rPr>
          <w:rFonts w:ascii="Arial" w:hAnsi="Arial" w:cs="Arial"/>
          <w:b/>
          <w:sz w:val="22"/>
          <w:szCs w:val="22"/>
          <w:lang w:val="it-IT"/>
        </w:rPr>
        <w:tab/>
      </w:r>
    </w:p>
    <w:p w:rsidR="00CC6AE0" w:rsidRPr="00FC6453" w:rsidRDefault="00CC6AE0" w:rsidP="00CC6AE0">
      <w:pPr>
        <w:rPr>
          <w:rFonts w:ascii="Arial" w:hAnsi="Arial" w:cs="Arial"/>
          <w:b/>
          <w:sz w:val="22"/>
          <w:szCs w:val="22"/>
          <w:lang w:val="it-IT"/>
        </w:rPr>
      </w:pPr>
      <w:r w:rsidRPr="00FC6453">
        <w:rPr>
          <w:rFonts w:ascii="Arial" w:hAnsi="Arial" w:cs="Arial"/>
          <w:b/>
          <w:sz w:val="22"/>
          <w:szCs w:val="22"/>
          <w:lang w:val="it-IT"/>
        </w:rPr>
        <w:t>Selezione pagine</w:t>
      </w:r>
    </w:p>
    <w:p w:rsidR="00E55721" w:rsidRPr="00E979F7" w:rsidRDefault="00E979F7" w:rsidP="00CC6AE0">
      <w:pPr>
        <w:rPr>
          <w:rFonts w:ascii="Arial" w:hAnsi="Arial" w:cs="Arial"/>
          <w:sz w:val="22"/>
          <w:szCs w:val="22"/>
          <w:lang w:val="it-IT"/>
        </w:rPr>
      </w:pPr>
      <w:r w:rsidRPr="00E979F7">
        <w:rPr>
          <w:rFonts w:ascii="Arial" w:hAnsi="Arial" w:cs="Arial"/>
          <w:sz w:val="22"/>
          <w:szCs w:val="22"/>
          <w:lang w:val="it-IT"/>
        </w:rPr>
        <w:t xml:space="preserve">Scegliere la pagina </w:t>
      </w:r>
      <w:r w:rsidRPr="00E979F7">
        <w:rPr>
          <w:rFonts w:ascii="Arial" w:hAnsi="Arial" w:cs="Arial"/>
          <w:b/>
          <w:sz w:val="22"/>
          <w:szCs w:val="22"/>
          <w:lang w:val="it-IT"/>
        </w:rPr>
        <w:t>MODALIT</w:t>
      </w:r>
      <w:r w:rsidR="00ED75FD" w:rsidRPr="009D0E31">
        <w:rPr>
          <w:rFonts w:ascii="Arial" w:hAnsi="Arial" w:cs="Arial"/>
          <w:b/>
          <w:lang w:val="it-IT" w:eastAsia="it-IT"/>
        </w:rPr>
        <w:t>Á</w:t>
      </w:r>
      <w:r w:rsidRPr="00E979F7">
        <w:rPr>
          <w:rFonts w:ascii="Arial" w:hAnsi="Arial" w:cs="Arial"/>
          <w:b/>
          <w:sz w:val="22"/>
          <w:szCs w:val="22"/>
          <w:lang w:val="it-IT"/>
        </w:rPr>
        <w:t>,</w:t>
      </w:r>
      <w:r w:rsidRPr="00E979F7">
        <w:rPr>
          <w:rFonts w:ascii="Arial" w:hAnsi="Arial" w:cs="Arial"/>
          <w:sz w:val="22"/>
          <w:szCs w:val="22"/>
          <w:lang w:val="it-IT"/>
        </w:rPr>
        <w:t xml:space="preserve"> selezionare </w:t>
      </w:r>
      <w:r w:rsidRPr="00E979F7">
        <w:rPr>
          <w:rFonts w:ascii="Arial" w:hAnsi="Arial" w:cs="Arial"/>
          <w:b/>
          <w:sz w:val="22"/>
          <w:szCs w:val="22"/>
          <w:lang w:val="it-IT"/>
        </w:rPr>
        <w:t xml:space="preserve">Modalità Corsa, Modalità Allenamento </w:t>
      </w:r>
      <w:r w:rsidRPr="00E979F7">
        <w:rPr>
          <w:rFonts w:ascii="Arial" w:hAnsi="Arial" w:cs="Arial"/>
          <w:sz w:val="22"/>
          <w:szCs w:val="22"/>
          <w:lang w:val="it-IT"/>
        </w:rPr>
        <w:t xml:space="preserve">e </w:t>
      </w:r>
      <w:r w:rsidRPr="00E979F7">
        <w:rPr>
          <w:rFonts w:ascii="Arial" w:hAnsi="Arial" w:cs="Arial"/>
          <w:b/>
          <w:sz w:val="22"/>
          <w:szCs w:val="22"/>
          <w:lang w:val="it-IT"/>
        </w:rPr>
        <w:t xml:space="preserve">Modalità Interno </w:t>
      </w:r>
      <w:r w:rsidRPr="00E979F7">
        <w:rPr>
          <w:rFonts w:ascii="Arial" w:hAnsi="Arial" w:cs="Arial"/>
          <w:sz w:val="22"/>
          <w:szCs w:val="22"/>
          <w:lang w:val="it-IT"/>
        </w:rPr>
        <w:t xml:space="preserve">(★ </w:t>
      </w:r>
      <w:r w:rsidR="004754F6">
        <w:rPr>
          <w:rFonts w:ascii="Arial" w:hAnsi="Arial" w:cs="Arial"/>
          <w:sz w:val="22"/>
          <w:szCs w:val="22"/>
          <w:lang w:val="it-IT"/>
        </w:rPr>
        <w:t>indica</w:t>
      </w:r>
      <w:r w:rsidRPr="00E979F7">
        <w:rPr>
          <w:rFonts w:ascii="Arial" w:hAnsi="Arial" w:cs="Arial"/>
          <w:sz w:val="22"/>
          <w:szCs w:val="22"/>
          <w:lang w:val="it-IT"/>
        </w:rPr>
        <w:t xml:space="preserve"> la modalità selezionata), premere il pulsant</w:t>
      </w:r>
      <w:r>
        <w:rPr>
          <w:rFonts w:ascii="Arial" w:hAnsi="Arial" w:cs="Arial"/>
          <w:sz w:val="22"/>
          <w:szCs w:val="22"/>
          <w:lang w:val="it-IT"/>
        </w:rPr>
        <w:t>e</w:t>
      </w:r>
      <w:r w:rsidRPr="00E979F7">
        <w:rPr>
          <w:rFonts w:ascii="Arial" w:hAnsi="Arial" w:cs="Arial"/>
          <w:sz w:val="22"/>
          <w:szCs w:val="22"/>
          <w:lang w:val="it-IT"/>
        </w:rPr>
        <w:t xml:space="preserve"> centrale per entrare nelle impostazioni, premere ancora il taso centra</w:t>
      </w:r>
      <w:r>
        <w:rPr>
          <w:rFonts w:ascii="Arial" w:hAnsi="Arial" w:cs="Arial"/>
          <w:sz w:val="22"/>
          <w:szCs w:val="22"/>
          <w:lang w:val="it-IT"/>
        </w:rPr>
        <w:t xml:space="preserve">le per salvare le </w:t>
      </w:r>
      <w:proofErr w:type="gramStart"/>
      <w:r>
        <w:rPr>
          <w:rFonts w:ascii="Arial" w:hAnsi="Arial" w:cs="Arial"/>
          <w:sz w:val="22"/>
          <w:szCs w:val="22"/>
          <w:lang w:val="it-IT"/>
        </w:rPr>
        <w:t>impostazioni.</w:t>
      </w:r>
      <w:r w:rsidR="00770AEF" w:rsidRPr="00E979F7">
        <w:rPr>
          <w:rFonts w:ascii="Arial" w:hAnsi="Arial" w:cs="Arial"/>
          <w:sz w:val="22"/>
          <w:szCs w:val="22"/>
          <w:lang w:val="it-IT"/>
        </w:rPr>
        <w:t>.</w:t>
      </w:r>
      <w:proofErr w:type="gramEnd"/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43660" cy="1793240"/>
            <wp:effectExtent l="190500" t="190500" r="180340" b="16891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305" cy="181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0325" cy="1775460"/>
            <wp:effectExtent l="190500" t="190500" r="193675" b="1866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394" cy="179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43025" cy="1793240"/>
            <wp:effectExtent l="190500" t="190500" r="200025" b="18796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6322" cy="1823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16050" cy="1889760"/>
            <wp:effectExtent l="190500" t="190500" r="165100" b="16764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157" cy="1920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09065" cy="1881505"/>
            <wp:effectExtent l="190500" t="190500" r="172085" b="175895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820" cy="1901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ind w:leftChars="185" w:left="425" w:firstLine="29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E55721" w:rsidRPr="00FC6453" w:rsidRDefault="00D54E41" w:rsidP="00E979F7">
      <w:pPr>
        <w:pStyle w:val="Titolo2"/>
        <w:ind w:firstLine="0"/>
        <w:rPr>
          <w:rFonts w:ascii="Arial" w:hAnsi="Arial"/>
          <w:sz w:val="22"/>
          <w:lang w:val="it-IT"/>
        </w:rPr>
      </w:pPr>
      <w:bookmarkStart w:id="32" w:name="OLE_LINK58"/>
      <w:r w:rsidRPr="00FC6453">
        <w:rPr>
          <w:rFonts w:ascii="Arial" w:hAnsi="Arial"/>
          <w:sz w:val="22"/>
          <w:lang w:val="it-IT"/>
        </w:rPr>
        <w:t>Impostazione pagine</w:t>
      </w:r>
    </w:p>
    <w:bookmarkEnd w:id="32"/>
    <w:p w:rsidR="00E55721" w:rsidRPr="00DD03D1" w:rsidRDefault="00DD03D1" w:rsidP="00E979F7">
      <w:pPr>
        <w:rPr>
          <w:rFonts w:ascii="Arial" w:hAnsi="Arial" w:cs="Arial"/>
          <w:sz w:val="22"/>
          <w:szCs w:val="22"/>
          <w:lang w:val="it-IT"/>
        </w:rPr>
      </w:pPr>
      <w:r w:rsidRPr="00DD03D1">
        <w:rPr>
          <w:rFonts w:ascii="Arial" w:hAnsi="Arial" w:cs="Arial"/>
          <w:sz w:val="22"/>
          <w:szCs w:val="22"/>
          <w:lang w:val="it-IT"/>
        </w:rPr>
        <w:t>Per impostare le pagine premere il tasto centrale per entrare, poi quello destro per cambiare da 1 a 10 colonne, infine premere ancora il tasto centrale per confermare le impostazioni</w:t>
      </w:r>
      <w:r>
        <w:rPr>
          <w:rFonts w:ascii="Arial" w:hAnsi="Arial" w:cs="Arial"/>
          <w:sz w:val="22"/>
          <w:szCs w:val="22"/>
          <w:lang w:val="it-IT"/>
        </w:rPr>
        <w:t>, come illustrato di seguito:</w:t>
      </w:r>
    </w:p>
    <w:p w:rsidR="00E55721" w:rsidRPr="00FC6453" w:rsidRDefault="00770AEF">
      <w:pPr>
        <w:jc w:val="center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16050" cy="1889760"/>
            <wp:effectExtent l="190500" t="190500" r="165100" b="16764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575" cy="1906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C6453">
        <w:rPr>
          <w:rFonts w:ascii="Arial" w:hAnsi="Arial" w:cs="Arial"/>
          <w:sz w:val="22"/>
          <w:szCs w:val="22"/>
          <w:lang w:val="it-IT"/>
        </w:rPr>
        <w:t xml:space="preserve">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09065" cy="1881505"/>
            <wp:effectExtent l="190500" t="190500" r="172085" b="175895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656" cy="1906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Pr="00FC6453" w:rsidRDefault="00770AEF">
      <w:pPr>
        <w:jc w:val="center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1422400" cy="1898650"/>
            <wp:effectExtent l="190500" t="190500" r="177800" b="17780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885" cy="1923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C6453">
        <w:rPr>
          <w:rFonts w:ascii="Arial" w:hAnsi="Arial" w:cs="Arial"/>
          <w:sz w:val="22"/>
          <w:szCs w:val="22"/>
          <w:lang w:val="it-IT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55420" cy="1943100"/>
            <wp:effectExtent l="190500" t="190500" r="163830" b="171450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702" cy="1966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Pr="00DD03D1" w:rsidRDefault="00DD03D1" w:rsidP="00D54E41">
      <w:pPr>
        <w:rPr>
          <w:rFonts w:ascii="Arial" w:hAnsi="Arial" w:cs="Arial"/>
          <w:sz w:val="22"/>
          <w:szCs w:val="22"/>
          <w:lang w:val="it-IT"/>
        </w:rPr>
      </w:pPr>
      <w:r w:rsidRPr="00DD03D1">
        <w:rPr>
          <w:rFonts w:ascii="Arial" w:hAnsi="Arial" w:cs="Arial"/>
          <w:sz w:val="22"/>
          <w:szCs w:val="22"/>
          <w:lang w:val="it-IT"/>
        </w:rPr>
        <w:t>Dopo aver impostato le colonne, premere il taso centrale per entrare nelle impostazioni dati.</w:t>
      </w:r>
    </w:p>
    <w:p w:rsidR="00E55721" w:rsidRPr="00DD03D1" w:rsidRDefault="00DD03D1" w:rsidP="00D54E41">
      <w:pPr>
        <w:rPr>
          <w:rFonts w:ascii="Arial" w:hAnsi="Arial" w:cs="Arial"/>
          <w:sz w:val="22"/>
          <w:szCs w:val="22"/>
          <w:lang w:val="it-IT"/>
        </w:rPr>
      </w:pPr>
      <w:r w:rsidRPr="00DD03D1">
        <w:rPr>
          <w:rFonts w:ascii="Arial" w:hAnsi="Arial" w:cs="Arial"/>
          <w:sz w:val="22"/>
          <w:szCs w:val="22"/>
          <w:lang w:val="it-IT"/>
        </w:rPr>
        <w:t>Premere il tasto destro per muoversi tra le colonne, poi impostar</w:t>
      </w:r>
      <w:r>
        <w:rPr>
          <w:rFonts w:ascii="Arial" w:hAnsi="Arial" w:cs="Arial"/>
          <w:sz w:val="22"/>
          <w:szCs w:val="22"/>
          <w:lang w:val="it-IT"/>
        </w:rPr>
        <w:t>e i dati.</w:t>
      </w:r>
    </w:p>
    <w:p w:rsidR="00E55721" w:rsidRDefault="00DD03D1" w:rsidP="00D54E41">
      <w:pPr>
        <w:rPr>
          <w:rFonts w:ascii="Arial" w:hAnsi="Arial" w:cs="Arial"/>
          <w:b/>
          <w:sz w:val="22"/>
          <w:szCs w:val="22"/>
          <w:lang w:val="it-IT"/>
        </w:rPr>
      </w:pPr>
      <w:r w:rsidRPr="00DD03D1">
        <w:rPr>
          <w:rFonts w:ascii="Arial" w:hAnsi="Arial" w:cs="Arial"/>
          <w:sz w:val="22"/>
          <w:szCs w:val="22"/>
          <w:lang w:val="it-IT"/>
        </w:rPr>
        <w:t xml:space="preserve">Di seguito è riportato l’esempio di come </w:t>
      </w:r>
      <w:r>
        <w:rPr>
          <w:rFonts w:ascii="Arial" w:hAnsi="Arial" w:cs="Arial"/>
          <w:sz w:val="22"/>
          <w:szCs w:val="22"/>
          <w:lang w:val="it-IT"/>
        </w:rPr>
        <w:t xml:space="preserve">cambiare l’indicazione </w:t>
      </w:r>
      <w:r>
        <w:rPr>
          <w:rFonts w:ascii="Arial" w:hAnsi="Arial" w:cs="Arial"/>
          <w:b/>
          <w:sz w:val="22"/>
          <w:szCs w:val="22"/>
          <w:lang w:val="it-IT"/>
        </w:rPr>
        <w:t xml:space="preserve">Distanza </w:t>
      </w:r>
      <w:r>
        <w:rPr>
          <w:rFonts w:ascii="Arial" w:hAnsi="Arial" w:cs="Arial"/>
          <w:sz w:val="22"/>
          <w:szCs w:val="22"/>
          <w:lang w:val="it-IT"/>
        </w:rPr>
        <w:t xml:space="preserve">con quella di </w:t>
      </w:r>
      <w:r>
        <w:rPr>
          <w:rFonts w:ascii="Arial" w:hAnsi="Arial" w:cs="Arial"/>
          <w:b/>
          <w:sz w:val="22"/>
          <w:szCs w:val="22"/>
          <w:lang w:val="it-IT"/>
        </w:rPr>
        <w:t>Orario:</w:t>
      </w:r>
    </w:p>
    <w:p w:rsidR="00CA2047" w:rsidRPr="00DD03D1" w:rsidRDefault="00CA2047" w:rsidP="00CA2047">
      <w:pPr>
        <w:ind w:firstLine="240"/>
        <w:rPr>
          <w:rFonts w:ascii="Arial" w:hAnsi="Arial" w:cs="Arial"/>
          <w:sz w:val="22"/>
          <w:szCs w:val="22"/>
          <w:lang w:val="it-IT"/>
        </w:rPr>
      </w:pPr>
    </w:p>
    <w:p w:rsidR="00CA2047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59230" cy="1947545"/>
            <wp:effectExtent l="190500" t="190500" r="179070" b="167005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740" cy="1963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204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3F953C" wp14:editId="264D0214">
            <wp:extent cx="1468755" cy="1960245"/>
            <wp:effectExtent l="190500" t="190500" r="169545" b="173355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399" cy="1985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E55721">
      <w:pPr>
        <w:jc w:val="center"/>
        <w:rPr>
          <w:rFonts w:ascii="Arial" w:hAnsi="Arial" w:cs="Arial"/>
          <w:sz w:val="22"/>
          <w:szCs w:val="22"/>
        </w:rPr>
      </w:pPr>
    </w:p>
    <w:p w:rsidR="00CA2047" w:rsidRDefault="00770AEF">
      <w:pPr>
        <w:ind w:left="440" w:hangingChars="200" w:hanging="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E55721" w:rsidRPr="00D54E41" w:rsidRDefault="00D54E41" w:rsidP="00D54E41">
      <w:pPr>
        <w:ind w:left="440" w:hangingChars="200" w:hanging="440"/>
        <w:jc w:val="left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       </w:t>
      </w:r>
      <w:r w:rsidRPr="00D54E41">
        <w:rPr>
          <w:rFonts w:ascii="Arial" w:hAnsi="Arial" w:cs="Arial"/>
          <w:sz w:val="22"/>
          <w:szCs w:val="22"/>
          <w:lang w:val="it-IT"/>
        </w:rPr>
        <w:t>Premere il pulsante destro fino a quando il cursore si posiziona sulla colonna</w:t>
      </w:r>
      <w:r w:rsidRPr="00D54E41">
        <w:rPr>
          <w:rFonts w:ascii="Arial" w:hAnsi="Arial" w:cs="Arial"/>
          <w:b/>
          <w:sz w:val="22"/>
          <w:szCs w:val="22"/>
          <w:lang w:val="it-IT"/>
        </w:rPr>
        <w:t xml:space="preserve"> Distanza</w:t>
      </w:r>
      <w:r w:rsidRPr="00D54E41">
        <w:rPr>
          <w:rFonts w:ascii="Arial" w:hAnsi="Arial" w:cs="Arial"/>
          <w:sz w:val="22"/>
          <w:szCs w:val="22"/>
          <w:lang w:val="it-IT"/>
        </w:rPr>
        <w:t>, premere il</w:t>
      </w:r>
      <w:r>
        <w:rPr>
          <w:rFonts w:ascii="Arial" w:hAnsi="Arial" w:cs="Arial"/>
          <w:sz w:val="22"/>
          <w:szCs w:val="22"/>
          <w:lang w:val="it-IT"/>
        </w:rPr>
        <w:t xml:space="preserve"> </w:t>
      </w:r>
      <w:r w:rsidRPr="00D54E41">
        <w:rPr>
          <w:rFonts w:ascii="Arial" w:hAnsi="Arial" w:cs="Arial"/>
          <w:sz w:val="22"/>
          <w:szCs w:val="22"/>
          <w:lang w:val="it-IT"/>
        </w:rPr>
        <w:t xml:space="preserve">pulsante centrale ed entrare in </w:t>
      </w:r>
      <w:r w:rsidRPr="00D54E41">
        <w:rPr>
          <w:rFonts w:ascii="Arial" w:hAnsi="Arial" w:cs="Arial"/>
          <w:b/>
          <w:sz w:val="22"/>
          <w:szCs w:val="22"/>
          <w:lang w:val="it-IT"/>
        </w:rPr>
        <w:t>Selezione Gruppo</w:t>
      </w:r>
      <w:r w:rsidRPr="00D54E41">
        <w:rPr>
          <w:rFonts w:ascii="Arial" w:hAnsi="Arial" w:cs="Arial"/>
          <w:sz w:val="22"/>
          <w:szCs w:val="22"/>
          <w:lang w:val="it-IT"/>
        </w:rPr>
        <w:t xml:space="preserve">, scegliere </w:t>
      </w:r>
      <w:r w:rsidRPr="00D54E41">
        <w:rPr>
          <w:rFonts w:ascii="Arial" w:hAnsi="Arial" w:cs="Arial"/>
          <w:b/>
          <w:sz w:val="22"/>
          <w:szCs w:val="22"/>
          <w:lang w:val="it-IT"/>
        </w:rPr>
        <w:t xml:space="preserve">Altre Funzioni, </w:t>
      </w:r>
      <w:r w:rsidRPr="00D54E41">
        <w:rPr>
          <w:rFonts w:ascii="Arial" w:hAnsi="Arial" w:cs="Arial"/>
          <w:sz w:val="22"/>
          <w:szCs w:val="22"/>
          <w:lang w:val="it-IT"/>
        </w:rPr>
        <w:t xml:space="preserve">selezionare </w:t>
      </w:r>
      <w:r w:rsidRPr="00D54E41">
        <w:rPr>
          <w:rFonts w:ascii="Arial" w:hAnsi="Arial" w:cs="Arial"/>
          <w:b/>
          <w:sz w:val="22"/>
          <w:szCs w:val="22"/>
          <w:lang w:val="it-IT"/>
        </w:rPr>
        <w:t>Orario,</w:t>
      </w:r>
      <w:r>
        <w:rPr>
          <w:rFonts w:ascii="Arial" w:hAnsi="Arial" w:cs="Arial"/>
          <w:sz w:val="22"/>
          <w:szCs w:val="22"/>
          <w:lang w:val="it-IT"/>
        </w:rPr>
        <w:t xml:space="preserve"> </w:t>
      </w:r>
      <w:r w:rsidRPr="00D54E41">
        <w:rPr>
          <w:rFonts w:ascii="Arial" w:hAnsi="Arial" w:cs="Arial"/>
          <w:sz w:val="22"/>
          <w:szCs w:val="22"/>
          <w:lang w:val="it-IT"/>
        </w:rPr>
        <w:t>premere il</w:t>
      </w:r>
      <w:r>
        <w:rPr>
          <w:rFonts w:ascii="Arial" w:hAnsi="Arial" w:cs="Arial"/>
          <w:sz w:val="22"/>
          <w:szCs w:val="22"/>
          <w:lang w:val="it-IT"/>
        </w:rPr>
        <w:t xml:space="preserve"> pulsante sinistro per salvare e uscire.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1379855" cy="1842135"/>
            <wp:effectExtent l="190500" t="190500" r="163195" b="177165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603" cy="1874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97635" cy="1865630"/>
            <wp:effectExtent l="190500" t="190500" r="164465" b="17272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358" cy="1893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59230" cy="1947545"/>
            <wp:effectExtent l="190500" t="190500" r="179070" b="167005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4242" cy="1967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35735" cy="1916430"/>
            <wp:effectExtent l="190500" t="190500" r="164465" b="17907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848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E55721">
      <w:pPr>
        <w:ind w:firstLine="720"/>
        <w:jc w:val="left"/>
        <w:rPr>
          <w:rFonts w:ascii="Arial" w:hAnsi="Arial" w:cs="Arial"/>
          <w:sz w:val="22"/>
          <w:szCs w:val="22"/>
        </w:rPr>
      </w:pPr>
    </w:p>
    <w:p w:rsidR="00E55721" w:rsidRPr="00D54E41" w:rsidRDefault="00D54E41" w:rsidP="00D54E41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Informazioni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supportate</w:t>
      </w:r>
      <w:proofErr w:type="spellEnd"/>
      <w:r>
        <w:rPr>
          <w:rFonts w:ascii="Arial" w:hAnsi="Arial" w:cs="Arial"/>
          <w:b/>
          <w:sz w:val="22"/>
          <w:szCs w:val="22"/>
        </w:rPr>
        <w:t>:</w:t>
      </w:r>
    </w:p>
    <w:tbl>
      <w:tblPr>
        <w:tblStyle w:val="Grigliatabella"/>
        <w:tblW w:w="9213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384"/>
        <w:gridCol w:w="7829"/>
      </w:tblGrid>
      <w:tr w:rsidR="00E55721">
        <w:tc>
          <w:tcPr>
            <w:tcW w:w="1384" w:type="dxa"/>
          </w:tcPr>
          <w:p w:rsidR="00E55721" w:rsidRDefault="00D54E4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Gruppo</w:t>
            </w:r>
            <w:r w:rsidR="00770AE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7829" w:type="dxa"/>
          </w:tcPr>
          <w:p w:rsidR="00E55721" w:rsidRDefault="00D54E4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Informazioni</w:t>
            </w:r>
            <w:proofErr w:type="spellEnd"/>
            <w:r w:rsidR="00770AE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E55721">
        <w:tc>
          <w:tcPr>
            <w:tcW w:w="1384" w:type="dxa"/>
          </w:tcPr>
          <w:p w:rsidR="00E55721" w:rsidRDefault="00D54E41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</w:rPr>
              <w:t>Funzioni</w:t>
            </w:r>
            <w:proofErr w:type="spellEnd"/>
            <w:r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</w:rPr>
              <w:t>velocità</w:t>
            </w:r>
            <w:proofErr w:type="spellEnd"/>
          </w:p>
        </w:tc>
        <w:tc>
          <w:tcPr>
            <w:tcW w:w="7829" w:type="dxa"/>
          </w:tcPr>
          <w:p w:rsidR="00E55721" w:rsidRDefault="00770AE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Speed/Avg Speed </w:t>
            </w:r>
            <w:proofErr w:type="gram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Tot./</w:t>
            </w:r>
            <w:proofErr w:type="gram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Avg Speed Mov./Max Speed/Lap Speed /Pre Lap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Spd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/Max Lap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Spd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/Max Pre Lap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Spd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  </w:t>
            </w:r>
          </w:p>
        </w:tc>
      </w:tr>
      <w:tr w:rsidR="00E55721">
        <w:tc>
          <w:tcPr>
            <w:tcW w:w="1384" w:type="dxa"/>
          </w:tcPr>
          <w:p w:rsidR="00E55721" w:rsidRDefault="00D54E41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</w:rPr>
              <w:t>Funzioni</w:t>
            </w:r>
            <w:proofErr w:type="spellEnd"/>
            <w:r>
              <w:rPr>
                <w:rFonts w:ascii="Arial" w:hAnsi="Arial" w:cs="Arial"/>
                <w:b/>
                <w:i/>
                <w:sz w:val="22"/>
                <w:szCs w:val="22"/>
              </w:rPr>
              <w:t xml:space="preserve"> cadenza</w:t>
            </w:r>
          </w:p>
        </w:tc>
        <w:tc>
          <w:tcPr>
            <w:tcW w:w="7829" w:type="dxa"/>
          </w:tcPr>
          <w:p w:rsidR="00E55721" w:rsidRDefault="00770AEF">
            <w:pP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Cadence/Avg Cad/Max Cad/Lap Cad /Pre </w:t>
            </w:r>
            <w:proofErr w:type="gram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Lap  Cad</w:t>
            </w:r>
            <w:proofErr w:type="gram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/Max Lap Cad/Max Pre Lap Cad / Cadence Zone</w:t>
            </w:r>
          </w:p>
          <w:p w:rsidR="00E55721" w:rsidRDefault="00E5572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55721">
        <w:tc>
          <w:tcPr>
            <w:tcW w:w="1384" w:type="dxa"/>
          </w:tcPr>
          <w:p w:rsidR="00E55721" w:rsidRDefault="00D54E41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</w:rPr>
              <w:t>Funzioni</w:t>
            </w:r>
            <w:proofErr w:type="spellEnd"/>
            <w:r>
              <w:rPr>
                <w:rFonts w:ascii="Arial" w:hAnsi="Arial" w:cs="Arial"/>
                <w:b/>
                <w:i/>
                <w:sz w:val="22"/>
                <w:szCs w:val="22"/>
              </w:rPr>
              <w:t xml:space="preserve"> HRM</w:t>
            </w:r>
          </w:p>
        </w:tc>
        <w:tc>
          <w:tcPr>
            <w:tcW w:w="7829" w:type="dxa"/>
          </w:tcPr>
          <w:p w:rsidR="00E55721" w:rsidRDefault="00770AE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Heart Rate/</w:t>
            </w:r>
            <w:bookmarkStart w:id="33" w:name="OLE_LINK11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Avg HR</w:t>
            </w:r>
            <w:bookmarkEnd w:id="33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/</w:t>
            </w:r>
            <w:bookmarkStart w:id="34" w:name="OLE_LINK12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Max HR</w:t>
            </w:r>
            <w:bookmarkEnd w:id="34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/Lap HR/Max Lap HR/</w:t>
            </w:r>
            <w:bookmarkStart w:id="35" w:name="OLE_LINK14"/>
            <w:proofErr w:type="gram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Pre Lap</w:t>
            </w:r>
            <w:proofErr w:type="gram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HR</w:t>
            </w:r>
            <w:bookmarkEnd w:id="35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/</w:t>
            </w:r>
            <w:bookmarkStart w:id="36" w:name="OLE_LINK15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Max </w:t>
            </w:r>
            <w:bookmarkStart w:id="37" w:name="OLE_LINK13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Lap HR</w:t>
            </w:r>
            <w:bookmarkEnd w:id="36"/>
            <w:bookmarkEnd w:id="37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/</w:t>
            </w:r>
            <w:bookmarkStart w:id="38" w:name="OLE_LINK16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Max Pre Lap HR</w:t>
            </w:r>
            <w:bookmarkEnd w:id="38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/HR Zone/Heart Rate %/Avg HR%/ Max HR%/Lap HR%/Pre Lap HR%/Max Lap HR%/Max Pre Lap HR%  </w:t>
            </w:r>
          </w:p>
        </w:tc>
      </w:tr>
      <w:tr w:rsidR="00E55721">
        <w:tc>
          <w:tcPr>
            <w:tcW w:w="1384" w:type="dxa"/>
          </w:tcPr>
          <w:p w:rsidR="00E55721" w:rsidRDefault="00E55721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E55721" w:rsidRDefault="00D54E41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</w:rPr>
              <w:t>Funzioni</w:t>
            </w:r>
            <w:proofErr w:type="spellEnd"/>
            <w:r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</w:rPr>
              <w:t>potenza</w:t>
            </w:r>
            <w:proofErr w:type="spellEnd"/>
          </w:p>
        </w:tc>
        <w:tc>
          <w:tcPr>
            <w:tcW w:w="7829" w:type="dxa"/>
          </w:tcPr>
          <w:p w:rsidR="00E55721" w:rsidRDefault="00770AEF">
            <w:pPr>
              <w:jc w:val="left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Power/Avg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Pwr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/Max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Pwr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/Lap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Pwr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/Pre Lap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Pwr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/Max Lap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Pwr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/Max </w:t>
            </w:r>
            <w:bookmarkStart w:id="39" w:name="OLE_LINK33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Pre</w:t>
            </w:r>
            <w:bookmarkEnd w:id="39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Lap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Pwr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/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Pwr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Zone/Pwr3s/Pwr10s/Pwr30s/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Pwr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%FTP/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Pwr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IF/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Pwr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NP Avg/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Pwr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TSS/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Pwr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watts/kg/kilojoules/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Pwr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Left%//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Pwr</w:t>
            </w:r>
            <w:proofErr w:type="spellEnd"/>
            <w:r>
              <w:rPr>
                <w:rFonts w:ascii="Arial" w:hAnsi="Arial" w:cs="Arial" w:hint="eastAsia"/>
                <w:b/>
                <w:b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Right%/</w:t>
            </w:r>
            <w:bookmarkStart w:id="40" w:name="OLE_LINK10"/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L.TQ.Effect</w:t>
            </w:r>
            <w:bookmarkEnd w:id="40"/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/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R.TQ.Effect</w:t>
            </w:r>
            <w:bookmarkStart w:id="41" w:name="OLE_LINK17"/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/L.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Ped.Smooth</w:t>
            </w:r>
            <w:bookmarkEnd w:id="41"/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./</w:t>
            </w:r>
            <w:proofErr w:type="gram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R.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Ped.Smooth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.</w:t>
            </w:r>
          </w:p>
          <w:p w:rsidR="00E55721" w:rsidRDefault="00E5572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55721">
        <w:tc>
          <w:tcPr>
            <w:tcW w:w="1384" w:type="dxa"/>
          </w:tcPr>
          <w:p w:rsidR="00E55721" w:rsidRDefault="00D54E41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</w:rPr>
              <w:lastRenderedPageBreak/>
              <w:t>Funzioni</w:t>
            </w:r>
            <w:proofErr w:type="spellEnd"/>
            <w:r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</w:rPr>
              <w:t>distanza</w:t>
            </w:r>
            <w:proofErr w:type="spellEnd"/>
          </w:p>
        </w:tc>
        <w:tc>
          <w:tcPr>
            <w:tcW w:w="7829" w:type="dxa"/>
          </w:tcPr>
          <w:p w:rsidR="00E55721" w:rsidRDefault="00770AEF">
            <w:pPr>
              <w:jc w:val="left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Distance/Ascent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Dist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/Descent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Dist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/Lap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Dist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/</w:t>
            </w:r>
            <w:proofErr w:type="gram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Pre Lap</w:t>
            </w:r>
            <w:proofErr w:type="gram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Dist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/Odometer/Destination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Dist</w:t>
            </w:r>
            <w:proofErr w:type="spellEnd"/>
          </w:p>
          <w:p w:rsidR="00E55721" w:rsidRDefault="00E5572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55721">
        <w:trPr>
          <w:trHeight w:val="1252"/>
        </w:trPr>
        <w:tc>
          <w:tcPr>
            <w:tcW w:w="1384" w:type="dxa"/>
          </w:tcPr>
          <w:p w:rsidR="00E55721" w:rsidRDefault="00E55721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E55721" w:rsidRDefault="00D54E41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</w:rPr>
              <w:t>Funzioni</w:t>
            </w:r>
            <w:proofErr w:type="spellEnd"/>
            <w:r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</w:rPr>
              <w:t>altitudine</w:t>
            </w:r>
            <w:proofErr w:type="spellEnd"/>
          </w:p>
        </w:tc>
        <w:tc>
          <w:tcPr>
            <w:tcW w:w="7829" w:type="dxa"/>
          </w:tcPr>
          <w:p w:rsidR="00E55721" w:rsidRDefault="00770AEF">
            <w:pPr>
              <w:jc w:val="left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Altitude/Grade/</w:t>
            </w:r>
            <w:bookmarkStart w:id="42" w:name="OLE_LINK18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VAM</w:t>
            </w:r>
            <w:bookmarkEnd w:id="42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/ VAM 30s/</w:t>
            </w:r>
            <w:bookmarkStart w:id="43" w:name="OLE_LINK19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Elevation(+)</w:t>
            </w:r>
            <w:bookmarkEnd w:id="43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/</w:t>
            </w:r>
            <w:proofErr w:type="gram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Elevation(</w:t>
            </w:r>
            <w:proofErr w:type="gram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-)/Max Altitude/Min Altitude/</w:t>
            </w:r>
            <w:bookmarkStart w:id="44" w:name="OLE_LINK24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</w:t>
            </w:r>
            <w:bookmarkStart w:id="45" w:name="OLE_LINK35"/>
            <w:bookmarkStart w:id="46" w:name="OLE_LINK23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VAM+</w:t>
            </w:r>
            <w:bookmarkEnd w:id="45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Avg</w:t>
            </w:r>
            <w:bookmarkEnd w:id="46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/ VAM - Avg</w:t>
            </w:r>
            <w:bookmarkEnd w:id="44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 /   VAM+ Max / VAM - Max/</w:t>
            </w:r>
            <w:bookmarkStart w:id="47" w:name="OLE_LINK28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Avg Grade</w:t>
            </w:r>
            <w:bookmarkEnd w:id="47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+/  Avg Grade - /</w:t>
            </w:r>
            <w:bookmarkStart w:id="48" w:name="OLE_LINK30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Max</w:t>
            </w:r>
            <w:bookmarkStart w:id="49" w:name="OLE_LINK38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Grade</w:t>
            </w:r>
            <w:bookmarkEnd w:id="48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+</w:t>
            </w:r>
            <w:bookmarkEnd w:id="49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/ Max Grade-/</w:t>
            </w:r>
            <w:bookmarkStart w:id="50" w:name="OLE_LINK31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</w:t>
            </w:r>
            <w:bookmarkStart w:id="51" w:name="OLE_LINK34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Lap</w:t>
            </w:r>
            <w:bookmarkEnd w:id="51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Elev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+</w:t>
            </w:r>
            <w:bookmarkEnd w:id="50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/ </w:t>
            </w:r>
            <w:bookmarkStart w:id="52" w:name="OLE_LINK37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Pre</w:t>
            </w:r>
            <w:bookmarkEnd w:id="52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 Lap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Elev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+ / </w:t>
            </w:r>
            <w:bookmarkStart w:id="53" w:name="OLE_LINK36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Lap VAM+</w:t>
            </w:r>
            <w:bookmarkEnd w:id="53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/ Pre Lap VAM+/</w:t>
            </w:r>
            <w:bookmarkStart w:id="54" w:name="OLE_LINK39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Lap Grade +</w:t>
            </w:r>
            <w:bookmarkEnd w:id="54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/ Pre Lap Grade +</w:t>
            </w:r>
          </w:p>
          <w:p w:rsidR="00E55721" w:rsidRDefault="00E5572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55721">
        <w:tc>
          <w:tcPr>
            <w:tcW w:w="1384" w:type="dxa"/>
          </w:tcPr>
          <w:p w:rsidR="00E55721" w:rsidRDefault="00D54E41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</w:rPr>
              <w:t>Funzioni</w:t>
            </w:r>
            <w:proofErr w:type="spellEnd"/>
            <w:r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</w:rPr>
              <w:t>orario</w:t>
            </w:r>
            <w:proofErr w:type="spellEnd"/>
          </w:p>
        </w:tc>
        <w:tc>
          <w:tcPr>
            <w:tcW w:w="7829" w:type="dxa"/>
          </w:tcPr>
          <w:p w:rsidR="00E55721" w:rsidRDefault="00770AEF">
            <w:pPr>
              <w:jc w:val="left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Tot. Time/ Moving Time/ Record Time/ Avg Lap/ Laps/ Lap Time/ </w:t>
            </w:r>
            <w:proofErr w:type="gram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Pre Lap</w:t>
            </w:r>
            <w:proofErr w:type="gram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Time</w:t>
            </w:r>
          </w:p>
          <w:p w:rsidR="00E55721" w:rsidRDefault="00E5572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55721">
        <w:tc>
          <w:tcPr>
            <w:tcW w:w="1384" w:type="dxa"/>
          </w:tcPr>
          <w:p w:rsidR="00E55721" w:rsidRDefault="00D54E41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</w:rPr>
              <w:t>Funzioni</w:t>
            </w:r>
            <w:proofErr w:type="spellEnd"/>
            <w:r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</w:rPr>
              <w:t>mobilità</w:t>
            </w:r>
            <w:proofErr w:type="spellEnd"/>
          </w:p>
        </w:tc>
        <w:tc>
          <w:tcPr>
            <w:tcW w:w="7829" w:type="dxa"/>
          </w:tcPr>
          <w:p w:rsidR="00E55721" w:rsidRDefault="00770AE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Front Gear/ Rear Gear/ Gears/ Gear </w:t>
            </w:r>
            <w:proofErr w:type="gram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Batt./</w:t>
            </w:r>
            <w:proofErr w:type="gram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 Front Batt./ Rear Batt.</w:t>
            </w:r>
          </w:p>
        </w:tc>
      </w:tr>
      <w:tr w:rsidR="00E55721">
        <w:tc>
          <w:tcPr>
            <w:tcW w:w="1384" w:type="dxa"/>
          </w:tcPr>
          <w:p w:rsidR="00E55721" w:rsidRDefault="00D54E41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</w:rPr>
              <w:t>Altre</w:t>
            </w:r>
            <w:proofErr w:type="spellEnd"/>
            <w:r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</w:rPr>
              <w:t>funzioni</w:t>
            </w:r>
            <w:proofErr w:type="spellEnd"/>
          </w:p>
        </w:tc>
        <w:tc>
          <w:tcPr>
            <w:tcW w:w="7829" w:type="dxa"/>
          </w:tcPr>
          <w:p w:rsidR="00E55721" w:rsidRDefault="00770AEF">
            <w:pPr>
              <w:jc w:val="left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Time of Day/Sunrise/Sunset/ Temp</w:t>
            </w:r>
            <w:r>
              <w:rPr>
                <w:rFonts w:ascii="Arial" w:hAnsi="Arial" w:cs="Arial" w:hint="eastAsia"/>
                <w:b/>
                <w:bCs/>
                <w:color w:val="0000FF"/>
                <w:sz w:val="22"/>
                <w:szCs w:val="22"/>
              </w:rPr>
              <w:t>era</w:t>
            </w:r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ture/</w:t>
            </w:r>
            <w:proofErr w:type="gram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GPS(</w:t>
            </w:r>
            <w:proofErr w:type="gram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 xml:space="preserve">signals strength)/ Accuracy(GPS Accuracy)/Direction </w:t>
            </w:r>
          </w:p>
          <w:p w:rsidR="00E55721" w:rsidRDefault="00E55721">
            <w:pPr>
              <w:jc w:val="left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</w:p>
        </w:tc>
      </w:tr>
      <w:tr w:rsidR="00E55721">
        <w:tc>
          <w:tcPr>
            <w:tcW w:w="1384" w:type="dxa"/>
          </w:tcPr>
          <w:p w:rsidR="00E55721" w:rsidRPr="00D54E41" w:rsidRDefault="00D54E41">
            <w:pPr>
              <w:jc w:val="center"/>
              <w:rPr>
                <w:rFonts w:ascii="Arial" w:hAnsi="Arial" w:cs="Arial"/>
                <w:b/>
                <w:i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Kilocalorie</w:t>
            </w:r>
          </w:p>
        </w:tc>
        <w:tc>
          <w:tcPr>
            <w:tcW w:w="7829" w:type="dxa"/>
          </w:tcPr>
          <w:p w:rsidR="00E55721" w:rsidRDefault="00770AEF">
            <w:pPr>
              <w:jc w:val="left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Kcal(</w:t>
            </w:r>
            <w:proofErr w:type="gramEnd"/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Calories )</w:t>
            </w:r>
          </w:p>
          <w:p w:rsidR="00E55721" w:rsidRDefault="00E5572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55721" w:rsidRDefault="00E55721">
      <w:pPr>
        <w:rPr>
          <w:rFonts w:ascii="Arial" w:hAnsi="Arial" w:cs="Arial"/>
          <w:sz w:val="22"/>
          <w:szCs w:val="22"/>
        </w:rPr>
      </w:pPr>
    </w:p>
    <w:p w:rsidR="00E55721" w:rsidRDefault="00E55721">
      <w:pPr>
        <w:rPr>
          <w:rFonts w:ascii="Arial" w:hAnsi="Arial" w:cs="Arial"/>
          <w:sz w:val="22"/>
          <w:szCs w:val="22"/>
        </w:rPr>
      </w:pPr>
    </w:p>
    <w:p w:rsidR="00E55721" w:rsidRPr="00D54E41" w:rsidRDefault="00D54E41" w:rsidP="00D54E41">
      <w:pPr>
        <w:pStyle w:val="Titolo2"/>
        <w:ind w:firstLine="0"/>
        <w:rPr>
          <w:rFonts w:ascii="Arial" w:hAnsi="Arial"/>
          <w:sz w:val="22"/>
        </w:rPr>
      </w:pPr>
      <w:proofErr w:type="spellStart"/>
      <w:r w:rsidRPr="00D54E41">
        <w:rPr>
          <w:rFonts w:ascii="Arial" w:hAnsi="Arial"/>
          <w:sz w:val="22"/>
        </w:rPr>
        <w:t>Funzioni</w:t>
      </w:r>
      <w:proofErr w:type="spellEnd"/>
      <w:r w:rsidRPr="00D54E41">
        <w:rPr>
          <w:rFonts w:ascii="Arial" w:hAnsi="Arial"/>
          <w:sz w:val="22"/>
        </w:rPr>
        <w:t xml:space="preserve"> </w:t>
      </w:r>
      <w:proofErr w:type="spellStart"/>
      <w:r w:rsidRPr="00D54E41">
        <w:rPr>
          <w:rFonts w:ascii="Arial" w:hAnsi="Arial"/>
          <w:sz w:val="22"/>
        </w:rPr>
        <w:t>automatiche</w:t>
      </w:r>
      <w:proofErr w:type="spellEnd"/>
    </w:p>
    <w:p w:rsidR="00E55721" w:rsidRPr="00D54E41" w:rsidRDefault="00D54E41">
      <w:pPr>
        <w:rPr>
          <w:rFonts w:ascii="Arial" w:hAnsi="Arial" w:cs="Arial"/>
          <w:sz w:val="22"/>
          <w:szCs w:val="22"/>
          <w:lang w:val="it-IT"/>
        </w:rPr>
      </w:pPr>
      <w:r w:rsidRPr="00D54E41">
        <w:rPr>
          <w:rFonts w:ascii="Arial" w:hAnsi="Arial" w:cs="Arial"/>
          <w:sz w:val="22"/>
          <w:szCs w:val="22"/>
          <w:lang w:val="it-IT"/>
        </w:rPr>
        <w:t>Selezionare le funzioni automa</w:t>
      </w:r>
      <w:r>
        <w:rPr>
          <w:rFonts w:ascii="Arial" w:hAnsi="Arial" w:cs="Arial"/>
          <w:sz w:val="22"/>
          <w:szCs w:val="22"/>
          <w:lang w:val="it-IT"/>
        </w:rPr>
        <w:t xml:space="preserve">tiche </w:t>
      </w:r>
      <w:r w:rsidR="00770858">
        <w:rPr>
          <w:rFonts w:ascii="Arial" w:hAnsi="Arial" w:cs="Arial"/>
          <w:sz w:val="22"/>
          <w:szCs w:val="22"/>
          <w:lang w:val="it-IT"/>
        </w:rPr>
        <w:t xml:space="preserve">dal </w:t>
      </w:r>
      <w:proofErr w:type="spellStart"/>
      <w:r w:rsidR="00770858">
        <w:rPr>
          <w:rFonts w:ascii="Arial" w:hAnsi="Arial" w:cs="Arial"/>
          <w:sz w:val="22"/>
          <w:szCs w:val="22"/>
          <w:lang w:val="it-IT"/>
        </w:rPr>
        <w:t>menù</w:t>
      </w:r>
      <w:proofErr w:type="spellEnd"/>
      <w:r w:rsidR="00770858">
        <w:rPr>
          <w:rFonts w:ascii="Arial" w:hAnsi="Arial" w:cs="Arial"/>
          <w:sz w:val="22"/>
          <w:szCs w:val="22"/>
          <w:lang w:val="it-IT"/>
        </w:rPr>
        <w:t xml:space="preserve"> </w:t>
      </w:r>
      <w:r w:rsidR="00770858">
        <w:rPr>
          <w:rFonts w:ascii="Arial" w:hAnsi="Arial" w:cs="Arial"/>
          <w:b/>
          <w:sz w:val="22"/>
          <w:szCs w:val="22"/>
          <w:lang w:val="it-IT"/>
        </w:rPr>
        <w:t>MODALIT</w:t>
      </w:r>
      <w:r w:rsidR="00ED75FD" w:rsidRPr="009D0E31">
        <w:rPr>
          <w:rFonts w:ascii="Arial" w:hAnsi="Arial" w:cs="Arial"/>
          <w:b/>
          <w:lang w:val="it-IT" w:eastAsia="it-IT"/>
        </w:rPr>
        <w:t>Á</w:t>
      </w:r>
      <w:r w:rsidR="00770AEF" w:rsidRPr="00D54E41">
        <w:rPr>
          <w:rFonts w:ascii="Arial" w:hAnsi="Arial" w:cs="Arial"/>
          <w:sz w:val="22"/>
          <w:szCs w:val="22"/>
          <w:lang w:val="it-IT"/>
        </w:rPr>
        <w:t xml:space="preserve"> </w:t>
      </w:r>
    </w:p>
    <w:p w:rsidR="00E55721" w:rsidRPr="00D54E41" w:rsidRDefault="00E55721">
      <w:pPr>
        <w:rPr>
          <w:rFonts w:ascii="Arial" w:hAnsi="Arial" w:cs="Arial"/>
          <w:sz w:val="22"/>
          <w:szCs w:val="22"/>
          <w:lang w:val="it-IT"/>
        </w:rPr>
      </w:pPr>
    </w:p>
    <w:p w:rsidR="00E55721" w:rsidRPr="00770858" w:rsidRDefault="00770858" w:rsidP="00770858">
      <w:pPr>
        <w:pStyle w:val="Titolo2"/>
        <w:ind w:firstLine="0"/>
        <w:rPr>
          <w:rFonts w:ascii="Arial" w:hAnsi="Arial"/>
          <w:sz w:val="22"/>
          <w:lang w:val="it-IT"/>
        </w:rPr>
      </w:pPr>
      <w:bookmarkStart w:id="55" w:name="OLE_LINK60"/>
      <w:r w:rsidRPr="00770858">
        <w:rPr>
          <w:rFonts w:ascii="Arial" w:hAnsi="Arial"/>
          <w:sz w:val="22"/>
          <w:lang w:val="it-IT"/>
        </w:rPr>
        <w:t xml:space="preserve">Salvataggio </w:t>
      </w:r>
      <w:r w:rsidR="007B7CFA">
        <w:rPr>
          <w:rFonts w:ascii="Arial" w:hAnsi="Arial"/>
          <w:sz w:val="22"/>
          <w:lang w:val="it-IT"/>
        </w:rPr>
        <w:t>A</w:t>
      </w:r>
      <w:r w:rsidRPr="00770858">
        <w:rPr>
          <w:rFonts w:ascii="Arial" w:hAnsi="Arial"/>
          <w:sz w:val="22"/>
          <w:lang w:val="it-IT"/>
        </w:rPr>
        <w:t>utomatico</w:t>
      </w:r>
    </w:p>
    <w:bookmarkEnd w:id="55"/>
    <w:p w:rsidR="00E55721" w:rsidRPr="00770858" w:rsidRDefault="00770858" w:rsidP="00770858">
      <w:pPr>
        <w:rPr>
          <w:rFonts w:ascii="Arial" w:hAnsi="Arial" w:cs="Arial"/>
          <w:sz w:val="22"/>
          <w:szCs w:val="22"/>
          <w:lang w:val="it-IT"/>
        </w:rPr>
      </w:pPr>
      <w:r w:rsidRPr="00770858">
        <w:rPr>
          <w:rFonts w:ascii="Arial" w:hAnsi="Arial" w:cs="Arial"/>
          <w:sz w:val="22"/>
          <w:szCs w:val="22"/>
          <w:lang w:val="it-IT"/>
        </w:rPr>
        <w:t>Impostare il salvataggio a</w:t>
      </w:r>
      <w:r>
        <w:rPr>
          <w:rFonts w:ascii="Arial" w:hAnsi="Arial" w:cs="Arial"/>
          <w:sz w:val="22"/>
          <w:szCs w:val="22"/>
          <w:lang w:val="it-IT"/>
        </w:rPr>
        <w:t>utomatico come riportato di seguito:</w:t>
      </w:r>
      <w:r w:rsidR="00770AEF" w:rsidRPr="00770858">
        <w:rPr>
          <w:rFonts w:ascii="Arial" w:hAnsi="Arial" w:cs="Arial"/>
          <w:sz w:val="22"/>
          <w:szCs w:val="22"/>
          <w:lang w:val="it-IT"/>
        </w:rPr>
        <w:tab/>
      </w:r>
    </w:p>
    <w:p w:rsidR="00E55721" w:rsidRPr="00770858" w:rsidRDefault="00770858" w:rsidP="00770858">
      <w:pPr>
        <w:tabs>
          <w:tab w:val="center" w:pos="5040"/>
        </w:tabs>
        <w:rPr>
          <w:rFonts w:ascii="Arial" w:hAnsi="Arial" w:cs="Arial"/>
          <w:sz w:val="22"/>
          <w:szCs w:val="22"/>
          <w:lang w:val="it-IT"/>
        </w:rPr>
      </w:pPr>
      <w:r w:rsidRPr="00770858">
        <w:rPr>
          <w:rFonts w:ascii="Arial" w:hAnsi="Arial" w:cs="Arial"/>
          <w:sz w:val="22"/>
          <w:szCs w:val="22"/>
          <w:lang w:val="it-IT"/>
        </w:rPr>
        <w:t>Entrare in</w:t>
      </w:r>
      <w:r w:rsidRPr="00770858">
        <w:rPr>
          <w:rFonts w:ascii="Arial" w:hAnsi="Arial" w:cs="Arial"/>
          <w:b/>
          <w:sz w:val="22"/>
          <w:szCs w:val="22"/>
          <w:lang w:val="it-IT"/>
        </w:rPr>
        <w:t xml:space="preserve"> MODALIT</w:t>
      </w:r>
      <w:r w:rsidR="00ED75FD" w:rsidRPr="009D0E31">
        <w:rPr>
          <w:rFonts w:ascii="Arial" w:hAnsi="Arial" w:cs="Arial"/>
          <w:b/>
          <w:lang w:val="it-IT" w:eastAsia="it-IT"/>
        </w:rPr>
        <w:t>Á</w:t>
      </w:r>
      <w:r w:rsidRPr="00770858">
        <w:rPr>
          <w:rFonts w:ascii="Arial" w:hAnsi="Arial" w:cs="Arial"/>
          <w:b/>
          <w:sz w:val="22"/>
          <w:szCs w:val="22"/>
          <w:lang w:val="it-IT"/>
        </w:rPr>
        <w:t>,</w:t>
      </w:r>
      <w:r w:rsidRPr="00770858">
        <w:rPr>
          <w:rFonts w:ascii="Arial" w:hAnsi="Arial" w:cs="Arial"/>
          <w:sz w:val="22"/>
          <w:szCs w:val="22"/>
          <w:lang w:val="it-IT"/>
        </w:rPr>
        <w:t xml:space="preserve"> selezionare una modalità di corsa (★ indica </w:t>
      </w:r>
      <w:r w:rsidR="00ED75FD">
        <w:rPr>
          <w:rFonts w:ascii="Arial" w:hAnsi="Arial" w:cs="Arial"/>
          <w:sz w:val="22"/>
          <w:szCs w:val="22"/>
          <w:lang w:val="it-IT"/>
        </w:rPr>
        <w:t>l’elemento selezionato</w:t>
      </w:r>
      <w:r>
        <w:rPr>
          <w:rFonts w:ascii="Arial" w:hAnsi="Arial" w:cs="Arial"/>
          <w:sz w:val="22"/>
          <w:szCs w:val="22"/>
          <w:lang w:val="it-IT"/>
        </w:rPr>
        <w:t xml:space="preserve">), selezionare </w:t>
      </w:r>
      <w:r>
        <w:rPr>
          <w:rFonts w:ascii="Arial" w:hAnsi="Arial" w:cs="Arial"/>
          <w:b/>
          <w:sz w:val="22"/>
          <w:szCs w:val="22"/>
          <w:lang w:val="it-IT"/>
        </w:rPr>
        <w:t xml:space="preserve">Salvataggio </w:t>
      </w:r>
      <w:r w:rsidRPr="00770858">
        <w:rPr>
          <w:rFonts w:ascii="Arial" w:hAnsi="Arial" w:cs="Arial"/>
          <w:b/>
          <w:sz w:val="22"/>
          <w:szCs w:val="22"/>
          <w:lang w:val="it-IT"/>
        </w:rPr>
        <w:t>Automatico</w:t>
      </w:r>
      <w:r>
        <w:rPr>
          <w:rFonts w:ascii="Arial" w:hAnsi="Arial" w:cs="Arial"/>
          <w:sz w:val="22"/>
          <w:szCs w:val="22"/>
          <w:lang w:val="it-IT"/>
        </w:rPr>
        <w:t>, premere il pulsante centrale per scegliere tra spento, dopo 10 secondi o dopo 5 secondi.</w:t>
      </w:r>
    </w:p>
    <w:p w:rsidR="00E55721" w:rsidRPr="00770858" w:rsidRDefault="00770858">
      <w:pPr>
        <w:numPr>
          <w:ilvl w:val="0"/>
          <w:numId w:val="6"/>
        </w:numPr>
        <w:ind w:firstLineChars="200" w:firstLine="440"/>
        <w:rPr>
          <w:rFonts w:ascii="Arial" w:hAnsi="Arial" w:cs="Arial"/>
          <w:sz w:val="22"/>
          <w:szCs w:val="22"/>
          <w:lang w:val="it-IT"/>
        </w:rPr>
      </w:pPr>
      <w:r w:rsidRPr="00770858">
        <w:rPr>
          <w:rFonts w:ascii="Arial" w:hAnsi="Arial" w:cs="Arial"/>
          <w:b/>
          <w:bCs/>
          <w:sz w:val="22"/>
          <w:szCs w:val="22"/>
          <w:lang w:val="it-IT"/>
        </w:rPr>
        <w:t xml:space="preserve">Salvataggio Automatico </w:t>
      </w:r>
      <w:r w:rsidR="004754F6">
        <w:rPr>
          <w:rFonts w:ascii="Arial" w:hAnsi="Arial" w:cs="Arial"/>
          <w:b/>
          <w:bCs/>
          <w:sz w:val="22"/>
          <w:szCs w:val="22"/>
          <w:lang w:val="it-IT"/>
        </w:rPr>
        <w:t>Spento</w:t>
      </w:r>
      <w:r w:rsidRPr="00770858">
        <w:rPr>
          <w:rFonts w:ascii="Arial" w:hAnsi="Arial" w:cs="Arial"/>
          <w:bCs/>
          <w:sz w:val="22"/>
          <w:szCs w:val="22"/>
          <w:lang w:val="it-IT"/>
        </w:rPr>
        <w:t xml:space="preserve"> per disattivare la funzione (puoi premere il tasto cen</w:t>
      </w:r>
      <w:r>
        <w:rPr>
          <w:rFonts w:ascii="Arial" w:hAnsi="Arial" w:cs="Arial"/>
          <w:bCs/>
          <w:sz w:val="22"/>
          <w:szCs w:val="22"/>
          <w:lang w:val="it-IT"/>
        </w:rPr>
        <w:t>trale nel menù informazioni per iniziare la registrazione)</w:t>
      </w:r>
    </w:p>
    <w:p w:rsidR="00E55721" w:rsidRPr="00770858" w:rsidRDefault="00770858">
      <w:pPr>
        <w:numPr>
          <w:ilvl w:val="0"/>
          <w:numId w:val="6"/>
        </w:numPr>
        <w:ind w:firstLineChars="200" w:firstLine="440"/>
        <w:rPr>
          <w:rFonts w:ascii="Arial" w:hAnsi="Arial" w:cs="Arial"/>
          <w:sz w:val="22"/>
          <w:szCs w:val="22"/>
          <w:lang w:val="it-IT"/>
        </w:rPr>
      </w:pPr>
      <w:r w:rsidRPr="00770858">
        <w:rPr>
          <w:rFonts w:ascii="Arial" w:hAnsi="Arial" w:cs="Arial"/>
          <w:b/>
          <w:bCs/>
          <w:sz w:val="22"/>
          <w:szCs w:val="22"/>
          <w:lang w:val="it-IT"/>
        </w:rPr>
        <w:t xml:space="preserve">Salvataggio Automatico </w:t>
      </w:r>
      <w:r w:rsidRPr="004754F6">
        <w:rPr>
          <w:rFonts w:ascii="Arial" w:hAnsi="Arial" w:cs="Arial"/>
          <w:b/>
          <w:bCs/>
          <w:sz w:val="22"/>
          <w:szCs w:val="22"/>
          <w:lang w:val="it-IT"/>
        </w:rPr>
        <w:t>10/5</w:t>
      </w:r>
      <w:r w:rsidRPr="00770858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Pr="004754F6">
        <w:rPr>
          <w:rFonts w:ascii="Arial" w:hAnsi="Arial" w:cs="Arial"/>
          <w:b/>
          <w:bCs/>
          <w:sz w:val="22"/>
          <w:szCs w:val="22"/>
          <w:lang w:val="it-IT"/>
        </w:rPr>
        <w:t>secondi</w:t>
      </w:r>
      <w:r w:rsidRPr="00770858">
        <w:rPr>
          <w:rFonts w:ascii="Arial" w:hAnsi="Arial" w:cs="Arial"/>
          <w:bCs/>
          <w:sz w:val="22"/>
          <w:szCs w:val="22"/>
          <w:lang w:val="it-IT"/>
        </w:rPr>
        <w:t xml:space="preserve"> per attivare il salvataggio dopo il tempo </w:t>
      </w:r>
      <w:r>
        <w:rPr>
          <w:rFonts w:ascii="Arial" w:hAnsi="Arial" w:cs="Arial"/>
          <w:bCs/>
          <w:sz w:val="22"/>
          <w:szCs w:val="22"/>
          <w:lang w:val="it-IT"/>
        </w:rPr>
        <w:t>stabilito</w:t>
      </w:r>
      <w:r w:rsidR="00770AEF" w:rsidRPr="00770858">
        <w:rPr>
          <w:rFonts w:ascii="Arial" w:hAnsi="Arial" w:cs="Arial"/>
          <w:sz w:val="22"/>
          <w:szCs w:val="22"/>
          <w:lang w:val="it-IT"/>
        </w:rPr>
        <w:t xml:space="preserve"> 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1468755" cy="1960245"/>
            <wp:effectExtent l="190500" t="190500" r="169545" b="173355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489" cy="1977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75105" cy="1969135"/>
            <wp:effectExtent l="190500" t="190500" r="163195" b="164465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646" cy="1989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04290" cy="1740535"/>
            <wp:effectExtent l="190500" t="190500" r="162560" b="164465"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1788" cy="176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10005" cy="1748155"/>
            <wp:effectExtent l="190500" t="190500" r="175895" b="175895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092" cy="1772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Pr="007B7CFA" w:rsidRDefault="00770858" w:rsidP="007B7CFA">
      <w:pPr>
        <w:rPr>
          <w:rFonts w:ascii="Arial" w:hAnsi="Arial" w:cs="Arial"/>
          <w:sz w:val="22"/>
          <w:szCs w:val="22"/>
          <w:lang w:val="it-IT"/>
        </w:rPr>
      </w:pPr>
      <w:r w:rsidRPr="007B7CFA">
        <w:rPr>
          <w:rFonts w:ascii="Arial" w:hAnsi="Arial" w:cs="Arial"/>
          <w:sz w:val="22"/>
          <w:szCs w:val="22"/>
          <w:lang w:val="it-IT"/>
        </w:rPr>
        <w:t xml:space="preserve">Nota: quando la funzione Salvataggio Automatico è accesa e il segnale del satellite è debole, </w:t>
      </w:r>
      <w:r w:rsidR="007B7CFA" w:rsidRPr="007B7CFA">
        <w:rPr>
          <w:rFonts w:ascii="Arial" w:hAnsi="Arial" w:cs="Arial"/>
          <w:sz w:val="22"/>
          <w:szCs w:val="22"/>
          <w:lang w:val="it-IT"/>
        </w:rPr>
        <w:t>il GPS potrebbe iniziare il conteggio anche se il dispos</w:t>
      </w:r>
      <w:r w:rsidR="007B7CFA">
        <w:rPr>
          <w:rFonts w:ascii="Arial" w:hAnsi="Arial" w:cs="Arial"/>
          <w:sz w:val="22"/>
          <w:szCs w:val="22"/>
          <w:lang w:val="it-IT"/>
        </w:rPr>
        <w:t>itivo è in modalità riposo, usare un sensore di velocità può evitare il problema</w:t>
      </w:r>
      <w:r w:rsidR="00770AEF" w:rsidRPr="007B7CFA">
        <w:rPr>
          <w:rFonts w:ascii="Arial" w:hAnsi="Arial" w:cs="Arial"/>
          <w:sz w:val="22"/>
          <w:szCs w:val="22"/>
          <w:lang w:val="it-IT"/>
        </w:rPr>
        <w:t>.</w:t>
      </w:r>
    </w:p>
    <w:p w:rsidR="00E55721" w:rsidRPr="007B7CFA" w:rsidRDefault="00770AEF">
      <w:pPr>
        <w:pStyle w:val="Titolo3"/>
        <w:rPr>
          <w:rFonts w:ascii="Arial" w:hAnsi="Arial" w:cs="Arial"/>
          <w:szCs w:val="22"/>
          <w:lang w:val="it-IT"/>
        </w:rPr>
      </w:pPr>
      <w:r w:rsidRPr="007B7CFA">
        <w:rPr>
          <w:rFonts w:ascii="Arial" w:hAnsi="Arial" w:cs="Arial"/>
          <w:szCs w:val="22"/>
          <w:lang w:val="it-IT"/>
        </w:rPr>
        <w:tab/>
      </w:r>
    </w:p>
    <w:p w:rsidR="00E55721" w:rsidRPr="00FC6453" w:rsidRDefault="007B7CFA" w:rsidP="007B7CFA">
      <w:pPr>
        <w:pStyle w:val="Titolo2"/>
        <w:ind w:firstLine="0"/>
        <w:rPr>
          <w:rFonts w:ascii="Arial" w:hAnsi="Arial"/>
          <w:sz w:val="22"/>
          <w:szCs w:val="22"/>
          <w:lang w:val="it-IT"/>
        </w:rPr>
      </w:pPr>
      <w:bookmarkStart w:id="56" w:name="OLE_LINK61"/>
      <w:r w:rsidRPr="00FC6453">
        <w:rPr>
          <w:rFonts w:ascii="Arial" w:hAnsi="Arial"/>
          <w:sz w:val="22"/>
          <w:szCs w:val="22"/>
          <w:lang w:val="it-IT"/>
        </w:rPr>
        <w:t>Pausa Automatica</w:t>
      </w:r>
    </w:p>
    <w:bookmarkEnd w:id="56"/>
    <w:p w:rsidR="00193C80" w:rsidRDefault="00B657D6" w:rsidP="00193C80">
      <w:pPr>
        <w:rPr>
          <w:rFonts w:ascii="Arial" w:hAnsi="Arial" w:cs="Arial"/>
          <w:b/>
          <w:sz w:val="22"/>
          <w:szCs w:val="22"/>
          <w:lang w:val="it-IT"/>
        </w:rPr>
      </w:pPr>
      <w:r w:rsidRPr="00193C80">
        <w:rPr>
          <w:rFonts w:ascii="Arial" w:hAnsi="Arial" w:cs="Arial"/>
          <w:sz w:val="22"/>
          <w:szCs w:val="22"/>
          <w:lang w:val="it-IT"/>
        </w:rPr>
        <w:t>Quan</w:t>
      </w:r>
      <w:r w:rsidR="00193C80" w:rsidRPr="00193C80">
        <w:rPr>
          <w:rFonts w:ascii="Arial" w:hAnsi="Arial" w:cs="Arial"/>
          <w:sz w:val="22"/>
          <w:szCs w:val="22"/>
          <w:lang w:val="it-IT"/>
        </w:rPr>
        <w:t xml:space="preserve">do il GPS02 è in registrazione e la funzione </w:t>
      </w:r>
      <w:r w:rsidR="00193C80" w:rsidRPr="00193C80">
        <w:rPr>
          <w:rFonts w:ascii="Arial" w:hAnsi="Arial" w:cs="Arial"/>
          <w:b/>
          <w:sz w:val="22"/>
          <w:szCs w:val="22"/>
          <w:lang w:val="it-IT"/>
        </w:rPr>
        <w:t xml:space="preserve">Pausa Automatica </w:t>
      </w:r>
      <w:r w:rsidR="00193C80" w:rsidRPr="00193C80">
        <w:rPr>
          <w:rFonts w:ascii="Arial" w:hAnsi="Arial" w:cs="Arial"/>
          <w:sz w:val="22"/>
          <w:szCs w:val="22"/>
          <w:lang w:val="it-IT"/>
        </w:rPr>
        <w:t>è attivata, il dispositivo andrà automaticamente in pausa</w:t>
      </w:r>
      <w:r w:rsidR="00193C80">
        <w:rPr>
          <w:rFonts w:ascii="Arial" w:hAnsi="Arial" w:cs="Arial"/>
          <w:sz w:val="22"/>
          <w:szCs w:val="22"/>
          <w:lang w:val="it-IT"/>
        </w:rPr>
        <w:t xml:space="preserve"> quando si ferma la corsa. </w:t>
      </w:r>
      <w:r w:rsidR="00193C80" w:rsidRPr="00193C80">
        <w:rPr>
          <w:rFonts w:ascii="Arial" w:hAnsi="Arial" w:cs="Arial"/>
          <w:sz w:val="22"/>
          <w:szCs w:val="22"/>
          <w:lang w:val="it-IT"/>
        </w:rPr>
        <w:t xml:space="preserve">Per impostare la funzione in modalità manuale rivolgersi alla sezione </w:t>
      </w:r>
      <w:r w:rsidR="00193C80" w:rsidRPr="00193C80">
        <w:rPr>
          <w:rFonts w:ascii="Arial" w:hAnsi="Arial" w:cs="Arial"/>
          <w:b/>
          <w:sz w:val="22"/>
          <w:szCs w:val="22"/>
          <w:lang w:val="it-IT"/>
        </w:rPr>
        <w:t>Pausa Manuale.</w:t>
      </w:r>
    </w:p>
    <w:p w:rsidR="00E55721" w:rsidRPr="00FC6453" w:rsidRDefault="00770AEF" w:rsidP="00193C80">
      <w:pPr>
        <w:rPr>
          <w:rFonts w:ascii="Arial" w:hAnsi="Arial" w:cs="Arial"/>
          <w:sz w:val="22"/>
          <w:szCs w:val="22"/>
          <w:lang w:val="it-IT"/>
        </w:rPr>
      </w:pPr>
      <w:r w:rsidRPr="00FC6453">
        <w:rPr>
          <w:rFonts w:ascii="Arial" w:hAnsi="Arial" w:cs="Arial"/>
          <w:sz w:val="22"/>
          <w:szCs w:val="22"/>
          <w:lang w:val="it-IT"/>
        </w:rPr>
        <w:t xml:space="preserve">    </w:t>
      </w:r>
    </w:p>
    <w:p w:rsidR="00E55721" w:rsidRPr="001F074E" w:rsidRDefault="00193C80" w:rsidP="00193C80">
      <w:pPr>
        <w:rPr>
          <w:rFonts w:ascii="Arial" w:hAnsi="Arial" w:cs="Arial"/>
          <w:sz w:val="22"/>
          <w:szCs w:val="22"/>
          <w:lang w:val="it-IT"/>
        </w:rPr>
      </w:pPr>
      <w:r w:rsidRPr="001F074E">
        <w:rPr>
          <w:rFonts w:ascii="Arial" w:hAnsi="Arial" w:cs="Arial"/>
          <w:sz w:val="22"/>
          <w:szCs w:val="22"/>
          <w:lang w:val="it-IT"/>
        </w:rPr>
        <w:t xml:space="preserve">Premere il pulsante centrale per impostare </w:t>
      </w:r>
      <w:r w:rsidR="001F074E" w:rsidRPr="001F074E">
        <w:rPr>
          <w:rFonts w:ascii="Arial" w:hAnsi="Arial" w:cs="Arial"/>
          <w:sz w:val="22"/>
          <w:szCs w:val="22"/>
          <w:lang w:val="it-IT"/>
        </w:rPr>
        <w:t xml:space="preserve">la funzione </w:t>
      </w:r>
      <w:r w:rsidR="001F074E" w:rsidRPr="001F074E">
        <w:rPr>
          <w:rFonts w:ascii="Arial" w:hAnsi="Arial" w:cs="Arial"/>
          <w:b/>
          <w:sz w:val="22"/>
          <w:szCs w:val="22"/>
          <w:lang w:val="it-IT"/>
        </w:rPr>
        <w:t>Pausa Auto</w:t>
      </w:r>
      <w:r w:rsidR="001F074E">
        <w:rPr>
          <w:rFonts w:ascii="Arial" w:hAnsi="Arial" w:cs="Arial"/>
          <w:b/>
          <w:sz w:val="22"/>
          <w:szCs w:val="22"/>
          <w:lang w:val="it-IT"/>
        </w:rPr>
        <w:t xml:space="preserve">matica </w:t>
      </w:r>
      <w:r w:rsidR="001F074E">
        <w:rPr>
          <w:rFonts w:ascii="Arial" w:hAnsi="Arial" w:cs="Arial"/>
          <w:sz w:val="22"/>
          <w:szCs w:val="22"/>
          <w:lang w:val="it-IT"/>
        </w:rPr>
        <w:t>come indicato di seguito: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1371600" cy="1830705"/>
            <wp:effectExtent l="190500" t="190500" r="171450" b="1695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398" cy="1855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79855" cy="1842135"/>
            <wp:effectExtent l="190500" t="190500" r="163195" b="17716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917" cy="1879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30325" cy="1775460"/>
            <wp:effectExtent l="190500" t="190500" r="174625" b="1676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101" cy="1804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18260" cy="1760220"/>
            <wp:effectExtent l="190500" t="190500" r="167640" b="16383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985" cy="1827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E55721" w:rsidRDefault="00E55721">
      <w:pPr>
        <w:rPr>
          <w:rFonts w:ascii="Arial" w:hAnsi="Arial" w:cs="Arial"/>
          <w:sz w:val="22"/>
          <w:szCs w:val="22"/>
        </w:rPr>
      </w:pPr>
    </w:p>
    <w:p w:rsidR="001F074E" w:rsidRPr="00FC6453" w:rsidRDefault="001F074E">
      <w:pPr>
        <w:ind w:firstLineChars="100" w:firstLine="220"/>
        <w:rPr>
          <w:rFonts w:ascii="Arial" w:hAnsi="Arial" w:cs="Arial"/>
          <w:b/>
          <w:sz w:val="22"/>
          <w:szCs w:val="22"/>
          <w:lang w:val="it-IT"/>
        </w:rPr>
      </w:pPr>
      <w:r w:rsidRPr="00FC6453">
        <w:rPr>
          <w:rFonts w:ascii="Arial" w:hAnsi="Arial" w:cs="Arial"/>
          <w:b/>
          <w:sz w:val="22"/>
          <w:szCs w:val="22"/>
          <w:lang w:val="it-IT"/>
        </w:rPr>
        <w:t>Giro Automatico</w:t>
      </w:r>
    </w:p>
    <w:p w:rsidR="00E55721" w:rsidRPr="001F074E" w:rsidRDefault="001F074E">
      <w:pPr>
        <w:ind w:firstLineChars="100" w:firstLine="220"/>
        <w:rPr>
          <w:rFonts w:ascii="Arial" w:hAnsi="Arial" w:cs="Arial"/>
          <w:sz w:val="22"/>
          <w:szCs w:val="22"/>
          <w:lang w:val="it-IT"/>
        </w:rPr>
      </w:pPr>
      <w:r w:rsidRPr="001F074E">
        <w:rPr>
          <w:rFonts w:ascii="Arial" w:hAnsi="Arial" w:cs="Arial"/>
          <w:sz w:val="22"/>
          <w:szCs w:val="22"/>
          <w:lang w:val="it-IT"/>
        </w:rPr>
        <w:t xml:space="preserve">In modalità corsa </w:t>
      </w:r>
      <w:r>
        <w:rPr>
          <w:rFonts w:ascii="Arial" w:hAnsi="Arial" w:cs="Arial"/>
          <w:sz w:val="22"/>
          <w:szCs w:val="22"/>
          <w:lang w:val="it-IT"/>
        </w:rPr>
        <w:t>è possibile</w:t>
      </w:r>
      <w:r w:rsidRPr="001F074E">
        <w:rPr>
          <w:rFonts w:ascii="Arial" w:hAnsi="Arial" w:cs="Arial"/>
          <w:sz w:val="22"/>
          <w:szCs w:val="22"/>
          <w:lang w:val="it-IT"/>
        </w:rPr>
        <w:t xml:space="preserve"> scegliere la funzione </w:t>
      </w:r>
      <w:r w:rsidRPr="001F074E">
        <w:rPr>
          <w:rFonts w:ascii="Arial" w:hAnsi="Arial" w:cs="Arial"/>
          <w:b/>
          <w:sz w:val="22"/>
          <w:szCs w:val="22"/>
          <w:lang w:val="it-IT"/>
        </w:rPr>
        <w:t xml:space="preserve">Giro Automatico </w:t>
      </w:r>
      <w:r w:rsidRPr="001F074E">
        <w:rPr>
          <w:rFonts w:ascii="Arial" w:hAnsi="Arial" w:cs="Arial"/>
          <w:sz w:val="22"/>
          <w:szCs w:val="22"/>
          <w:lang w:val="it-IT"/>
        </w:rPr>
        <w:t>basand</w:t>
      </w:r>
      <w:r>
        <w:rPr>
          <w:rFonts w:ascii="Arial" w:hAnsi="Arial" w:cs="Arial"/>
          <w:sz w:val="22"/>
          <w:szCs w:val="22"/>
          <w:lang w:val="it-IT"/>
        </w:rPr>
        <w:t>osi su posizione o distanza.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30325" cy="1775460"/>
            <wp:effectExtent l="190500" t="190500" r="174625" b="16764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339" cy="1798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30325" cy="1775460"/>
            <wp:effectExtent l="190500" t="190500" r="174625" b="16764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34" cy="1790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E55721">
      <w:pPr>
        <w:ind w:firstLine="720"/>
        <w:jc w:val="left"/>
        <w:rPr>
          <w:rFonts w:ascii="Arial" w:hAnsi="Arial" w:cs="Arial"/>
          <w:sz w:val="22"/>
          <w:szCs w:val="22"/>
        </w:rPr>
      </w:pPr>
    </w:p>
    <w:p w:rsidR="001F074E" w:rsidRDefault="001F074E" w:rsidP="001F074E">
      <w:pPr>
        <w:pStyle w:val="Titolo2"/>
        <w:ind w:firstLine="0"/>
        <w:rPr>
          <w:rFonts w:ascii="Arial" w:hAnsi="Arial"/>
          <w:sz w:val="22"/>
          <w:szCs w:val="22"/>
        </w:rPr>
      </w:pPr>
      <w:bookmarkStart w:id="57" w:name="OLE_LINK63"/>
    </w:p>
    <w:p w:rsidR="00E55721" w:rsidRPr="00FC6453" w:rsidRDefault="0070768F" w:rsidP="001F074E">
      <w:pPr>
        <w:pStyle w:val="Titolo2"/>
        <w:ind w:firstLine="0"/>
        <w:rPr>
          <w:rFonts w:ascii="Arial" w:hAnsi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>Impostazione automatica del giro</w:t>
      </w:r>
    </w:p>
    <w:bookmarkEnd w:id="57"/>
    <w:p w:rsidR="00E55721" w:rsidRPr="001F074E" w:rsidRDefault="001F074E" w:rsidP="001F074E">
      <w:pPr>
        <w:jc w:val="left"/>
        <w:rPr>
          <w:rFonts w:ascii="Arial" w:hAnsi="Arial" w:cs="Arial"/>
          <w:sz w:val="22"/>
          <w:szCs w:val="22"/>
          <w:lang w:val="it-IT"/>
        </w:rPr>
      </w:pPr>
      <w:r w:rsidRPr="001F074E">
        <w:rPr>
          <w:rFonts w:ascii="Arial" w:hAnsi="Arial" w:cs="Arial"/>
          <w:sz w:val="22"/>
          <w:szCs w:val="22"/>
          <w:lang w:val="it-IT"/>
        </w:rPr>
        <w:t>Il dispositivo segnerà i</w:t>
      </w:r>
      <w:r>
        <w:rPr>
          <w:rFonts w:ascii="Arial" w:hAnsi="Arial" w:cs="Arial"/>
          <w:sz w:val="22"/>
          <w:szCs w:val="22"/>
          <w:lang w:val="it-IT"/>
        </w:rPr>
        <w:t>l tragitto</w:t>
      </w:r>
      <w:r w:rsidRPr="001F074E">
        <w:rPr>
          <w:rFonts w:ascii="Arial" w:hAnsi="Arial" w:cs="Arial"/>
          <w:sz w:val="22"/>
          <w:szCs w:val="22"/>
          <w:lang w:val="it-IT"/>
        </w:rPr>
        <w:t xml:space="preserve"> a seconda della posizione (a</w:t>
      </w:r>
      <w:r>
        <w:rPr>
          <w:rFonts w:ascii="Arial" w:hAnsi="Arial" w:cs="Arial"/>
          <w:sz w:val="22"/>
          <w:szCs w:val="22"/>
          <w:lang w:val="it-IT"/>
        </w:rPr>
        <w:t>d una specifica posizione) automaticamente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88745" cy="1853565"/>
            <wp:effectExtent l="190500" t="190500" r="173355" b="16573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593" cy="188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79855" cy="1842135"/>
            <wp:effectExtent l="190500" t="190500" r="163195" b="17716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940" cy="1875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1F074E" w:rsidRPr="00FC6453" w:rsidRDefault="0070768F">
      <w:pPr>
        <w:ind w:firstLineChars="100" w:firstLine="220"/>
        <w:rPr>
          <w:rStyle w:val="Titolo2Carattere"/>
          <w:rFonts w:ascii="Arial" w:hAnsi="Arial"/>
          <w:sz w:val="22"/>
          <w:lang w:val="it-IT"/>
        </w:rPr>
      </w:pPr>
      <w:bookmarkStart w:id="58" w:name="_Toc504402840"/>
      <w:bookmarkStart w:id="59" w:name="OLE_LINK64"/>
      <w:r>
        <w:rPr>
          <w:rStyle w:val="Titolo2Carattere"/>
          <w:rFonts w:ascii="Arial" w:hAnsi="Arial"/>
          <w:sz w:val="22"/>
          <w:lang w:val="it-IT"/>
        </w:rPr>
        <w:t>Impostazione automatica della distanza</w:t>
      </w:r>
    </w:p>
    <w:bookmarkEnd w:id="58"/>
    <w:bookmarkEnd w:id="59"/>
    <w:p w:rsidR="00E55721" w:rsidRPr="001F074E" w:rsidRDefault="001F074E">
      <w:pPr>
        <w:ind w:firstLineChars="100" w:firstLine="220"/>
        <w:rPr>
          <w:rFonts w:ascii="Arial" w:hAnsi="Arial" w:cs="Arial"/>
          <w:sz w:val="22"/>
          <w:szCs w:val="22"/>
          <w:lang w:val="it-IT"/>
        </w:rPr>
      </w:pPr>
      <w:r w:rsidRPr="001F074E">
        <w:rPr>
          <w:rFonts w:ascii="Arial" w:hAnsi="Arial" w:cs="Arial"/>
          <w:sz w:val="22"/>
          <w:szCs w:val="22"/>
          <w:lang w:val="it-IT"/>
        </w:rPr>
        <w:t>Il dispositivo segnerà il tragitto a seconda della distanza</w:t>
      </w:r>
      <w:r>
        <w:rPr>
          <w:rFonts w:ascii="Arial" w:hAnsi="Arial" w:cs="Arial"/>
          <w:sz w:val="22"/>
          <w:szCs w:val="22"/>
          <w:lang w:val="it-IT"/>
        </w:rPr>
        <w:t xml:space="preserve"> (ad una specifica distanza) automaticamente</w:t>
      </w:r>
    </w:p>
    <w:p w:rsidR="00E55721" w:rsidRPr="001F074E" w:rsidRDefault="001F074E">
      <w:pPr>
        <w:ind w:firstLineChars="100" w:firstLine="220"/>
        <w:rPr>
          <w:rFonts w:ascii="Arial" w:hAnsi="Arial" w:cs="Arial"/>
          <w:sz w:val="22"/>
          <w:szCs w:val="22"/>
          <w:lang w:val="it-IT"/>
        </w:rPr>
      </w:pPr>
      <w:r w:rsidRPr="001F074E">
        <w:rPr>
          <w:rFonts w:ascii="Arial" w:hAnsi="Arial" w:cs="Arial"/>
          <w:sz w:val="22"/>
          <w:szCs w:val="22"/>
          <w:lang w:val="it-IT"/>
        </w:rPr>
        <w:t>Personalizzare la distanza come i</w:t>
      </w:r>
      <w:r>
        <w:rPr>
          <w:rFonts w:ascii="Arial" w:hAnsi="Arial" w:cs="Arial"/>
          <w:sz w:val="22"/>
          <w:szCs w:val="22"/>
          <w:lang w:val="it-IT"/>
        </w:rPr>
        <w:t>ndicato di seguito: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16990" cy="1758315"/>
            <wp:effectExtent l="190500" t="190500" r="168910" b="16573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1606" cy="1777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30325" cy="1775460"/>
            <wp:effectExtent l="190500" t="190500" r="174625" b="16764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854" cy="1807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36675" cy="1784350"/>
            <wp:effectExtent l="190500" t="190500" r="168275" b="17780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501" cy="1798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1310005" cy="1748155"/>
            <wp:effectExtent l="190500" t="190500" r="175895" b="17589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569" cy="177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18260" cy="1760220"/>
            <wp:effectExtent l="190500" t="190500" r="167640" b="16383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122" cy="1780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23975" cy="1767205"/>
            <wp:effectExtent l="190500" t="190500" r="180975" b="17589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173" cy="1787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pStyle w:val="Titolo3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:rsidR="00E55721" w:rsidRPr="00FC6453" w:rsidRDefault="001F074E" w:rsidP="001F074E">
      <w:pPr>
        <w:pStyle w:val="Titolo2"/>
        <w:ind w:firstLine="0"/>
        <w:rPr>
          <w:rFonts w:ascii="Arial" w:hAnsi="Arial"/>
          <w:sz w:val="22"/>
          <w:lang w:val="it-IT"/>
        </w:rPr>
      </w:pPr>
      <w:r w:rsidRPr="00FC6453">
        <w:rPr>
          <w:rFonts w:ascii="Arial" w:hAnsi="Arial"/>
          <w:sz w:val="22"/>
          <w:lang w:val="it-IT"/>
        </w:rPr>
        <w:t>Scorrimento automatico</w:t>
      </w:r>
    </w:p>
    <w:p w:rsidR="00E55721" w:rsidRPr="0019437F" w:rsidRDefault="0019437F" w:rsidP="001F074E">
      <w:pPr>
        <w:rPr>
          <w:rFonts w:ascii="Arial" w:hAnsi="Arial" w:cs="Arial"/>
          <w:sz w:val="22"/>
          <w:szCs w:val="22"/>
          <w:lang w:val="it-IT"/>
        </w:rPr>
      </w:pPr>
      <w:proofErr w:type="gramStart"/>
      <w:r w:rsidRPr="0019437F">
        <w:rPr>
          <w:rFonts w:ascii="Arial" w:hAnsi="Arial" w:cs="Arial"/>
          <w:sz w:val="22"/>
          <w:szCs w:val="22"/>
          <w:lang w:val="it-IT"/>
        </w:rPr>
        <w:t>E’</w:t>
      </w:r>
      <w:proofErr w:type="gramEnd"/>
      <w:r w:rsidR="004754F6">
        <w:rPr>
          <w:rFonts w:ascii="Arial" w:hAnsi="Arial" w:cs="Arial"/>
          <w:sz w:val="22"/>
          <w:szCs w:val="22"/>
          <w:lang w:val="it-IT"/>
        </w:rPr>
        <w:t xml:space="preserve"> </w:t>
      </w:r>
      <w:r w:rsidRPr="0019437F">
        <w:rPr>
          <w:rFonts w:ascii="Arial" w:hAnsi="Arial" w:cs="Arial"/>
          <w:sz w:val="22"/>
          <w:szCs w:val="22"/>
          <w:lang w:val="it-IT"/>
        </w:rPr>
        <w:t>possib</w:t>
      </w:r>
      <w:r>
        <w:rPr>
          <w:rFonts w:ascii="Arial" w:hAnsi="Arial" w:cs="Arial"/>
          <w:sz w:val="22"/>
          <w:szCs w:val="22"/>
          <w:lang w:val="it-IT"/>
        </w:rPr>
        <w:t>i</w:t>
      </w:r>
      <w:r w:rsidRPr="0019437F">
        <w:rPr>
          <w:rFonts w:ascii="Arial" w:hAnsi="Arial" w:cs="Arial"/>
          <w:sz w:val="22"/>
          <w:szCs w:val="22"/>
          <w:lang w:val="it-IT"/>
        </w:rPr>
        <w:t>le scegliere la funzione di scorrimento automatico per navigare tra le informazioni raccolte nelle di</w:t>
      </w:r>
      <w:r>
        <w:rPr>
          <w:rFonts w:ascii="Arial" w:hAnsi="Arial" w:cs="Arial"/>
          <w:sz w:val="22"/>
          <w:szCs w:val="22"/>
          <w:lang w:val="it-IT"/>
        </w:rPr>
        <w:t>verse pagine del menù</w:t>
      </w:r>
      <w:r w:rsidR="00770AEF" w:rsidRPr="0019437F">
        <w:rPr>
          <w:rFonts w:ascii="Arial" w:hAnsi="Arial" w:cs="Arial"/>
          <w:sz w:val="22"/>
          <w:szCs w:val="22"/>
          <w:lang w:val="it-IT"/>
        </w:rPr>
        <w:t>.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43660" cy="1793240"/>
            <wp:effectExtent l="190500" t="190500" r="180340" b="16891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765" cy="1818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44930" cy="1795145"/>
            <wp:effectExtent l="190500" t="190500" r="179070" b="16700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183" cy="1810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23975" cy="1767205"/>
            <wp:effectExtent l="190500" t="190500" r="180975" b="17589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730" cy="1784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36040" cy="1783715"/>
            <wp:effectExtent l="190500" t="190500" r="168910" b="17843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864" cy="181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E55721">
      <w:pPr>
        <w:ind w:firstLine="720"/>
        <w:rPr>
          <w:rFonts w:ascii="Arial" w:hAnsi="Arial" w:cs="Arial"/>
          <w:sz w:val="22"/>
          <w:szCs w:val="22"/>
        </w:rPr>
      </w:pPr>
    </w:p>
    <w:p w:rsidR="0019437F" w:rsidRDefault="0019437F">
      <w:pPr>
        <w:ind w:firstLine="720"/>
        <w:rPr>
          <w:rFonts w:ascii="Arial" w:hAnsi="Arial" w:cs="Arial"/>
          <w:sz w:val="22"/>
          <w:szCs w:val="22"/>
        </w:rPr>
      </w:pPr>
    </w:p>
    <w:p w:rsidR="00E55721" w:rsidRPr="00FC6453" w:rsidRDefault="004754F6" w:rsidP="0019437F">
      <w:pPr>
        <w:pStyle w:val="Titolo2"/>
        <w:ind w:firstLine="0"/>
        <w:rPr>
          <w:rFonts w:ascii="Arial" w:hAnsi="Arial"/>
          <w:sz w:val="22"/>
          <w:lang w:val="it-IT"/>
        </w:rPr>
      </w:pPr>
      <w:bookmarkStart w:id="60" w:name="OLE_LINK66"/>
      <w:r>
        <w:rPr>
          <w:rFonts w:ascii="Arial" w:hAnsi="Arial"/>
          <w:sz w:val="22"/>
          <w:lang w:val="it-IT"/>
        </w:rPr>
        <w:lastRenderedPageBreak/>
        <w:t>Impostazioni dello schermo</w:t>
      </w:r>
    </w:p>
    <w:bookmarkEnd w:id="60"/>
    <w:p w:rsidR="00E55721" w:rsidRPr="0019437F" w:rsidRDefault="0019437F" w:rsidP="0019437F">
      <w:pPr>
        <w:rPr>
          <w:rFonts w:ascii="Arial" w:hAnsi="Arial" w:cs="Arial"/>
          <w:sz w:val="22"/>
          <w:szCs w:val="22"/>
          <w:lang w:val="it-IT"/>
        </w:rPr>
      </w:pPr>
      <w:r w:rsidRPr="0019437F">
        <w:rPr>
          <w:rFonts w:ascii="Arial" w:hAnsi="Arial" w:cs="Arial"/>
          <w:sz w:val="22"/>
          <w:szCs w:val="22"/>
          <w:lang w:val="it-IT"/>
        </w:rPr>
        <w:t xml:space="preserve">Impostare il </w:t>
      </w:r>
      <w:r w:rsidRPr="0019437F">
        <w:rPr>
          <w:rFonts w:ascii="Arial" w:hAnsi="Arial" w:cs="Arial"/>
          <w:b/>
          <w:sz w:val="22"/>
          <w:szCs w:val="22"/>
          <w:lang w:val="it-IT"/>
        </w:rPr>
        <w:t xml:space="preserve">Tempo di Retroilluminazione, </w:t>
      </w:r>
      <w:r w:rsidRPr="0019437F">
        <w:rPr>
          <w:rFonts w:ascii="Arial" w:hAnsi="Arial" w:cs="Arial"/>
          <w:sz w:val="22"/>
          <w:szCs w:val="22"/>
          <w:lang w:val="it-IT"/>
        </w:rPr>
        <w:t xml:space="preserve">la </w:t>
      </w:r>
      <w:r w:rsidRPr="0019437F">
        <w:rPr>
          <w:rFonts w:ascii="Arial" w:hAnsi="Arial" w:cs="Arial"/>
          <w:b/>
          <w:sz w:val="22"/>
          <w:szCs w:val="22"/>
          <w:lang w:val="it-IT"/>
        </w:rPr>
        <w:t xml:space="preserve">Retroilluminazione Notturna, </w:t>
      </w:r>
      <w:r w:rsidRPr="0019437F">
        <w:rPr>
          <w:rFonts w:ascii="Arial" w:hAnsi="Arial" w:cs="Arial"/>
          <w:sz w:val="22"/>
          <w:szCs w:val="22"/>
          <w:lang w:val="it-IT"/>
        </w:rPr>
        <w:t xml:space="preserve">la </w:t>
      </w:r>
      <w:r w:rsidRPr="0019437F">
        <w:rPr>
          <w:rFonts w:ascii="Arial" w:hAnsi="Arial" w:cs="Arial"/>
          <w:b/>
          <w:sz w:val="22"/>
          <w:szCs w:val="22"/>
          <w:lang w:val="it-IT"/>
        </w:rPr>
        <w:t xml:space="preserve">Modalità Colore </w:t>
      </w:r>
      <w:r w:rsidRPr="0019437F">
        <w:rPr>
          <w:rFonts w:ascii="Arial" w:hAnsi="Arial" w:cs="Arial"/>
          <w:sz w:val="22"/>
          <w:szCs w:val="22"/>
          <w:lang w:val="it-IT"/>
        </w:rPr>
        <w:t xml:space="preserve">e la </w:t>
      </w:r>
      <w:r w:rsidRPr="0019437F">
        <w:rPr>
          <w:rFonts w:ascii="Arial" w:hAnsi="Arial" w:cs="Arial"/>
          <w:b/>
          <w:sz w:val="22"/>
          <w:szCs w:val="22"/>
          <w:lang w:val="it-IT"/>
        </w:rPr>
        <w:t xml:space="preserve">Luminosità da </w:t>
      </w:r>
      <w:r>
        <w:rPr>
          <w:rFonts w:ascii="Arial" w:hAnsi="Arial" w:cs="Arial"/>
          <w:b/>
          <w:sz w:val="22"/>
          <w:szCs w:val="22"/>
          <w:lang w:val="it-IT"/>
        </w:rPr>
        <w:t xml:space="preserve">Giorno </w:t>
      </w:r>
      <w:r>
        <w:rPr>
          <w:rFonts w:ascii="Arial" w:hAnsi="Arial" w:cs="Arial"/>
          <w:sz w:val="22"/>
          <w:szCs w:val="22"/>
          <w:lang w:val="it-IT"/>
        </w:rPr>
        <w:t>come indicato di seguito: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62710" cy="1818640"/>
            <wp:effectExtent l="190500" t="190500" r="180340" b="16256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535" cy="1835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56995" cy="1811020"/>
            <wp:effectExtent l="190500" t="190500" r="167005" b="17018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305" cy="1834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53820" cy="1807210"/>
            <wp:effectExtent l="190500" t="190500" r="170180" b="17399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501" cy="1834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E55721">
      <w:pPr>
        <w:ind w:leftChars="200" w:left="460" w:firstLineChars="113" w:firstLine="249"/>
        <w:rPr>
          <w:rFonts w:ascii="Arial" w:hAnsi="Arial" w:cs="Arial"/>
          <w:sz w:val="22"/>
          <w:szCs w:val="22"/>
          <w:highlight w:val="yellow"/>
        </w:rPr>
      </w:pPr>
    </w:p>
    <w:p w:rsidR="00E55721" w:rsidRPr="00FC6453" w:rsidRDefault="0019437F" w:rsidP="0019437F">
      <w:pPr>
        <w:pStyle w:val="Titolo2"/>
        <w:ind w:firstLine="0"/>
        <w:rPr>
          <w:rFonts w:ascii="Arial" w:hAnsi="Arial"/>
          <w:sz w:val="22"/>
          <w:lang w:val="it-IT"/>
        </w:rPr>
      </w:pPr>
      <w:bookmarkStart w:id="61" w:name="OLE_LINK67"/>
      <w:r w:rsidRPr="00FC6453">
        <w:rPr>
          <w:rFonts w:ascii="Arial" w:hAnsi="Arial"/>
          <w:sz w:val="22"/>
          <w:lang w:val="it-IT"/>
        </w:rPr>
        <w:t>Modalità Colore</w:t>
      </w:r>
    </w:p>
    <w:bookmarkEnd w:id="61"/>
    <w:p w:rsidR="00E55721" w:rsidRPr="0019437F" w:rsidRDefault="0019437F" w:rsidP="0019437F">
      <w:pPr>
        <w:rPr>
          <w:rFonts w:ascii="Arial" w:hAnsi="Arial" w:cs="Arial"/>
          <w:sz w:val="22"/>
          <w:szCs w:val="22"/>
          <w:lang w:val="it-IT"/>
        </w:rPr>
      </w:pPr>
      <w:r w:rsidRPr="0019437F">
        <w:rPr>
          <w:rFonts w:ascii="Arial" w:hAnsi="Arial" w:cs="Arial"/>
          <w:sz w:val="22"/>
          <w:szCs w:val="22"/>
          <w:lang w:val="it-IT"/>
        </w:rPr>
        <w:t>Impostare il dispositivo sulla modalità giorno (schermo bianco con caratteri neri) o notte (scherm</w:t>
      </w:r>
      <w:r w:rsidR="004754F6">
        <w:rPr>
          <w:rFonts w:ascii="Arial" w:hAnsi="Arial" w:cs="Arial"/>
          <w:sz w:val="22"/>
          <w:szCs w:val="22"/>
          <w:lang w:val="it-IT"/>
        </w:rPr>
        <w:t>o</w:t>
      </w:r>
      <w:r w:rsidRPr="0019437F">
        <w:rPr>
          <w:rFonts w:ascii="Arial" w:hAnsi="Arial" w:cs="Arial"/>
          <w:sz w:val="22"/>
          <w:szCs w:val="22"/>
          <w:lang w:val="it-IT"/>
        </w:rPr>
        <w:t xml:space="preserve"> nero con caratteri bianchi).</w:t>
      </w:r>
      <w:r>
        <w:rPr>
          <w:rFonts w:ascii="Arial" w:hAnsi="Arial" w:cs="Arial"/>
          <w:sz w:val="22"/>
          <w:szCs w:val="22"/>
          <w:lang w:val="it-IT"/>
        </w:rPr>
        <w:t xml:space="preserve"> </w:t>
      </w:r>
      <w:proofErr w:type="gramStart"/>
      <w:r w:rsidRPr="0019437F">
        <w:rPr>
          <w:rFonts w:ascii="Arial" w:hAnsi="Arial" w:cs="Arial"/>
          <w:sz w:val="22"/>
          <w:szCs w:val="22"/>
          <w:lang w:val="it-IT"/>
        </w:rPr>
        <w:t>E’</w:t>
      </w:r>
      <w:proofErr w:type="gramEnd"/>
      <w:r w:rsidRPr="0019437F">
        <w:rPr>
          <w:rFonts w:ascii="Arial" w:hAnsi="Arial" w:cs="Arial"/>
          <w:sz w:val="22"/>
          <w:szCs w:val="22"/>
          <w:lang w:val="it-IT"/>
        </w:rPr>
        <w:t xml:space="preserve"> possib</w:t>
      </w:r>
      <w:r w:rsidR="004754F6">
        <w:rPr>
          <w:rFonts w:ascii="Arial" w:hAnsi="Arial" w:cs="Arial"/>
          <w:sz w:val="22"/>
          <w:szCs w:val="22"/>
          <w:lang w:val="it-IT"/>
        </w:rPr>
        <w:t>i</w:t>
      </w:r>
      <w:r w:rsidRPr="0019437F">
        <w:rPr>
          <w:rFonts w:ascii="Arial" w:hAnsi="Arial" w:cs="Arial"/>
          <w:sz w:val="22"/>
          <w:szCs w:val="22"/>
          <w:lang w:val="it-IT"/>
        </w:rPr>
        <w:t>le impostare l’opzione automatica per permettere al dispositivo di impostare i colori automaticamente basandos</w:t>
      </w:r>
      <w:r>
        <w:rPr>
          <w:rFonts w:ascii="Arial" w:hAnsi="Arial" w:cs="Arial"/>
          <w:sz w:val="22"/>
          <w:szCs w:val="22"/>
          <w:lang w:val="it-IT"/>
        </w:rPr>
        <w:t>i sull’orario giornaliero.</w:t>
      </w:r>
    </w:p>
    <w:p w:rsidR="00E55721" w:rsidRPr="0019437F" w:rsidRDefault="00E55721">
      <w:pPr>
        <w:rPr>
          <w:rFonts w:ascii="Arial" w:hAnsi="Arial" w:cs="Arial"/>
          <w:sz w:val="22"/>
          <w:szCs w:val="22"/>
          <w:lang w:val="it-IT"/>
        </w:rPr>
      </w:pPr>
    </w:p>
    <w:p w:rsidR="00E55721" w:rsidRPr="0019437F" w:rsidRDefault="0019437F" w:rsidP="0019437F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19437F">
        <w:rPr>
          <w:rFonts w:ascii="Arial" w:hAnsi="Arial" w:cs="Arial"/>
          <w:b/>
          <w:bCs/>
          <w:sz w:val="22"/>
          <w:szCs w:val="22"/>
          <w:lang w:val="it-IT"/>
        </w:rPr>
        <w:t>IMPOSTAZIONE</w:t>
      </w:r>
      <w:r w:rsidR="009F4CD1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r w:rsidRPr="0019437F">
        <w:rPr>
          <w:rFonts w:ascii="Arial" w:hAnsi="Arial" w:cs="Arial"/>
          <w:b/>
          <w:bCs/>
          <w:sz w:val="22"/>
          <w:szCs w:val="22"/>
          <w:lang w:val="it-IT"/>
        </w:rPr>
        <w:t>-</w:t>
      </w:r>
      <w:r w:rsidR="009F4CD1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r w:rsidRPr="0019437F">
        <w:rPr>
          <w:rFonts w:ascii="Arial" w:hAnsi="Arial" w:cs="Arial"/>
          <w:b/>
          <w:bCs/>
          <w:sz w:val="22"/>
          <w:szCs w:val="22"/>
          <w:lang w:val="it-IT"/>
        </w:rPr>
        <w:t>Schermo-</w:t>
      </w:r>
      <w:r w:rsidR="009F4CD1">
        <w:rPr>
          <w:rFonts w:ascii="Arial" w:hAnsi="Arial" w:cs="Arial"/>
          <w:b/>
          <w:bCs/>
          <w:sz w:val="22"/>
          <w:szCs w:val="22"/>
          <w:lang w:val="it-IT"/>
        </w:rPr>
        <w:t xml:space="preserve">      </w:t>
      </w:r>
      <w:r w:rsidRPr="0019437F">
        <w:rPr>
          <w:rFonts w:ascii="Arial" w:hAnsi="Arial" w:cs="Arial"/>
          <w:b/>
          <w:bCs/>
          <w:sz w:val="22"/>
          <w:szCs w:val="22"/>
          <w:lang w:val="it-IT"/>
        </w:rPr>
        <w:t>Modalità</w:t>
      </w:r>
      <w:r w:rsidR="009F4CD1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r w:rsidRPr="0019437F">
        <w:rPr>
          <w:rFonts w:ascii="Arial" w:hAnsi="Arial" w:cs="Arial"/>
          <w:b/>
          <w:bCs/>
          <w:sz w:val="22"/>
          <w:szCs w:val="22"/>
          <w:lang w:val="it-IT"/>
        </w:rPr>
        <w:t>Colore</w:t>
      </w:r>
      <w:r w:rsidR="009F4CD1">
        <w:rPr>
          <w:rFonts w:ascii="Arial" w:hAnsi="Arial" w:cs="Arial"/>
          <w:b/>
          <w:bCs/>
          <w:sz w:val="22"/>
          <w:szCs w:val="22"/>
          <w:lang w:val="it-IT"/>
        </w:rPr>
        <w:t xml:space="preserve">      </w:t>
      </w:r>
      <w:r w:rsidRPr="0019437F">
        <w:rPr>
          <w:rFonts w:ascii="Arial" w:hAnsi="Arial" w:cs="Arial"/>
          <w:b/>
          <w:bCs/>
          <w:sz w:val="22"/>
          <w:szCs w:val="22"/>
          <w:lang w:val="it-IT"/>
        </w:rPr>
        <w:t>-Auto</w:t>
      </w:r>
      <w:r w:rsidR="009F4CD1">
        <w:rPr>
          <w:rFonts w:ascii="Arial" w:hAnsi="Arial" w:cs="Arial"/>
          <w:b/>
          <w:bCs/>
          <w:sz w:val="22"/>
          <w:szCs w:val="22"/>
          <w:lang w:val="it-IT"/>
        </w:rPr>
        <w:t>matica/Giorno/Notte</w:t>
      </w:r>
      <w:r w:rsidR="00ED75FD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r w:rsidR="00770AEF" w:rsidRPr="0019437F">
        <w:rPr>
          <w:rFonts w:ascii="Arial" w:hAnsi="Arial" w:cs="Arial"/>
          <w:b/>
          <w:bCs/>
          <w:sz w:val="22"/>
          <w:szCs w:val="22"/>
          <w:lang w:val="it-IT"/>
        </w:rPr>
        <w:t>SETTING</w:t>
      </w:r>
      <w:r w:rsidR="009F4CD1">
        <w:rPr>
          <w:rFonts w:ascii="Arial" w:hAnsi="Arial" w:cs="Arial"/>
          <w:b/>
          <w:bCs/>
          <w:sz w:val="22"/>
          <w:szCs w:val="22"/>
          <w:lang w:val="it-IT"/>
        </w:rPr>
        <w:t xml:space="preserve"> – </w:t>
      </w:r>
      <w:r w:rsidR="00770AEF" w:rsidRPr="0019437F">
        <w:rPr>
          <w:rFonts w:ascii="Arial" w:hAnsi="Arial" w:cs="Arial"/>
          <w:b/>
          <w:bCs/>
          <w:sz w:val="22"/>
          <w:szCs w:val="22"/>
          <w:lang w:val="it-IT"/>
        </w:rPr>
        <w:t>Display</w:t>
      </w:r>
      <w:r w:rsidR="009F4CD1">
        <w:rPr>
          <w:rFonts w:ascii="Arial" w:hAnsi="Arial" w:cs="Arial"/>
          <w:b/>
          <w:bCs/>
          <w:sz w:val="22"/>
          <w:szCs w:val="22"/>
          <w:lang w:val="it-IT"/>
        </w:rPr>
        <w:t xml:space="preserve">   </w:t>
      </w:r>
      <w:r w:rsidR="00770AEF" w:rsidRPr="0019437F">
        <w:rPr>
          <w:rFonts w:ascii="Arial" w:hAnsi="Arial" w:cs="Arial"/>
          <w:b/>
          <w:bCs/>
          <w:sz w:val="22"/>
          <w:szCs w:val="22"/>
          <w:lang w:val="it-IT"/>
        </w:rPr>
        <w:t>-</w:t>
      </w:r>
      <w:r w:rsidR="009F4CD1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r w:rsidR="00770AEF" w:rsidRPr="0019437F">
        <w:rPr>
          <w:rFonts w:ascii="Arial" w:hAnsi="Arial" w:cs="Arial"/>
          <w:b/>
          <w:bCs/>
          <w:sz w:val="22"/>
          <w:szCs w:val="22"/>
          <w:lang w:val="it-IT"/>
        </w:rPr>
        <w:t>Color Mode-Auto/Day /Night</w:t>
      </w:r>
    </w:p>
    <w:p w:rsidR="00E55721" w:rsidRDefault="00770AEF">
      <w:pPr>
        <w:ind w:left="330" w:hangingChars="150" w:hanging="33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97635" cy="1865630"/>
            <wp:effectExtent l="190500" t="190500" r="164465" b="17272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634" cy="1876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42085" cy="1925320"/>
            <wp:effectExtent l="190500" t="190500" r="177165" b="17018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7995" cy="1972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ind w:left="345" w:firstLine="37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E55721" w:rsidRPr="00BF1B44" w:rsidRDefault="00BF1B44" w:rsidP="00BF1B44">
      <w:pPr>
        <w:rPr>
          <w:rFonts w:ascii="Arial" w:hAnsi="Arial" w:cs="Arial"/>
          <w:sz w:val="22"/>
          <w:szCs w:val="22"/>
          <w:lang w:val="it-IT"/>
        </w:rPr>
      </w:pPr>
      <w:r w:rsidRPr="00BF1B44">
        <w:rPr>
          <w:rFonts w:ascii="Arial" w:hAnsi="Arial" w:cs="Arial"/>
          <w:sz w:val="22"/>
          <w:szCs w:val="22"/>
          <w:lang w:val="it-IT"/>
        </w:rPr>
        <w:t>Nota: è possib</w:t>
      </w:r>
      <w:r w:rsidR="004754F6">
        <w:rPr>
          <w:rFonts w:ascii="Arial" w:hAnsi="Arial" w:cs="Arial"/>
          <w:sz w:val="22"/>
          <w:szCs w:val="22"/>
          <w:lang w:val="it-IT"/>
        </w:rPr>
        <w:t>i</w:t>
      </w:r>
      <w:r w:rsidRPr="00BF1B44">
        <w:rPr>
          <w:rFonts w:ascii="Arial" w:hAnsi="Arial" w:cs="Arial"/>
          <w:sz w:val="22"/>
          <w:szCs w:val="22"/>
          <w:lang w:val="it-IT"/>
        </w:rPr>
        <w:t>le selezionare la modalità Luminosità da giorno solo per la schermata dati, la retroilluminazione del menù è predefinita al 100% durante il</w:t>
      </w:r>
      <w:r>
        <w:rPr>
          <w:rFonts w:ascii="Arial" w:hAnsi="Arial" w:cs="Arial"/>
          <w:sz w:val="22"/>
          <w:szCs w:val="22"/>
          <w:lang w:val="it-IT"/>
        </w:rPr>
        <w:t xml:space="preserve"> giorno.</w:t>
      </w:r>
    </w:p>
    <w:p w:rsidR="00E55721" w:rsidRPr="00BF1B44" w:rsidRDefault="00E55721">
      <w:pPr>
        <w:pStyle w:val="Rientronormale"/>
        <w:rPr>
          <w:rFonts w:ascii="Arial" w:hAnsi="Arial" w:cs="Arial"/>
          <w:sz w:val="22"/>
          <w:szCs w:val="22"/>
          <w:lang w:val="it-IT"/>
        </w:rPr>
      </w:pPr>
    </w:p>
    <w:p w:rsidR="00E55721" w:rsidRPr="00BF1B44" w:rsidRDefault="00E55721">
      <w:pPr>
        <w:pStyle w:val="Rientronormale"/>
        <w:rPr>
          <w:rFonts w:ascii="Arial" w:hAnsi="Arial" w:cs="Arial"/>
          <w:sz w:val="22"/>
          <w:szCs w:val="22"/>
          <w:lang w:val="it-IT"/>
        </w:rPr>
      </w:pPr>
    </w:p>
    <w:p w:rsidR="00E55721" w:rsidRPr="00FC6453" w:rsidRDefault="008E6153" w:rsidP="008E6153">
      <w:pPr>
        <w:pStyle w:val="Titolo2"/>
        <w:ind w:firstLine="0"/>
        <w:rPr>
          <w:rFonts w:ascii="Arial" w:hAnsi="Arial"/>
          <w:sz w:val="22"/>
          <w:lang w:val="it-IT"/>
        </w:rPr>
      </w:pPr>
      <w:bookmarkStart w:id="62" w:name="OLE_LINK68"/>
      <w:r w:rsidRPr="00FC6453">
        <w:rPr>
          <w:rFonts w:ascii="Arial" w:hAnsi="Arial"/>
          <w:sz w:val="22"/>
          <w:lang w:val="it-IT"/>
        </w:rPr>
        <w:t>Pagina Altitudine</w:t>
      </w:r>
    </w:p>
    <w:bookmarkEnd w:id="62"/>
    <w:p w:rsidR="00E55721" w:rsidRPr="008E6153" w:rsidRDefault="008E6153" w:rsidP="008E6153">
      <w:pPr>
        <w:pStyle w:val="Rientronormale"/>
        <w:ind w:firstLine="0"/>
        <w:rPr>
          <w:rFonts w:ascii="Arial" w:hAnsi="Arial" w:cs="Arial"/>
          <w:sz w:val="22"/>
          <w:szCs w:val="22"/>
          <w:lang w:val="it-IT"/>
        </w:rPr>
      </w:pPr>
      <w:r w:rsidRPr="008E6153">
        <w:rPr>
          <w:rFonts w:ascii="Arial" w:hAnsi="Arial" w:cs="Arial"/>
          <w:sz w:val="22"/>
          <w:szCs w:val="22"/>
          <w:lang w:val="it-IT"/>
        </w:rPr>
        <w:t>Quando la pagina dell’alt</w:t>
      </w:r>
      <w:r>
        <w:rPr>
          <w:rFonts w:ascii="Arial" w:hAnsi="Arial" w:cs="Arial"/>
          <w:sz w:val="22"/>
          <w:szCs w:val="22"/>
          <w:lang w:val="it-IT"/>
        </w:rPr>
        <w:t>itudine</w:t>
      </w:r>
      <w:r w:rsidRPr="008E6153">
        <w:rPr>
          <w:rFonts w:ascii="Arial" w:hAnsi="Arial" w:cs="Arial"/>
          <w:sz w:val="22"/>
          <w:szCs w:val="22"/>
          <w:lang w:val="it-IT"/>
        </w:rPr>
        <w:t xml:space="preserve"> è attivata, è possib</w:t>
      </w:r>
      <w:r w:rsidR="004754F6">
        <w:rPr>
          <w:rFonts w:ascii="Arial" w:hAnsi="Arial" w:cs="Arial"/>
          <w:sz w:val="22"/>
          <w:szCs w:val="22"/>
          <w:lang w:val="it-IT"/>
        </w:rPr>
        <w:t>il</w:t>
      </w:r>
      <w:r w:rsidRPr="008E6153">
        <w:rPr>
          <w:rFonts w:ascii="Arial" w:hAnsi="Arial" w:cs="Arial"/>
          <w:sz w:val="22"/>
          <w:szCs w:val="22"/>
          <w:lang w:val="it-IT"/>
        </w:rPr>
        <w:t>e controllare l’altitudine delle registrazioni precedenti a paragone con il percorso attuale.</w:t>
      </w:r>
    </w:p>
    <w:p w:rsidR="00E55721" w:rsidRPr="008E6153" w:rsidRDefault="008E6153" w:rsidP="008E6153">
      <w:pPr>
        <w:pStyle w:val="Rientronormale"/>
        <w:ind w:firstLine="0"/>
        <w:rPr>
          <w:rFonts w:ascii="Arial" w:hAnsi="Arial" w:cs="Arial"/>
          <w:sz w:val="22"/>
          <w:szCs w:val="22"/>
          <w:lang w:val="it-IT" w:eastAsia="zh-TW"/>
        </w:rPr>
      </w:pPr>
      <w:r w:rsidRPr="008E6153">
        <w:rPr>
          <w:rFonts w:ascii="Arial" w:hAnsi="Arial" w:cs="Arial"/>
          <w:sz w:val="22"/>
          <w:szCs w:val="22"/>
          <w:lang w:val="it-IT"/>
        </w:rPr>
        <w:t xml:space="preserve">La pagina dell’altitudine può essere accesa o spenta in modalità corsa, oppure selezionando dal </w:t>
      </w:r>
      <w:proofErr w:type="spellStart"/>
      <w:r w:rsidRPr="008E6153">
        <w:rPr>
          <w:rFonts w:ascii="Arial" w:hAnsi="Arial" w:cs="Arial"/>
          <w:sz w:val="22"/>
          <w:szCs w:val="22"/>
          <w:lang w:val="it-IT"/>
        </w:rPr>
        <w:t>menù</w:t>
      </w:r>
      <w:proofErr w:type="spellEnd"/>
      <w:r w:rsidRPr="008E6153">
        <w:rPr>
          <w:rFonts w:ascii="Arial" w:hAnsi="Arial" w:cs="Arial"/>
          <w:sz w:val="22"/>
          <w:szCs w:val="22"/>
          <w:lang w:val="it-IT"/>
        </w:rPr>
        <w:t xml:space="preserve"> </w:t>
      </w:r>
      <w:r w:rsidRPr="008E6153">
        <w:rPr>
          <w:rFonts w:ascii="Arial" w:hAnsi="Arial" w:cs="Arial"/>
          <w:b/>
          <w:sz w:val="22"/>
          <w:szCs w:val="22"/>
          <w:lang w:val="it-IT"/>
        </w:rPr>
        <w:t>MODALIT</w:t>
      </w:r>
      <w:r w:rsidR="00ED75FD" w:rsidRPr="009D0E31">
        <w:rPr>
          <w:rFonts w:ascii="Arial" w:hAnsi="Arial" w:cs="Arial"/>
          <w:b/>
          <w:lang w:val="it-IT" w:eastAsia="it-IT"/>
        </w:rPr>
        <w:t>Á</w:t>
      </w:r>
      <w:r w:rsidRPr="008E6153">
        <w:rPr>
          <w:rFonts w:ascii="Arial" w:hAnsi="Arial" w:cs="Arial"/>
          <w:b/>
          <w:sz w:val="22"/>
          <w:szCs w:val="22"/>
          <w:lang w:val="it-IT"/>
        </w:rPr>
        <w:t xml:space="preserve"> </w:t>
      </w:r>
      <w:r w:rsidRPr="008E6153">
        <w:rPr>
          <w:rFonts w:ascii="Arial" w:hAnsi="Arial" w:cs="Arial"/>
          <w:sz w:val="22"/>
          <w:szCs w:val="22"/>
          <w:lang w:val="it-IT"/>
        </w:rPr>
        <w:t xml:space="preserve">la sezione </w:t>
      </w:r>
      <w:r w:rsidRPr="008E6153">
        <w:rPr>
          <w:rFonts w:ascii="Arial" w:hAnsi="Arial" w:cs="Arial"/>
          <w:b/>
          <w:sz w:val="22"/>
          <w:szCs w:val="22"/>
          <w:lang w:val="it-IT"/>
        </w:rPr>
        <w:t>Impost</w:t>
      </w:r>
      <w:r>
        <w:rPr>
          <w:rFonts w:ascii="Arial" w:hAnsi="Arial" w:cs="Arial"/>
          <w:b/>
          <w:sz w:val="22"/>
          <w:szCs w:val="22"/>
          <w:lang w:val="it-IT"/>
        </w:rPr>
        <w:t>a la Pagina.</w:t>
      </w:r>
    </w:p>
    <w:p w:rsidR="00E55721" w:rsidRDefault="00770AEF">
      <w:pPr>
        <w:ind w:firstLineChars="800" w:firstLine="17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89380" cy="1854835"/>
            <wp:effectExtent l="190500" t="190500" r="172720" b="16446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616" cy="1866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79855" cy="1842135"/>
            <wp:effectExtent l="190500" t="190500" r="163195" b="17716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6887" cy="1864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Pr="00693624" w:rsidRDefault="00E55721">
      <w:pPr>
        <w:pStyle w:val="Rientronormale"/>
        <w:rPr>
          <w:rFonts w:ascii="Arial" w:hAnsi="Arial" w:cs="Arial"/>
          <w:sz w:val="24"/>
          <w:szCs w:val="22"/>
        </w:rPr>
      </w:pPr>
    </w:p>
    <w:p w:rsidR="00E55721" w:rsidRPr="00FC6453" w:rsidRDefault="008E6153" w:rsidP="008E6153">
      <w:pPr>
        <w:pStyle w:val="Titolo2"/>
        <w:ind w:firstLine="0"/>
        <w:rPr>
          <w:rFonts w:ascii="Arial" w:hAnsi="Arial"/>
          <w:szCs w:val="22"/>
          <w:lang w:val="it-IT"/>
        </w:rPr>
      </w:pPr>
      <w:bookmarkStart w:id="63" w:name="OLE_LINK69"/>
      <w:r w:rsidRPr="00FC6453">
        <w:rPr>
          <w:rFonts w:ascii="Arial" w:hAnsi="Arial"/>
          <w:szCs w:val="22"/>
          <w:lang w:val="it-IT"/>
        </w:rPr>
        <w:t>Navigazione</w:t>
      </w:r>
    </w:p>
    <w:p w:rsidR="00693624" w:rsidRPr="00FC6453" w:rsidRDefault="00693624" w:rsidP="008E6153">
      <w:pPr>
        <w:pStyle w:val="Titolo2"/>
        <w:ind w:firstLine="0"/>
        <w:rPr>
          <w:rFonts w:ascii="Arial" w:hAnsi="Arial"/>
          <w:sz w:val="22"/>
          <w:szCs w:val="22"/>
          <w:lang w:val="it-IT"/>
        </w:rPr>
      </w:pPr>
    </w:p>
    <w:p w:rsidR="00E55721" w:rsidRPr="00FC6453" w:rsidRDefault="008E6153" w:rsidP="008E6153">
      <w:pPr>
        <w:pStyle w:val="Titolo2"/>
        <w:ind w:firstLine="0"/>
        <w:rPr>
          <w:rFonts w:ascii="Arial" w:hAnsi="Arial"/>
          <w:sz w:val="22"/>
          <w:szCs w:val="22"/>
          <w:lang w:val="it-IT"/>
        </w:rPr>
      </w:pPr>
      <w:r w:rsidRPr="00FC6453">
        <w:rPr>
          <w:rFonts w:ascii="Arial" w:hAnsi="Arial"/>
          <w:sz w:val="22"/>
          <w:szCs w:val="22"/>
          <w:lang w:val="it-IT"/>
        </w:rPr>
        <w:t>Posizione</w:t>
      </w:r>
    </w:p>
    <w:bookmarkEnd w:id="63"/>
    <w:p w:rsidR="00E55721" w:rsidRPr="008E6153" w:rsidRDefault="008E6153" w:rsidP="008E6153">
      <w:pPr>
        <w:pStyle w:val="Rientronormale"/>
        <w:ind w:firstLine="0"/>
        <w:rPr>
          <w:rFonts w:ascii="Arial" w:hAnsi="Arial" w:cs="Arial"/>
          <w:sz w:val="22"/>
          <w:szCs w:val="22"/>
          <w:lang w:val="it-IT"/>
        </w:rPr>
      </w:pPr>
      <w:proofErr w:type="gramStart"/>
      <w:r w:rsidRPr="008E6153">
        <w:rPr>
          <w:rFonts w:ascii="Arial" w:hAnsi="Arial" w:cs="Arial"/>
          <w:sz w:val="22"/>
          <w:szCs w:val="22"/>
          <w:lang w:val="it-IT"/>
        </w:rPr>
        <w:t>E’</w:t>
      </w:r>
      <w:proofErr w:type="gramEnd"/>
      <w:r w:rsidRPr="008E6153">
        <w:rPr>
          <w:rFonts w:ascii="Arial" w:hAnsi="Arial" w:cs="Arial"/>
          <w:sz w:val="22"/>
          <w:szCs w:val="22"/>
          <w:lang w:val="it-IT"/>
        </w:rPr>
        <w:t xml:space="preserve"> possib</w:t>
      </w:r>
      <w:r w:rsidR="00EF00DD">
        <w:rPr>
          <w:rFonts w:ascii="Arial" w:hAnsi="Arial" w:cs="Arial"/>
          <w:sz w:val="22"/>
          <w:szCs w:val="22"/>
          <w:lang w:val="it-IT"/>
        </w:rPr>
        <w:t>i</w:t>
      </w:r>
      <w:r w:rsidRPr="008E6153">
        <w:rPr>
          <w:rFonts w:ascii="Arial" w:hAnsi="Arial" w:cs="Arial"/>
          <w:sz w:val="22"/>
          <w:szCs w:val="22"/>
          <w:lang w:val="it-IT"/>
        </w:rPr>
        <w:t>le registrare</w:t>
      </w:r>
      <w:r w:rsidR="00EF00DD">
        <w:rPr>
          <w:rFonts w:ascii="Arial" w:hAnsi="Arial" w:cs="Arial"/>
          <w:sz w:val="22"/>
          <w:szCs w:val="22"/>
          <w:lang w:val="it-IT"/>
        </w:rPr>
        <w:t xml:space="preserve"> </w:t>
      </w:r>
      <w:r w:rsidRPr="008E6153">
        <w:rPr>
          <w:rFonts w:ascii="Arial" w:hAnsi="Arial" w:cs="Arial"/>
          <w:sz w:val="22"/>
          <w:szCs w:val="22"/>
          <w:lang w:val="it-IT"/>
        </w:rPr>
        <w:t>posizioni e località sul dispositivo.</w:t>
      </w:r>
    </w:p>
    <w:p w:rsidR="00E55721" w:rsidRPr="00EF00DD" w:rsidRDefault="008E6153" w:rsidP="008E6153">
      <w:pPr>
        <w:pStyle w:val="Rientronormale"/>
        <w:ind w:firstLine="0"/>
        <w:rPr>
          <w:rFonts w:ascii="Arial" w:hAnsi="Arial" w:cs="Arial"/>
          <w:sz w:val="22"/>
          <w:szCs w:val="22"/>
          <w:lang w:val="it-IT"/>
        </w:rPr>
      </w:pPr>
      <w:r w:rsidRPr="00EF00DD">
        <w:rPr>
          <w:rFonts w:ascii="Arial" w:hAnsi="Arial" w:cs="Arial"/>
          <w:sz w:val="22"/>
          <w:szCs w:val="22"/>
          <w:lang w:val="it-IT"/>
        </w:rPr>
        <w:t xml:space="preserve">Entrare nel menu </w:t>
      </w:r>
      <w:r w:rsidRPr="00EF00DD">
        <w:rPr>
          <w:rFonts w:ascii="Arial" w:hAnsi="Arial" w:cs="Arial"/>
          <w:b/>
          <w:sz w:val="22"/>
          <w:szCs w:val="22"/>
          <w:lang w:val="it-IT"/>
        </w:rPr>
        <w:t xml:space="preserve">NAVIGAZIONE </w:t>
      </w:r>
      <w:r w:rsidR="00EF00DD" w:rsidRPr="00EF00DD">
        <w:rPr>
          <w:rFonts w:ascii="Arial" w:hAnsi="Arial" w:cs="Arial"/>
          <w:b/>
          <w:sz w:val="22"/>
          <w:szCs w:val="22"/>
          <w:lang w:val="it-IT"/>
        </w:rPr>
        <w:t>–</w:t>
      </w:r>
      <w:r w:rsidRPr="00EF00DD">
        <w:rPr>
          <w:rFonts w:ascii="Arial" w:hAnsi="Arial" w:cs="Arial"/>
          <w:b/>
          <w:sz w:val="22"/>
          <w:szCs w:val="22"/>
          <w:lang w:val="it-IT"/>
        </w:rPr>
        <w:t xml:space="preserve"> </w:t>
      </w:r>
      <w:r w:rsidR="00EF00DD" w:rsidRPr="00EF00DD">
        <w:rPr>
          <w:rFonts w:ascii="Arial" w:hAnsi="Arial" w:cs="Arial"/>
          <w:b/>
          <w:sz w:val="22"/>
          <w:szCs w:val="22"/>
          <w:lang w:val="it-IT"/>
        </w:rPr>
        <w:t xml:space="preserve">Tracciati </w:t>
      </w:r>
      <w:r w:rsidR="00EF00DD" w:rsidRPr="00EF00DD">
        <w:rPr>
          <w:rFonts w:ascii="Arial" w:hAnsi="Arial" w:cs="Arial"/>
          <w:sz w:val="22"/>
          <w:szCs w:val="22"/>
          <w:lang w:val="it-IT"/>
        </w:rPr>
        <w:t xml:space="preserve">per aprire la lista di attività, selezionare il tracciato desiderato, il dispositivo mostrerà la sua traccia GPS, scegliere </w:t>
      </w:r>
      <w:r w:rsidR="00EF00DD" w:rsidRPr="00EF00DD">
        <w:rPr>
          <w:rFonts w:ascii="Arial" w:hAnsi="Arial" w:cs="Arial"/>
          <w:b/>
          <w:sz w:val="22"/>
          <w:szCs w:val="22"/>
          <w:lang w:val="it-IT"/>
        </w:rPr>
        <w:t xml:space="preserve">Navigazione </w:t>
      </w:r>
      <w:r w:rsidR="00EF00DD" w:rsidRPr="00EF00DD">
        <w:rPr>
          <w:rFonts w:ascii="Arial" w:hAnsi="Arial" w:cs="Arial"/>
          <w:sz w:val="22"/>
          <w:szCs w:val="22"/>
          <w:lang w:val="it-IT"/>
        </w:rPr>
        <w:t xml:space="preserve">o </w:t>
      </w:r>
      <w:r w:rsidR="00EF00DD">
        <w:rPr>
          <w:rFonts w:ascii="Arial" w:hAnsi="Arial" w:cs="Arial"/>
          <w:b/>
          <w:sz w:val="22"/>
          <w:szCs w:val="22"/>
          <w:lang w:val="it-IT"/>
        </w:rPr>
        <w:t xml:space="preserve">Ritorna, </w:t>
      </w:r>
      <w:r w:rsidR="00EF00DD">
        <w:rPr>
          <w:rFonts w:ascii="Arial" w:hAnsi="Arial" w:cs="Arial"/>
          <w:sz w:val="22"/>
          <w:szCs w:val="22"/>
          <w:lang w:val="it-IT"/>
        </w:rPr>
        <w:t>premere il pulsante centrale per entrare nella pagina di raccolta dati, premere ancora il tasto centrale per ingrandire o rimpicciolire.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1534795" cy="2048510"/>
            <wp:effectExtent l="190500" t="190500" r="179705" b="18034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433" cy="2066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534795" cy="2048510"/>
            <wp:effectExtent l="190500" t="190500" r="179705" b="18034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969" cy="2070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E55721">
      <w:pPr>
        <w:jc w:val="left"/>
        <w:rPr>
          <w:rFonts w:ascii="Arial" w:hAnsi="Arial" w:cs="Arial"/>
          <w:sz w:val="22"/>
          <w:szCs w:val="22"/>
        </w:rPr>
      </w:pPr>
    </w:p>
    <w:p w:rsidR="00E55721" w:rsidRPr="00EF00DD" w:rsidRDefault="00EF00DD">
      <w:pPr>
        <w:ind w:firstLineChars="100" w:firstLine="220"/>
        <w:jc w:val="left"/>
        <w:rPr>
          <w:rFonts w:ascii="Arial" w:hAnsi="Arial" w:cs="Arial"/>
          <w:sz w:val="22"/>
          <w:szCs w:val="22"/>
          <w:lang w:val="it-IT"/>
        </w:rPr>
      </w:pPr>
      <w:r w:rsidRPr="00EF00DD">
        <w:rPr>
          <w:rFonts w:ascii="Arial" w:hAnsi="Arial" w:cs="Arial"/>
          <w:sz w:val="22"/>
          <w:szCs w:val="22"/>
          <w:lang w:val="it-IT"/>
        </w:rPr>
        <w:t>Nota: le attività nel men</w:t>
      </w:r>
      <w:r w:rsidR="004754F6">
        <w:rPr>
          <w:rFonts w:ascii="Arial" w:hAnsi="Arial" w:cs="Arial"/>
          <w:sz w:val="22"/>
          <w:szCs w:val="22"/>
          <w:lang w:val="it-IT"/>
        </w:rPr>
        <w:t>ù</w:t>
      </w:r>
      <w:r w:rsidRPr="00EF00DD">
        <w:rPr>
          <w:rFonts w:ascii="Arial" w:hAnsi="Arial" w:cs="Arial"/>
          <w:sz w:val="22"/>
          <w:szCs w:val="22"/>
          <w:lang w:val="it-IT"/>
        </w:rPr>
        <w:t xml:space="preserve"> </w:t>
      </w:r>
      <w:r w:rsidRPr="00EF00DD">
        <w:rPr>
          <w:rFonts w:ascii="Arial" w:hAnsi="Arial" w:cs="Arial"/>
          <w:b/>
          <w:sz w:val="22"/>
          <w:szCs w:val="22"/>
          <w:lang w:val="it-IT"/>
        </w:rPr>
        <w:t xml:space="preserve">MEMORIA </w:t>
      </w:r>
      <w:r w:rsidRPr="00EF00DD">
        <w:rPr>
          <w:rFonts w:ascii="Arial" w:hAnsi="Arial" w:cs="Arial"/>
          <w:sz w:val="22"/>
          <w:szCs w:val="22"/>
          <w:lang w:val="it-IT"/>
        </w:rPr>
        <w:t>possono essere aperte anche durante la navigazione</w:t>
      </w:r>
      <w:r w:rsidR="00770AEF" w:rsidRPr="00EF00DD">
        <w:rPr>
          <w:rFonts w:ascii="Arial" w:hAnsi="Arial" w:cs="Arial"/>
          <w:sz w:val="22"/>
          <w:szCs w:val="22"/>
          <w:lang w:val="it-IT"/>
        </w:rPr>
        <w:t>:</w:t>
      </w:r>
    </w:p>
    <w:p w:rsidR="00E55721" w:rsidRPr="00EF00DD" w:rsidRDefault="00EF00DD">
      <w:pPr>
        <w:ind w:firstLineChars="100" w:firstLine="220"/>
        <w:jc w:val="left"/>
        <w:rPr>
          <w:rFonts w:ascii="Arial" w:hAnsi="Arial" w:cs="Arial"/>
          <w:b/>
          <w:bCs/>
          <w:sz w:val="22"/>
          <w:szCs w:val="22"/>
          <w:lang w:val="it-IT" w:eastAsia="zh-TW"/>
        </w:rPr>
      </w:pPr>
      <w:r w:rsidRPr="00EF00DD">
        <w:rPr>
          <w:rFonts w:ascii="Arial" w:hAnsi="Arial" w:cs="Arial"/>
          <w:b/>
          <w:bCs/>
          <w:sz w:val="22"/>
          <w:szCs w:val="22"/>
          <w:lang w:val="it-IT"/>
        </w:rPr>
        <w:t>MEMORIA – Attività Salvate – Ultime Attività / Tutte le Attività / Storico - Mappe</w:t>
      </w:r>
      <w:r w:rsidR="00770AEF" w:rsidRPr="00EF00DD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</w:p>
    <w:p w:rsidR="00E55721" w:rsidRPr="00EF00DD" w:rsidRDefault="00770AEF">
      <w:pPr>
        <w:jc w:val="center"/>
        <w:rPr>
          <w:rFonts w:ascii="Arial" w:hAnsi="Arial" w:cs="Arial"/>
          <w:sz w:val="22"/>
          <w:szCs w:val="22"/>
          <w:lang w:val="it-IT" w:eastAsia="zh-T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88745" cy="1853565"/>
            <wp:effectExtent l="190500" t="190500" r="173355" b="165735"/>
            <wp:docPr id="94" name="图片 94" descr="C:\Users\QW-YF-RJQ\Desktop\screenshot_201712202028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C:\Users\QW-YF-RJQ\Desktop\screenshot_20171220202837.bmp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9846" cy="1868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F00DD">
        <w:rPr>
          <w:rFonts w:ascii="Arial" w:hAnsi="Arial" w:cs="Arial"/>
          <w:sz w:val="22"/>
          <w:szCs w:val="22"/>
          <w:lang w:val="it-IT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22400" cy="1898650"/>
            <wp:effectExtent l="190500" t="190500" r="177800" b="177800"/>
            <wp:docPr id="95" name="图片 95" descr="C:\Users\QW-YF-RJQ\Desktop\screenshot_20171020062026 - 副本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C:\Users\QW-YF-RJQ\Desktop\screenshot_20171020062026 - 副本 (2).bmp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048" cy="1931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Pr="00FC6453" w:rsidRDefault="00EF00DD" w:rsidP="00EF00DD">
      <w:pPr>
        <w:pStyle w:val="Titolo2"/>
        <w:ind w:firstLine="0"/>
        <w:rPr>
          <w:rFonts w:ascii="Arial" w:hAnsi="Arial"/>
          <w:sz w:val="22"/>
          <w:lang w:val="it-IT"/>
        </w:rPr>
      </w:pPr>
      <w:bookmarkStart w:id="64" w:name="OLE_LINK70"/>
      <w:r w:rsidRPr="00FC6453">
        <w:rPr>
          <w:rFonts w:ascii="Arial" w:hAnsi="Arial"/>
          <w:sz w:val="22"/>
          <w:lang w:val="it-IT"/>
        </w:rPr>
        <w:t>Mappa del percorso</w:t>
      </w:r>
    </w:p>
    <w:bookmarkEnd w:id="64"/>
    <w:p w:rsidR="00E55721" w:rsidRPr="00EF00DD" w:rsidRDefault="00EF00DD" w:rsidP="00EF00DD">
      <w:pPr>
        <w:rPr>
          <w:rFonts w:ascii="Arial" w:hAnsi="Arial" w:cs="Arial"/>
          <w:sz w:val="22"/>
          <w:szCs w:val="22"/>
          <w:lang w:val="it-IT"/>
        </w:rPr>
      </w:pPr>
      <w:r w:rsidRPr="00EF00DD">
        <w:rPr>
          <w:rFonts w:ascii="Arial" w:hAnsi="Arial" w:cs="Arial"/>
          <w:sz w:val="22"/>
          <w:szCs w:val="22"/>
          <w:lang w:val="it-IT"/>
        </w:rPr>
        <w:t xml:space="preserve">GPS02 supporta le mappe nei formati </w:t>
      </w:r>
      <w:proofErr w:type="spellStart"/>
      <w:r w:rsidRPr="00EF00DD">
        <w:rPr>
          <w:rFonts w:ascii="Arial" w:hAnsi="Arial" w:cs="Arial"/>
          <w:sz w:val="22"/>
          <w:szCs w:val="22"/>
          <w:lang w:val="it-IT"/>
        </w:rPr>
        <w:t>fit</w:t>
      </w:r>
      <w:proofErr w:type="spellEnd"/>
      <w:r w:rsidRPr="00EF00DD">
        <w:rPr>
          <w:rFonts w:ascii="Arial" w:hAnsi="Arial" w:cs="Arial"/>
          <w:sz w:val="22"/>
          <w:szCs w:val="22"/>
          <w:lang w:val="it-IT"/>
        </w:rPr>
        <w:t xml:space="preserve">, </w:t>
      </w:r>
      <w:proofErr w:type="spellStart"/>
      <w:r w:rsidRPr="00EF00DD">
        <w:rPr>
          <w:rFonts w:ascii="Arial" w:hAnsi="Arial" w:cs="Arial"/>
          <w:sz w:val="22"/>
          <w:szCs w:val="22"/>
          <w:lang w:val="it-IT"/>
        </w:rPr>
        <w:t>gpx</w:t>
      </w:r>
      <w:proofErr w:type="spellEnd"/>
      <w:r w:rsidRPr="00EF00DD">
        <w:rPr>
          <w:rFonts w:ascii="Arial" w:hAnsi="Arial" w:cs="Arial"/>
          <w:sz w:val="22"/>
          <w:szCs w:val="22"/>
          <w:lang w:val="it-IT"/>
        </w:rPr>
        <w:t xml:space="preserve"> e </w:t>
      </w:r>
      <w:proofErr w:type="spellStart"/>
      <w:r w:rsidRPr="00EF00DD">
        <w:rPr>
          <w:rFonts w:ascii="Arial" w:hAnsi="Arial" w:cs="Arial"/>
          <w:sz w:val="22"/>
          <w:szCs w:val="22"/>
          <w:lang w:val="it-IT"/>
        </w:rPr>
        <w:t>tcx</w:t>
      </w:r>
      <w:proofErr w:type="spellEnd"/>
      <w:r w:rsidRPr="00EF00DD">
        <w:rPr>
          <w:rFonts w:ascii="Arial" w:hAnsi="Arial" w:cs="Arial"/>
          <w:sz w:val="22"/>
          <w:szCs w:val="22"/>
          <w:lang w:val="it-IT"/>
        </w:rPr>
        <w:t>.</w:t>
      </w:r>
    </w:p>
    <w:p w:rsidR="00E55721" w:rsidRPr="006D5255" w:rsidRDefault="00EF00DD" w:rsidP="00EF00DD">
      <w:pPr>
        <w:rPr>
          <w:rFonts w:ascii="Arial" w:hAnsi="Arial" w:cs="Arial"/>
          <w:sz w:val="22"/>
          <w:szCs w:val="22"/>
          <w:lang w:val="it-IT"/>
        </w:rPr>
      </w:pPr>
      <w:r w:rsidRPr="006D5255">
        <w:rPr>
          <w:rFonts w:ascii="Arial" w:hAnsi="Arial" w:cs="Arial"/>
          <w:sz w:val="22"/>
          <w:szCs w:val="22"/>
          <w:lang w:val="it-IT"/>
        </w:rPr>
        <w:t>Dopo avere confermato il tracciato</w:t>
      </w:r>
      <w:r w:rsidR="006D5255" w:rsidRPr="006D5255">
        <w:rPr>
          <w:rFonts w:ascii="Arial" w:hAnsi="Arial" w:cs="Arial"/>
          <w:sz w:val="22"/>
          <w:szCs w:val="22"/>
          <w:lang w:val="it-IT"/>
        </w:rPr>
        <w:t xml:space="preserve">, copiare la mappa nella cartella </w:t>
      </w:r>
      <w:proofErr w:type="spellStart"/>
      <w:r w:rsidR="006D5255" w:rsidRPr="006D5255">
        <w:rPr>
          <w:rFonts w:ascii="Arial" w:hAnsi="Arial" w:cs="Arial"/>
          <w:sz w:val="22"/>
          <w:szCs w:val="22"/>
          <w:lang w:val="it-IT"/>
        </w:rPr>
        <w:t>iGPSPORT</w:t>
      </w:r>
      <w:proofErr w:type="spellEnd"/>
      <w:r w:rsidR="006D5255" w:rsidRPr="006D5255">
        <w:rPr>
          <w:rFonts w:ascii="Arial" w:hAnsi="Arial" w:cs="Arial"/>
          <w:sz w:val="22"/>
          <w:szCs w:val="22"/>
          <w:lang w:val="it-IT"/>
        </w:rPr>
        <w:t xml:space="preserve"> \ Navigazione tramite cavo USB, accendere il dispositivo, troverai la mappa del percorso sotto </w:t>
      </w:r>
      <w:r w:rsidR="006D5255" w:rsidRPr="006D5255">
        <w:rPr>
          <w:rFonts w:ascii="Arial" w:hAnsi="Arial" w:cs="Arial"/>
          <w:b/>
          <w:sz w:val="22"/>
          <w:szCs w:val="22"/>
          <w:lang w:val="it-IT"/>
        </w:rPr>
        <w:t xml:space="preserve">Navigazione </w:t>
      </w:r>
      <w:r w:rsidR="006D5255">
        <w:rPr>
          <w:rFonts w:ascii="Arial" w:hAnsi="Arial" w:cs="Arial"/>
          <w:b/>
          <w:sz w:val="22"/>
          <w:szCs w:val="22"/>
          <w:lang w:val="it-IT"/>
        </w:rPr>
        <w:t>–</w:t>
      </w:r>
      <w:r w:rsidR="006D5255" w:rsidRPr="006D5255">
        <w:rPr>
          <w:rFonts w:ascii="Arial" w:hAnsi="Arial" w:cs="Arial"/>
          <w:b/>
          <w:sz w:val="22"/>
          <w:szCs w:val="22"/>
          <w:lang w:val="it-IT"/>
        </w:rPr>
        <w:t xml:space="preserve"> Tr</w:t>
      </w:r>
      <w:r w:rsidR="006D5255">
        <w:rPr>
          <w:rFonts w:ascii="Arial" w:hAnsi="Arial" w:cs="Arial"/>
          <w:b/>
          <w:sz w:val="22"/>
          <w:szCs w:val="22"/>
          <w:lang w:val="it-IT"/>
        </w:rPr>
        <w:t>acciati dell’utente.</w:t>
      </w:r>
    </w:p>
    <w:p w:rsidR="00E55721" w:rsidRPr="006D5255" w:rsidRDefault="006D5255" w:rsidP="006D5255">
      <w:pPr>
        <w:rPr>
          <w:rFonts w:ascii="Arial" w:hAnsi="Arial" w:cs="Arial"/>
          <w:sz w:val="22"/>
          <w:szCs w:val="22"/>
          <w:lang w:val="it-IT"/>
        </w:rPr>
      </w:pPr>
      <w:r w:rsidRPr="006D5255">
        <w:rPr>
          <w:rFonts w:ascii="Arial" w:hAnsi="Arial" w:cs="Arial"/>
          <w:sz w:val="22"/>
          <w:szCs w:val="22"/>
          <w:lang w:val="it-IT"/>
        </w:rPr>
        <w:t xml:space="preserve">Nota: la lunghezza del nome del file non deve superare </w:t>
      </w:r>
      <w:r>
        <w:rPr>
          <w:rFonts w:ascii="Arial" w:hAnsi="Arial" w:cs="Arial"/>
          <w:sz w:val="22"/>
          <w:szCs w:val="22"/>
          <w:lang w:val="it-IT"/>
        </w:rPr>
        <w:t>i</w:t>
      </w:r>
      <w:r w:rsidRPr="006D5255">
        <w:rPr>
          <w:rFonts w:ascii="Arial" w:hAnsi="Arial" w:cs="Arial"/>
          <w:sz w:val="22"/>
          <w:szCs w:val="22"/>
          <w:lang w:val="it-IT"/>
        </w:rPr>
        <w:t xml:space="preserve"> 28 caratteri altrimenti</w:t>
      </w:r>
      <w:r>
        <w:rPr>
          <w:rFonts w:ascii="Arial" w:hAnsi="Arial" w:cs="Arial"/>
          <w:sz w:val="22"/>
          <w:szCs w:val="22"/>
          <w:lang w:val="it-IT"/>
        </w:rPr>
        <w:t xml:space="preserve"> non verrà riconosciuto dal dispositivo</w:t>
      </w:r>
      <w:r w:rsidR="00770AEF" w:rsidRPr="006D5255">
        <w:rPr>
          <w:rFonts w:ascii="Arial" w:hAnsi="Arial" w:cs="Arial"/>
          <w:sz w:val="22"/>
          <w:szCs w:val="22"/>
          <w:lang w:val="it-IT"/>
        </w:rPr>
        <w:t>.</w:t>
      </w:r>
    </w:p>
    <w:p w:rsidR="00E55721" w:rsidRDefault="00E55721">
      <w:pPr>
        <w:ind w:leftChars="191" w:left="439" w:firstLine="281"/>
        <w:rPr>
          <w:rFonts w:ascii="Arial" w:hAnsi="Arial" w:cs="Arial"/>
          <w:sz w:val="22"/>
          <w:szCs w:val="22"/>
          <w:lang w:val="it-IT"/>
        </w:rPr>
      </w:pPr>
    </w:p>
    <w:p w:rsidR="006D5255" w:rsidRPr="006D5255" w:rsidRDefault="006D5255">
      <w:pPr>
        <w:ind w:leftChars="191" w:left="439" w:firstLine="281"/>
        <w:rPr>
          <w:rFonts w:ascii="Arial" w:hAnsi="Arial" w:cs="Arial"/>
          <w:sz w:val="22"/>
          <w:szCs w:val="22"/>
          <w:lang w:val="it-IT"/>
        </w:rPr>
      </w:pPr>
    </w:p>
    <w:p w:rsidR="00693624" w:rsidRDefault="00693624" w:rsidP="006D5255">
      <w:pPr>
        <w:pStyle w:val="Titolo2"/>
        <w:ind w:firstLine="0"/>
        <w:rPr>
          <w:rFonts w:ascii="Arial" w:hAnsi="Arial"/>
          <w:lang w:val="it-IT"/>
        </w:rPr>
      </w:pPr>
      <w:bookmarkStart w:id="65" w:name="OLE_LINK71"/>
    </w:p>
    <w:p w:rsidR="00431A1A" w:rsidRDefault="00431A1A" w:rsidP="00795CC1">
      <w:pPr>
        <w:rPr>
          <w:rFonts w:ascii="Arial" w:hAnsi="Arial" w:cs="Arial"/>
          <w:b/>
          <w:sz w:val="22"/>
          <w:lang w:val="it-IT"/>
        </w:rPr>
      </w:pPr>
    </w:p>
    <w:p w:rsidR="00795CC1" w:rsidRDefault="00795CC1" w:rsidP="00795CC1">
      <w:pPr>
        <w:rPr>
          <w:rFonts w:ascii="Arial" w:hAnsi="Arial" w:cs="Arial"/>
          <w:b/>
          <w:sz w:val="22"/>
          <w:lang w:val="it-IT"/>
        </w:rPr>
      </w:pPr>
      <w:r>
        <w:rPr>
          <w:rFonts w:ascii="Arial" w:hAnsi="Arial" w:cs="Arial"/>
          <w:b/>
          <w:sz w:val="22"/>
          <w:lang w:val="it-IT"/>
        </w:rPr>
        <w:t>Sfondo della mappa di navigazione</w:t>
      </w:r>
    </w:p>
    <w:p w:rsidR="00795CC1" w:rsidRDefault="00795CC1" w:rsidP="00795CC1">
      <w:pPr>
        <w:rPr>
          <w:rFonts w:ascii="Arial" w:hAnsi="Arial" w:cs="Arial"/>
          <w:sz w:val="22"/>
          <w:lang w:val="it-IT"/>
        </w:rPr>
      </w:pPr>
      <w:r w:rsidRPr="00795CC1">
        <w:rPr>
          <w:rFonts w:ascii="Arial" w:hAnsi="Arial" w:cs="Arial"/>
          <w:sz w:val="22"/>
          <w:lang w:val="it-IT"/>
        </w:rPr>
        <w:t xml:space="preserve">1. </w:t>
      </w:r>
      <w:r>
        <w:rPr>
          <w:rFonts w:ascii="Arial" w:hAnsi="Arial" w:cs="Arial"/>
          <w:sz w:val="22"/>
          <w:lang w:val="it-IT"/>
        </w:rPr>
        <w:t>Scarica il file della mappa dal nostro sito internet.</w:t>
      </w:r>
    </w:p>
    <w:p w:rsidR="00795CC1" w:rsidRDefault="00795CC1" w:rsidP="00795CC1">
      <w:pPr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>2. Connetti il dispositivo GPS02 al computer tramite cavo USB.</w:t>
      </w:r>
    </w:p>
    <w:p w:rsidR="00795CC1" w:rsidRDefault="00795CC1" w:rsidP="00795CC1">
      <w:pPr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 xml:space="preserve">3. Copia il file della mappa nella cartella </w:t>
      </w:r>
      <w:proofErr w:type="spellStart"/>
      <w:r>
        <w:rPr>
          <w:rFonts w:ascii="Arial" w:hAnsi="Arial" w:cs="Arial"/>
          <w:sz w:val="22"/>
          <w:lang w:val="it-IT"/>
        </w:rPr>
        <w:t>iGPSORT</w:t>
      </w:r>
      <w:proofErr w:type="spellEnd"/>
      <w:r>
        <w:rPr>
          <w:rFonts w:ascii="Arial" w:hAnsi="Arial" w:cs="Arial"/>
          <w:sz w:val="22"/>
          <w:lang w:val="it-IT"/>
        </w:rPr>
        <w:t>/Navigazione (il nome del file non deve superare i 28 caratteri).</w:t>
      </w:r>
    </w:p>
    <w:p w:rsidR="00795CC1" w:rsidRDefault="00795CC1" w:rsidP="00795CC1">
      <w:pPr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>4. Scollega il GPS02 dal computer.</w:t>
      </w:r>
    </w:p>
    <w:p w:rsidR="00795CC1" w:rsidRDefault="00795CC1" w:rsidP="00795CC1">
      <w:pPr>
        <w:rPr>
          <w:rFonts w:ascii="Arial" w:hAnsi="Arial" w:cs="Arial"/>
          <w:sz w:val="22"/>
          <w:lang w:val="it-IT"/>
        </w:rPr>
      </w:pPr>
    </w:p>
    <w:p w:rsidR="00795CC1" w:rsidRDefault="00795CC1" w:rsidP="00795CC1">
      <w:pPr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 xml:space="preserve">Note: </w:t>
      </w:r>
    </w:p>
    <w:p w:rsidR="00795CC1" w:rsidRPr="00795CC1" w:rsidRDefault="00795CC1" w:rsidP="00795CC1">
      <w:pPr>
        <w:rPr>
          <w:rFonts w:ascii="Arial" w:hAnsi="Arial" w:cs="Arial"/>
          <w:sz w:val="22"/>
          <w:lang w:val="it-IT"/>
        </w:rPr>
      </w:pPr>
      <w:r w:rsidRPr="00795CC1">
        <w:rPr>
          <w:rFonts w:ascii="Arial" w:hAnsi="Arial" w:cs="Arial"/>
          <w:sz w:val="22"/>
          <w:lang w:val="it-IT"/>
        </w:rPr>
        <w:t>1.</w:t>
      </w:r>
      <w:r>
        <w:rPr>
          <w:rFonts w:ascii="Arial" w:hAnsi="Arial" w:cs="Arial"/>
          <w:sz w:val="22"/>
          <w:lang w:val="it-IT"/>
        </w:rPr>
        <w:t xml:space="preserve"> il file della mappa deve essere nel </w:t>
      </w:r>
      <w:proofErr w:type="gramStart"/>
      <w:r>
        <w:rPr>
          <w:rFonts w:ascii="Arial" w:hAnsi="Arial" w:cs="Arial"/>
          <w:sz w:val="22"/>
          <w:lang w:val="it-IT"/>
        </w:rPr>
        <w:t>formato .</w:t>
      </w:r>
      <w:proofErr w:type="spellStart"/>
      <w:r>
        <w:rPr>
          <w:rFonts w:ascii="Arial" w:hAnsi="Arial" w:cs="Arial"/>
          <w:sz w:val="22"/>
          <w:lang w:val="it-IT"/>
        </w:rPr>
        <w:t>map</w:t>
      </w:r>
      <w:proofErr w:type="spellEnd"/>
      <w:proofErr w:type="gramEnd"/>
      <w:r>
        <w:rPr>
          <w:rFonts w:ascii="Arial" w:hAnsi="Arial" w:cs="Arial"/>
          <w:sz w:val="22"/>
          <w:lang w:val="it-IT"/>
        </w:rPr>
        <w:t xml:space="preserve"> per essere caricato nella cartella del dispositivo</w:t>
      </w:r>
      <w:r w:rsidR="006508A8">
        <w:rPr>
          <w:rFonts w:ascii="Arial" w:hAnsi="Arial" w:cs="Arial"/>
          <w:sz w:val="22"/>
          <w:lang w:val="it-IT"/>
        </w:rPr>
        <w:t>.</w:t>
      </w:r>
    </w:p>
    <w:p w:rsidR="006508A8" w:rsidRDefault="00795CC1" w:rsidP="00795CC1">
      <w:pPr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>2. dopo avere agganciato il segnale del GPS, la mappa verrà visualizzata per punti di passaggio a 1 km</w:t>
      </w:r>
      <w:r w:rsidR="006508A8">
        <w:rPr>
          <w:rFonts w:ascii="Arial" w:hAnsi="Arial" w:cs="Arial"/>
          <w:sz w:val="22"/>
          <w:lang w:val="it-IT"/>
        </w:rPr>
        <w:t xml:space="preserve"> /</w:t>
      </w:r>
      <w:r>
        <w:rPr>
          <w:rFonts w:ascii="Arial" w:hAnsi="Arial" w:cs="Arial"/>
          <w:sz w:val="22"/>
          <w:lang w:val="it-IT"/>
        </w:rPr>
        <w:t xml:space="preserve"> 500</w:t>
      </w:r>
      <w:r w:rsidR="006508A8">
        <w:rPr>
          <w:rFonts w:ascii="Arial" w:hAnsi="Arial" w:cs="Arial"/>
          <w:sz w:val="22"/>
          <w:lang w:val="it-IT"/>
        </w:rPr>
        <w:t xml:space="preserve"> m / 250 m. Nella funzione mappa, verrà disattivata la funzione Nord fisso (la mappa non ruota con il curvare del percorso).</w:t>
      </w:r>
    </w:p>
    <w:p w:rsidR="00795CC1" w:rsidRDefault="006508A8" w:rsidP="00795CC1">
      <w:pPr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 xml:space="preserve">3. le strade in giallo rappresentano le strade principali, in grigio vengono indicate le strade secondarie. Verranno mostrate le strade principali solo se a una distanza massima di 1 km.   </w:t>
      </w:r>
    </w:p>
    <w:p w:rsidR="006508A8" w:rsidRDefault="006508A8" w:rsidP="00795CC1">
      <w:pPr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>4. il dispositivo supporta solo una mappa alla volta (caricare solo un file alla volta e cancellare gli altri scaricati in precedenza)</w:t>
      </w:r>
    </w:p>
    <w:p w:rsidR="006508A8" w:rsidRDefault="006508A8" w:rsidP="00795CC1">
      <w:pPr>
        <w:rPr>
          <w:rFonts w:ascii="Arial" w:hAnsi="Arial" w:cs="Arial"/>
          <w:sz w:val="22"/>
          <w:lang w:val="it-IT"/>
        </w:rPr>
      </w:pPr>
    </w:p>
    <w:p w:rsidR="006508A8" w:rsidRPr="00795CC1" w:rsidRDefault="006508A8" w:rsidP="006508A8">
      <w:pPr>
        <w:jc w:val="center"/>
        <w:rPr>
          <w:rFonts w:ascii="Arial" w:hAnsi="Arial" w:cs="Arial"/>
          <w:sz w:val="22"/>
          <w:lang w:val="it-IT"/>
        </w:rPr>
      </w:pPr>
      <w:r>
        <w:rPr>
          <w:noProof/>
        </w:rPr>
        <w:drawing>
          <wp:inline distT="0" distB="0" distL="0" distR="0" wp14:anchorId="0E9E7F17" wp14:editId="1754E72E">
            <wp:extent cx="1706880" cy="2276475"/>
            <wp:effectExtent l="190500" t="190500" r="198120" b="200025"/>
            <wp:docPr id="259" name="图片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3624" w:rsidRDefault="00693624" w:rsidP="006D5255">
      <w:pPr>
        <w:pStyle w:val="Titolo2"/>
        <w:ind w:firstLine="0"/>
        <w:rPr>
          <w:rFonts w:ascii="Arial" w:hAnsi="Arial"/>
          <w:lang w:val="it-IT"/>
        </w:rPr>
      </w:pPr>
    </w:p>
    <w:p w:rsidR="006508A8" w:rsidRDefault="006508A8" w:rsidP="006D5255">
      <w:pPr>
        <w:pStyle w:val="Titolo2"/>
        <w:ind w:firstLine="0"/>
        <w:rPr>
          <w:rFonts w:ascii="Arial" w:hAnsi="Arial"/>
          <w:lang w:val="it-IT"/>
        </w:rPr>
      </w:pPr>
    </w:p>
    <w:p w:rsidR="006508A8" w:rsidRDefault="006508A8" w:rsidP="006D5255">
      <w:pPr>
        <w:pStyle w:val="Titolo2"/>
        <w:ind w:firstLine="0"/>
        <w:rPr>
          <w:rFonts w:ascii="Arial" w:hAnsi="Arial"/>
          <w:lang w:val="it-IT"/>
        </w:rPr>
      </w:pPr>
    </w:p>
    <w:p w:rsidR="006508A8" w:rsidRDefault="006508A8" w:rsidP="006D5255">
      <w:pPr>
        <w:pStyle w:val="Titolo2"/>
        <w:ind w:firstLine="0"/>
        <w:rPr>
          <w:rFonts w:ascii="Arial" w:hAnsi="Arial"/>
          <w:lang w:val="it-IT"/>
        </w:rPr>
      </w:pPr>
    </w:p>
    <w:p w:rsidR="006508A8" w:rsidRDefault="006508A8" w:rsidP="006D5255">
      <w:pPr>
        <w:pStyle w:val="Titolo2"/>
        <w:ind w:firstLine="0"/>
        <w:rPr>
          <w:rFonts w:ascii="Arial" w:hAnsi="Arial"/>
          <w:lang w:val="it-IT"/>
        </w:rPr>
      </w:pPr>
    </w:p>
    <w:p w:rsidR="00E55721" w:rsidRPr="00693624" w:rsidRDefault="006D5255" w:rsidP="006D5255">
      <w:pPr>
        <w:pStyle w:val="Titolo2"/>
        <w:ind w:firstLine="0"/>
        <w:rPr>
          <w:rFonts w:ascii="Arial" w:hAnsi="Arial"/>
          <w:lang w:val="it-IT"/>
        </w:rPr>
      </w:pPr>
      <w:r w:rsidRPr="00693624">
        <w:rPr>
          <w:rFonts w:ascii="Arial" w:hAnsi="Arial"/>
          <w:lang w:val="it-IT"/>
        </w:rPr>
        <w:t>Impostazioni della navigazione</w:t>
      </w:r>
    </w:p>
    <w:p w:rsidR="006D5255" w:rsidRDefault="006D5255">
      <w:pPr>
        <w:pStyle w:val="Titolo3"/>
        <w:rPr>
          <w:rFonts w:ascii="Arial" w:hAnsi="Arial" w:cs="Arial"/>
          <w:szCs w:val="22"/>
          <w:lang w:val="it-IT"/>
        </w:rPr>
      </w:pPr>
    </w:p>
    <w:p w:rsidR="00E55721" w:rsidRPr="006D5255" w:rsidRDefault="006D5255">
      <w:pPr>
        <w:pStyle w:val="Titolo3"/>
        <w:rPr>
          <w:rFonts w:ascii="Arial" w:hAnsi="Arial" w:cs="Arial"/>
          <w:szCs w:val="22"/>
          <w:lang w:val="it-IT"/>
        </w:rPr>
      </w:pPr>
      <w:r w:rsidRPr="006D5255">
        <w:rPr>
          <w:rFonts w:ascii="Arial" w:hAnsi="Arial" w:cs="Arial"/>
          <w:szCs w:val="22"/>
          <w:lang w:val="it-IT"/>
        </w:rPr>
        <w:t>Per</w:t>
      </w:r>
      <w:r>
        <w:rPr>
          <w:rFonts w:ascii="Arial" w:hAnsi="Arial" w:cs="Arial"/>
          <w:szCs w:val="22"/>
          <w:lang w:val="it-IT"/>
        </w:rPr>
        <w:t>sonalizzazione dei dati</w:t>
      </w:r>
    </w:p>
    <w:bookmarkEnd w:id="65"/>
    <w:p w:rsidR="00E55721" w:rsidRPr="006D5255" w:rsidRDefault="006D5255" w:rsidP="006D5255">
      <w:pPr>
        <w:rPr>
          <w:rFonts w:ascii="Arial" w:hAnsi="Arial" w:cs="Arial"/>
          <w:sz w:val="22"/>
          <w:szCs w:val="22"/>
          <w:lang w:val="it-IT"/>
        </w:rPr>
      </w:pPr>
      <w:r w:rsidRPr="006D5255">
        <w:rPr>
          <w:rFonts w:ascii="Arial" w:hAnsi="Arial" w:cs="Arial"/>
          <w:sz w:val="22"/>
          <w:szCs w:val="22"/>
          <w:lang w:val="it-IT"/>
        </w:rPr>
        <w:t>Mostrerà 1-2 elementi se scelto</w:t>
      </w:r>
    </w:p>
    <w:p w:rsidR="00E55721" w:rsidRPr="006D5255" w:rsidRDefault="006D5255">
      <w:pPr>
        <w:pStyle w:val="Titolo3"/>
        <w:rPr>
          <w:rFonts w:ascii="Arial" w:hAnsi="Arial" w:cs="Arial"/>
          <w:szCs w:val="22"/>
          <w:lang w:val="it-IT"/>
        </w:rPr>
      </w:pPr>
      <w:bookmarkStart w:id="66" w:name="OLE_LINK89"/>
      <w:r w:rsidRPr="006D5255">
        <w:rPr>
          <w:rFonts w:ascii="Arial" w:hAnsi="Arial" w:cs="Arial"/>
          <w:szCs w:val="22"/>
          <w:lang w:val="it-IT"/>
        </w:rPr>
        <w:t>Impostazione delle pagine</w:t>
      </w:r>
    </w:p>
    <w:bookmarkEnd w:id="66"/>
    <w:p w:rsidR="00E55721" w:rsidRPr="00F35548" w:rsidRDefault="00693624" w:rsidP="006D5255">
      <w:pPr>
        <w:rPr>
          <w:rFonts w:ascii="Arial" w:hAnsi="Arial" w:cs="Arial"/>
          <w:sz w:val="22"/>
          <w:szCs w:val="22"/>
          <w:lang w:val="it-IT"/>
        </w:rPr>
      </w:pPr>
      <w:r w:rsidRPr="00F35548">
        <w:rPr>
          <w:rFonts w:ascii="Arial" w:hAnsi="Arial" w:cs="Arial"/>
          <w:sz w:val="22"/>
          <w:szCs w:val="22"/>
          <w:lang w:val="it-IT"/>
        </w:rPr>
        <w:t xml:space="preserve">Impostare i dati come per </w:t>
      </w:r>
      <w:r w:rsidR="00F35548" w:rsidRPr="00F35548">
        <w:rPr>
          <w:rFonts w:ascii="Arial" w:hAnsi="Arial" w:cs="Arial"/>
          <w:sz w:val="22"/>
          <w:szCs w:val="22"/>
          <w:lang w:val="it-IT"/>
        </w:rPr>
        <w:t>l</w:t>
      </w:r>
      <w:r w:rsidR="00F35548">
        <w:rPr>
          <w:rFonts w:ascii="Arial" w:hAnsi="Arial" w:cs="Arial"/>
          <w:sz w:val="22"/>
          <w:szCs w:val="22"/>
          <w:lang w:val="it-IT"/>
        </w:rPr>
        <w:t>e</w:t>
      </w:r>
      <w:r w:rsidR="00F35548" w:rsidRPr="00F35548">
        <w:rPr>
          <w:rFonts w:ascii="Arial" w:hAnsi="Arial" w:cs="Arial"/>
          <w:sz w:val="22"/>
          <w:szCs w:val="22"/>
          <w:lang w:val="it-IT"/>
        </w:rPr>
        <w:t xml:space="preserve"> </w:t>
      </w:r>
      <w:r w:rsidR="00F35548" w:rsidRPr="00F35548">
        <w:rPr>
          <w:rFonts w:ascii="Arial" w:hAnsi="Arial" w:cs="Arial"/>
          <w:b/>
          <w:sz w:val="22"/>
          <w:szCs w:val="22"/>
          <w:lang w:val="it-IT"/>
        </w:rPr>
        <w:t xml:space="preserve">Impostazioni </w:t>
      </w:r>
      <w:r w:rsidR="00F35548">
        <w:rPr>
          <w:rFonts w:ascii="Arial" w:hAnsi="Arial" w:cs="Arial"/>
          <w:b/>
          <w:sz w:val="22"/>
          <w:szCs w:val="22"/>
          <w:lang w:val="it-IT"/>
        </w:rPr>
        <w:t xml:space="preserve">della Pagina </w:t>
      </w:r>
      <w:r w:rsidR="00F35548">
        <w:rPr>
          <w:rFonts w:ascii="Arial" w:hAnsi="Arial" w:cs="Arial"/>
          <w:sz w:val="22"/>
          <w:szCs w:val="22"/>
          <w:lang w:val="it-IT"/>
        </w:rPr>
        <w:t xml:space="preserve">nel menù </w:t>
      </w:r>
      <w:r w:rsidR="00F35548">
        <w:rPr>
          <w:rFonts w:ascii="Arial" w:hAnsi="Arial" w:cs="Arial"/>
          <w:b/>
          <w:sz w:val="22"/>
          <w:szCs w:val="22"/>
          <w:lang w:val="it-IT"/>
        </w:rPr>
        <w:t>Modalità Corsa.</w:t>
      </w:r>
    </w:p>
    <w:p w:rsidR="00E55721" w:rsidRPr="00F35548" w:rsidRDefault="00770AEF">
      <w:pPr>
        <w:ind w:firstLine="284"/>
        <w:rPr>
          <w:rFonts w:ascii="Arial" w:hAnsi="Arial" w:cs="Arial"/>
          <w:sz w:val="22"/>
          <w:szCs w:val="22"/>
          <w:lang w:val="it-IT"/>
        </w:rPr>
      </w:pPr>
      <w:r w:rsidRPr="00F35548">
        <w:rPr>
          <w:rFonts w:ascii="Arial" w:hAnsi="Arial" w:cs="Arial"/>
          <w:sz w:val="22"/>
          <w:szCs w:val="22"/>
          <w:lang w:val="it-IT"/>
        </w:rPr>
        <w:tab/>
      </w:r>
    </w:p>
    <w:p w:rsidR="00E55721" w:rsidRPr="00F35548" w:rsidRDefault="00E55721">
      <w:pPr>
        <w:rPr>
          <w:rFonts w:ascii="Arial" w:hAnsi="Arial" w:cs="Arial"/>
          <w:sz w:val="22"/>
          <w:szCs w:val="22"/>
          <w:highlight w:val="yellow"/>
          <w:lang w:val="it-IT"/>
        </w:rPr>
      </w:pPr>
      <w:bookmarkStart w:id="67" w:name="OLE_LINK25"/>
      <w:bookmarkStart w:id="68" w:name="OLE_LINK72"/>
    </w:p>
    <w:p w:rsidR="00F35548" w:rsidRDefault="00F35548">
      <w:pPr>
        <w:rPr>
          <w:rFonts w:ascii="Arial" w:hAnsi="Arial" w:cs="Arial"/>
          <w:sz w:val="22"/>
          <w:szCs w:val="22"/>
          <w:highlight w:val="yellow"/>
          <w:lang w:val="it-IT"/>
        </w:rPr>
      </w:pPr>
    </w:p>
    <w:p w:rsidR="00E55721" w:rsidRPr="00FC6453" w:rsidRDefault="00F35548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FC6453">
        <w:rPr>
          <w:rFonts w:ascii="Arial" w:hAnsi="Arial" w:cs="Arial"/>
          <w:b/>
          <w:bCs/>
          <w:sz w:val="22"/>
          <w:szCs w:val="22"/>
          <w:lang w:val="it-IT"/>
        </w:rPr>
        <w:t>Invertire il Nord</w:t>
      </w:r>
      <w:bookmarkEnd w:id="67"/>
    </w:p>
    <w:p w:rsidR="00E55721" w:rsidRPr="00F35548" w:rsidRDefault="00F35548" w:rsidP="00F35548">
      <w:pPr>
        <w:rPr>
          <w:rFonts w:ascii="Arial" w:hAnsi="Arial" w:cs="Arial"/>
          <w:sz w:val="22"/>
          <w:szCs w:val="22"/>
          <w:lang w:val="it-IT"/>
        </w:rPr>
      </w:pPr>
      <w:bookmarkStart w:id="69" w:name="OLE_LINK121"/>
      <w:bookmarkStart w:id="70" w:name="OLE_LINK122"/>
      <w:bookmarkEnd w:id="68"/>
      <w:r w:rsidRPr="00F35548">
        <w:rPr>
          <w:rFonts w:ascii="Arial" w:hAnsi="Arial" w:cs="Arial"/>
          <w:b/>
          <w:bCs/>
          <w:sz w:val="22"/>
          <w:szCs w:val="22"/>
          <w:lang w:val="it-IT"/>
        </w:rPr>
        <w:t xml:space="preserve">Inversione del Nord </w:t>
      </w:r>
      <w:r w:rsidRPr="00F35548">
        <w:rPr>
          <w:rFonts w:ascii="Arial" w:hAnsi="Arial" w:cs="Arial"/>
          <w:bCs/>
          <w:sz w:val="22"/>
          <w:szCs w:val="22"/>
          <w:lang w:val="it-IT"/>
        </w:rPr>
        <w:t xml:space="preserve">accesa: la navigazione viene mostrata con il </w:t>
      </w:r>
      <w:r>
        <w:rPr>
          <w:rFonts w:ascii="Arial" w:hAnsi="Arial" w:cs="Arial"/>
          <w:bCs/>
          <w:sz w:val="22"/>
          <w:szCs w:val="22"/>
          <w:lang w:val="it-IT"/>
        </w:rPr>
        <w:t>Nord invertito</w:t>
      </w:r>
      <w:bookmarkEnd w:id="69"/>
      <w:bookmarkEnd w:id="70"/>
    </w:p>
    <w:p w:rsidR="00E55721" w:rsidRPr="00F35548" w:rsidRDefault="00F35548" w:rsidP="00F35548">
      <w:pPr>
        <w:rPr>
          <w:rFonts w:ascii="Arial" w:hAnsi="Arial" w:cs="Arial"/>
          <w:sz w:val="22"/>
          <w:szCs w:val="22"/>
          <w:lang w:val="it-IT"/>
        </w:rPr>
      </w:pPr>
      <w:r w:rsidRPr="00F35548">
        <w:rPr>
          <w:rFonts w:ascii="Arial" w:hAnsi="Arial" w:cs="Arial"/>
          <w:b/>
          <w:bCs/>
          <w:sz w:val="22"/>
          <w:szCs w:val="22"/>
          <w:lang w:val="it-IT"/>
        </w:rPr>
        <w:t xml:space="preserve">Inversione del Nord </w:t>
      </w:r>
      <w:r w:rsidRPr="00F35548">
        <w:rPr>
          <w:rFonts w:ascii="Arial" w:hAnsi="Arial" w:cs="Arial"/>
          <w:bCs/>
          <w:sz w:val="22"/>
          <w:szCs w:val="22"/>
          <w:lang w:val="it-IT"/>
        </w:rPr>
        <w:t>spenta: la navigazione viene mostrata normalmente</w:t>
      </w:r>
    </w:p>
    <w:p w:rsidR="00E55721" w:rsidRPr="00F35548" w:rsidRDefault="00E55721">
      <w:pPr>
        <w:ind w:firstLine="284"/>
        <w:rPr>
          <w:rFonts w:ascii="Arial" w:hAnsi="Arial" w:cs="Arial"/>
          <w:sz w:val="22"/>
          <w:szCs w:val="22"/>
          <w:lang w:val="it-IT"/>
        </w:rPr>
      </w:pPr>
    </w:p>
    <w:p w:rsidR="00E55721" w:rsidRPr="00FC6453" w:rsidRDefault="00F35548">
      <w:pPr>
        <w:rPr>
          <w:rFonts w:ascii="Arial" w:hAnsi="Arial" w:cs="Arial"/>
          <w:b/>
          <w:bCs/>
          <w:sz w:val="22"/>
          <w:szCs w:val="22"/>
          <w:lang w:val="it-IT"/>
        </w:rPr>
      </w:pPr>
      <w:bookmarkStart w:id="71" w:name="OLE_LINK27"/>
      <w:r w:rsidRPr="00FC6453">
        <w:rPr>
          <w:rFonts w:ascii="Arial" w:hAnsi="Arial" w:cs="Arial"/>
          <w:b/>
          <w:bCs/>
          <w:sz w:val="22"/>
          <w:szCs w:val="22"/>
          <w:lang w:val="it-IT"/>
        </w:rPr>
        <w:t xml:space="preserve">Indicatore di </w:t>
      </w:r>
      <w:r w:rsidR="00E506EC" w:rsidRPr="00FC6453">
        <w:rPr>
          <w:rFonts w:ascii="Arial" w:hAnsi="Arial" w:cs="Arial"/>
          <w:b/>
          <w:bCs/>
          <w:sz w:val="22"/>
          <w:szCs w:val="22"/>
          <w:lang w:val="it-IT"/>
        </w:rPr>
        <w:t>S</w:t>
      </w:r>
      <w:r w:rsidRPr="00FC6453">
        <w:rPr>
          <w:rFonts w:ascii="Arial" w:hAnsi="Arial" w:cs="Arial"/>
          <w:b/>
          <w:bCs/>
          <w:sz w:val="22"/>
          <w:szCs w:val="22"/>
          <w:lang w:val="it-IT"/>
        </w:rPr>
        <w:t>volta</w:t>
      </w:r>
      <w:r w:rsidR="00770AEF" w:rsidRPr="00FC6453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</w:p>
    <w:bookmarkEnd w:id="71"/>
    <w:p w:rsidR="00E55721" w:rsidRPr="00E506EC" w:rsidRDefault="00F35548" w:rsidP="00F35548">
      <w:pPr>
        <w:rPr>
          <w:rFonts w:ascii="Arial" w:hAnsi="Arial" w:cs="Arial"/>
          <w:sz w:val="22"/>
          <w:szCs w:val="22"/>
          <w:lang w:val="it-IT"/>
        </w:rPr>
      </w:pPr>
      <w:r w:rsidRPr="00E506EC">
        <w:rPr>
          <w:rFonts w:ascii="Arial" w:hAnsi="Arial" w:cs="Arial"/>
          <w:sz w:val="22"/>
          <w:szCs w:val="22"/>
          <w:lang w:val="it-IT"/>
        </w:rPr>
        <w:t xml:space="preserve">Quando </w:t>
      </w:r>
      <w:r w:rsidR="00E506EC" w:rsidRPr="00E506EC">
        <w:rPr>
          <w:rFonts w:ascii="Arial" w:hAnsi="Arial" w:cs="Arial"/>
          <w:sz w:val="22"/>
          <w:szCs w:val="22"/>
          <w:lang w:val="it-IT"/>
        </w:rPr>
        <w:t>l’</w:t>
      </w:r>
      <w:r w:rsidR="00E506EC" w:rsidRPr="00E506EC">
        <w:rPr>
          <w:rFonts w:ascii="Arial" w:hAnsi="Arial" w:cs="Arial"/>
          <w:b/>
          <w:sz w:val="22"/>
          <w:szCs w:val="22"/>
          <w:lang w:val="it-IT"/>
        </w:rPr>
        <w:t xml:space="preserve">Indicatore di Svolta </w:t>
      </w:r>
      <w:r w:rsidR="00E506EC">
        <w:rPr>
          <w:rFonts w:ascii="Arial" w:hAnsi="Arial" w:cs="Arial"/>
          <w:sz w:val="22"/>
          <w:szCs w:val="22"/>
          <w:lang w:val="it-IT"/>
        </w:rPr>
        <w:t>è acceso</w:t>
      </w:r>
      <w:r w:rsidR="00E506EC" w:rsidRPr="00E506EC">
        <w:rPr>
          <w:rFonts w:ascii="Arial" w:hAnsi="Arial" w:cs="Arial"/>
          <w:sz w:val="22"/>
          <w:szCs w:val="22"/>
          <w:lang w:val="it-IT"/>
        </w:rPr>
        <w:t xml:space="preserve">, il dispositivo mostrerà con una freccia e </w:t>
      </w:r>
      <w:r w:rsidR="00E506EC">
        <w:rPr>
          <w:rFonts w:ascii="Arial" w:hAnsi="Arial" w:cs="Arial"/>
          <w:sz w:val="22"/>
          <w:szCs w:val="22"/>
          <w:lang w:val="it-IT"/>
        </w:rPr>
        <w:t xml:space="preserve">con </w:t>
      </w:r>
      <w:r w:rsidR="00E506EC" w:rsidRPr="00E506EC">
        <w:rPr>
          <w:rFonts w:ascii="Arial" w:hAnsi="Arial" w:cs="Arial"/>
          <w:sz w:val="22"/>
          <w:szCs w:val="22"/>
          <w:lang w:val="it-IT"/>
        </w:rPr>
        <w:t xml:space="preserve">dei suoni le direzioni di svolta e la </w:t>
      </w:r>
      <w:r w:rsidR="00E506EC">
        <w:rPr>
          <w:rFonts w:ascii="Arial" w:hAnsi="Arial" w:cs="Arial"/>
          <w:sz w:val="22"/>
          <w:szCs w:val="22"/>
          <w:lang w:val="it-IT"/>
        </w:rPr>
        <w:t>distanza dal punto di svolta quando inferiore a 1 chilometro.</w:t>
      </w:r>
    </w:p>
    <w:p w:rsidR="00E55721" w:rsidRPr="00E506EC" w:rsidRDefault="00E55721">
      <w:pPr>
        <w:ind w:firstLine="720"/>
        <w:rPr>
          <w:rFonts w:ascii="Arial" w:hAnsi="Arial" w:cs="Arial"/>
          <w:sz w:val="22"/>
          <w:szCs w:val="22"/>
          <w:lang w:val="it-IT"/>
        </w:rPr>
      </w:pPr>
      <w:bookmarkStart w:id="72" w:name="OLE_LINK29"/>
    </w:p>
    <w:p w:rsidR="00E55721" w:rsidRPr="00FC6453" w:rsidRDefault="00E506EC">
      <w:pPr>
        <w:rPr>
          <w:rFonts w:ascii="Arial" w:hAnsi="Arial" w:cs="Arial"/>
          <w:b/>
          <w:bCs/>
          <w:sz w:val="22"/>
          <w:szCs w:val="22"/>
          <w:lang w:val="it-IT"/>
        </w:rPr>
      </w:pPr>
      <w:bookmarkStart w:id="73" w:name="OLE_LINK73"/>
      <w:r w:rsidRPr="00FC6453">
        <w:rPr>
          <w:rFonts w:ascii="Arial" w:hAnsi="Arial" w:cs="Arial"/>
          <w:b/>
          <w:bCs/>
          <w:sz w:val="22"/>
          <w:szCs w:val="22"/>
          <w:lang w:val="it-IT"/>
        </w:rPr>
        <w:t>Altitudine del Tracciato</w:t>
      </w:r>
    </w:p>
    <w:bookmarkEnd w:id="72"/>
    <w:bookmarkEnd w:id="73"/>
    <w:p w:rsidR="00E55721" w:rsidRPr="00E506EC" w:rsidRDefault="00E506EC" w:rsidP="00E506EC">
      <w:pPr>
        <w:rPr>
          <w:rFonts w:ascii="Arial" w:hAnsi="Arial" w:cs="Arial"/>
          <w:sz w:val="22"/>
          <w:szCs w:val="22"/>
          <w:lang w:val="it-IT"/>
        </w:rPr>
      </w:pPr>
      <w:r w:rsidRPr="00E506EC">
        <w:rPr>
          <w:rFonts w:ascii="Arial" w:hAnsi="Arial" w:cs="Arial"/>
          <w:sz w:val="22"/>
          <w:szCs w:val="22"/>
          <w:lang w:val="it-IT"/>
        </w:rPr>
        <w:t>Quando l’</w:t>
      </w:r>
      <w:r w:rsidRPr="00E506EC">
        <w:rPr>
          <w:rFonts w:ascii="Arial" w:hAnsi="Arial" w:cs="Arial"/>
          <w:b/>
          <w:sz w:val="22"/>
          <w:szCs w:val="22"/>
          <w:lang w:val="it-IT"/>
        </w:rPr>
        <w:t xml:space="preserve">Altitudine del Tracciato </w:t>
      </w:r>
      <w:r w:rsidRPr="00E506EC">
        <w:rPr>
          <w:rFonts w:ascii="Arial" w:hAnsi="Arial" w:cs="Arial"/>
          <w:sz w:val="22"/>
          <w:szCs w:val="22"/>
          <w:lang w:val="it-IT"/>
        </w:rPr>
        <w:t>è accesa, è possib</w:t>
      </w:r>
      <w:r>
        <w:rPr>
          <w:rFonts w:ascii="Arial" w:hAnsi="Arial" w:cs="Arial"/>
          <w:sz w:val="22"/>
          <w:szCs w:val="22"/>
          <w:lang w:val="it-IT"/>
        </w:rPr>
        <w:t>i</w:t>
      </w:r>
      <w:r w:rsidRPr="00E506EC">
        <w:rPr>
          <w:rFonts w:ascii="Arial" w:hAnsi="Arial" w:cs="Arial"/>
          <w:sz w:val="22"/>
          <w:szCs w:val="22"/>
          <w:lang w:val="it-IT"/>
        </w:rPr>
        <w:t>le visualizzare un indicatore di altitudine del tracciato basato sulle informazioni contenute nel file del tracciato.</w:t>
      </w:r>
    </w:p>
    <w:p w:rsidR="00E55721" w:rsidRPr="00E506EC" w:rsidRDefault="00770AEF" w:rsidP="00E506EC">
      <w:pPr>
        <w:jc w:val="center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38580" cy="1784350"/>
            <wp:effectExtent l="190500" t="190500" r="166370" b="177800"/>
            <wp:docPr id="8" name="图片 4" descr="F:\igs60\Screenshot\导航\Screenshot\screenshot_20171020064356 - 副本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F:\igs60\Screenshot\导航\Screenshot\screenshot_20171020064356 - 副本.bmp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4183" cy="1792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506EC">
        <w:rPr>
          <w:rFonts w:ascii="Arial" w:hAnsi="Arial" w:cs="Arial"/>
          <w:sz w:val="22"/>
          <w:szCs w:val="22"/>
          <w:lang w:val="it-IT"/>
        </w:rPr>
        <w:t xml:space="preserve">    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63345" cy="1819910"/>
            <wp:effectExtent l="190500" t="190500" r="179705" b="180340"/>
            <wp:docPr id="96" name="图片 96" descr="C:\Users\QW-YF-RJQ\Desktop\screenshot_20171020062026 - 副本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C:\Users\QW-YF-RJQ\Desktop\screenshot_20171020062026 - 副本 (2).bmp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6968" cy="1864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506EC" w:rsidRPr="00E506EC">
        <w:rPr>
          <w:rFonts w:ascii="Arial" w:hAnsi="Arial" w:cs="Arial"/>
          <w:noProof/>
          <w:sz w:val="22"/>
          <w:szCs w:val="22"/>
          <w:lang w:val="it-IT"/>
        </w:rPr>
        <w:t xml:space="preserve"> </w:t>
      </w:r>
      <w:r w:rsidR="00E506EC">
        <w:rPr>
          <w:rFonts w:ascii="Arial" w:hAnsi="Arial" w:cs="Arial"/>
          <w:noProof/>
          <w:sz w:val="22"/>
          <w:szCs w:val="22"/>
          <w:lang w:val="it-IT"/>
        </w:rPr>
        <w:t xml:space="preserve">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88745" cy="1851660"/>
            <wp:effectExtent l="190500" t="190500" r="173355" b="167640"/>
            <wp:docPr id="18" name="图片 6" descr="F:\igs60\Screenshot\导航\Screenshot\screenshot_20171020061648 - 副本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F:\igs60\Screenshot\导航\Screenshot\screenshot_20171020061648 - 副本.bmp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287" cy="1860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506EC" w:rsidRPr="00E506EC">
        <w:rPr>
          <w:rFonts w:ascii="Arial" w:hAnsi="Arial" w:cs="Arial"/>
          <w:sz w:val="22"/>
          <w:szCs w:val="22"/>
          <w:lang w:val="it-IT"/>
        </w:rPr>
        <w:t xml:space="preserve"> </w:t>
      </w:r>
      <w:r w:rsidR="00E506EC">
        <w:rPr>
          <w:rFonts w:ascii="Arial" w:hAnsi="Arial" w:cs="Arial"/>
          <w:sz w:val="22"/>
          <w:szCs w:val="22"/>
          <w:lang w:val="it-IT"/>
        </w:rPr>
        <w:t xml:space="preserve">                                      </w:t>
      </w:r>
      <w:r w:rsidR="00333AE1">
        <w:rPr>
          <w:rFonts w:ascii="Arial" w:hAnsi="Arial" w:cs="Arial"/>
          <w:sz w:val="22"/>
          <w:szCs w:val="22"/>
          <w:lang w:val="it-IT"/>
        </w:rPr>
        <w:t xml:space="preserve"> </w:t>
      </w:r>
      <w:r w:rsidR="00E506EC" w:rsidRPr="00E506EC">
        <w:rPr>
          <w:rFonts w:ascii="Arial" w:hAnsi="Arial" w:cs="Arial"/>
          <w:sz w:val="22"/>
          <w:szCs w:val="22"/>
          <w:lang w:val="it-IT"/>
        </w:rPr>
        <w:t>Dati personalizzati spenti</w:t>
      </w:r>
      <w:r w:rsidR="00E506EC">
        <w:rPr>
          <w:rFonts w:ascii="Arial" w:hAnsi="Arial" w:cs="Arial"/>
          <w:sz w:val="22"/>
          <w:szCs w:val="22"/>
          <w:lang w:val="it-IT"/>
        </w:rPr>
        <w:t xml:space="preserve">          </w:t>
      </w:r>
      <w:r w:rsidR="00333AE1">
        <w:rPr>
          <w:rFonts w:ascii="Arial" w:hAnsi="Arial" w:cs="Arial"/>
          <w:sz w:val="22"/>
          <w:szCs w:val="22"/>
          <w:lang w:val="it-IT"/>
        </w:rPr>
        <w:t xml:space="preserve">    </w:t>
      </w:r>
      <w:r w:rsidR="00E506EC">
        <w:rPr>
          <w:rFonts w:ascii="Arial" w:hAnsi="Arial" w:cs="Arial"/>
          <w:sz w:val="22"/>
          <w:szCs w:val="22"/>
          <w:lang w:val="it-IT"/>
        </w:rPr>
        <w:t>Dati personalizzati accesi</w:t>
      </w:r>
      <w:r w:rsidRPr="00E506EC">
        <w:rPr>
          <w:rFonts w:ascii="Arial" w:hAnsi="Arial" w:cs="Arial"/>
          <w:sz w:val="22"/>
          <w:szCs w:val="22"/>
          <w:lang w:val="it-IT"/>
        </w:rPr>
        <w:t xml:space="preserve">    </w:t>
      </w:r>
      <w:r w:rsidR="00E506EC">
        <w:rPr>
          <w:rFonts w:ascii="Arial" w:hAnsi="Arial" w:cs="Arial"/>
          <w:sz w:val="22"/>
          <w:szCs w:val="22"/>
          <w:lang w:val="it-IT"/>
        </w:rPr>
        <w:t xml:space="preserve">     </w:t>
      </w:r>
      <w:r w:rsidRPr="00E506EC">
        <w:rPr>
          <w:rFonts w:ascii="Arial" w:hAnsi="Arial" w:cs="Arial"/>
          <w:sz w:val="22"/>
          <w:szCs w:val="22"/>
          <w:lang w:val="it-IT"/>
        </w:rPr>
        <w:t xml:space="preserve"> </w:t>
      </w:r>
      <w:r w:rsidR="00E506EC">
        <w:rPr>
          <w:rFonts w:ascii="Arial" w:hAnsi="Arial" w:cs="Arial"/>
          <w:sz w:val="22"/>
          <w:szCs w:val="22"/>
          <w:lang w:val="it-IT"/>
        </w:rPr>
        <w:t>Altitudine del tracciato accesa</w:t>
      </w:r>
    </w:p>
    <w:p w:rsidR="00E55721" w:rsidRPr="00E506EC" w:rsidRDefault="00E55721">
      <w:pPr>
        <w:ind w:firstLineChars="700" w:firstLine="1540"/>
        <w:jc w:val="left"/>
        <w:rPr>
          <w:rFonts w:ascii="Arial" w:hAnsi="Arial" w:cs="Arial"/>
          <w:sz w:val="22"/>
          <w:szCs w:val="22"/>
          <w:lang w:val="it-IT"/>
        </w:rPr>
      </w:pPr>
    </w:p>
    <w:p w:rsidR="00E55721" w:rsidRDefault="00333AE1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486150" cy="2828925"/>
            <wp:effectExtent l="0" t="0" r="0" b="952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721" w:rsidRPr="00333AE1" w:rsidRDefault="00333AE1" w:rsidP="00333AE1">
      <w:pPr>
        <w:pStyle w:val="Titolo2"/>
        <w:ind w:firstLine="0"/>
        <w:rPr>
          <w:rFonts w:ascii="Arial" w:hAnsi="Arial"/>
          <w:sz w:val="22"/>
          <w:lang w:val="it-IT"/>
        </w:rPr>
      </w:pPr>
      <w:bookmarkStart w:id="74" w:name="OLE_LINK74"/>
      <w:r w:rsidRPr="00333AE1">
        <w:rPr>
          <w:rFonts w:ascii="Arial" w:hAnsi="Arial"/>
          <w:sz w:val="22"/>
          <w:lang w:val="it-IT"/>
        </w:rPr>
        <w:t>Allenamento</w:t>
      </w:r>
    </w:p>
    <w:p w:rsidR="00E55721" w:rsidRPr="00333AE1" w:rsidRDefault="00333AE1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333AE1">
        <w:rPr>
          <w:rFonts w:ascii="Arial" w:hAnsi="Arial" w:cs="Arial"/>
          <w:b/>
          <w:bCs/>
          <w:sz w:val="22"/>
          <w:szCs w:val="22"/>
          <w:lang w:val="it-IT"/>
        </w:rPr>
        <w:t>Impostazione Zone di Allenamento</w:t>
      </w:r>
    </w:p>
    <w:bookmarkEnd w:id="74"/>
    <w:p w:rsidR="00E55721" w:rsidRPr="00333AE1" w:rsidRDefault="00333AE1" w:rsidP="00333AE1">
      <w:pPr>
        <w:rPr>
          <w:rFonts w:ascii="Arial" w:hAnsi="Arial" w:cs="Arial"/>
          <w:sz w:val="22"/>
          <w:szCs w:val="22"/>
          <w:lang w:val="it-IT"/>
        </w:rPr>
      </w:pPr>
      <w:r w:rsidRPr="00333AE1">
        <w:rPr>
          <w:rFonts w:ascii="Arial" w:hAnsi="Arial" w:cs="Arial"/>
          <w:sz w:val="22"/>
          <w:szCs w:val="22"/>
          <w:lang w:val="it-IT"/>
        </w:rPr>
        <w:t>Prendere ad esempio l’impostazione della zona HR:</w:t>
      </w:r>
    </w:p>
    <w:p w:rsidR="00E55721" w:rsidRPr="00333AE1" w:rsidRDefault="00333AE1" w:rsidP="00333AE1">
      <w:pPr>
        <w:rPr>
          <w:rFonts w:ascii="Arial" w:hAnsi="Arial" w:cs="Arial"/>
          <w:sz w:val="22"/>
          <w:szCs w:val="22"/>
          <w:lang w:val="it-IT"/>
        </w:rPr>
      </w:pPr>
      <w:r w:rsidRPr="00333AE1">
        <w:rPr>
          <w:rFonts w:ascii="Arial" w:hAnsi="Arial" w:cs="Arial"/>
          <w:sz w:val="22"/>
          <w:szCs w:val="22"/>
          <w:lang w:val="it-IT"/>
        </w:rPr>
        <w:t xml:space="preserve">Entrare in </w:t>
      </w:r>
      <w:r w:rsidRPr="00333AE1">
        <w:rPr>
          <w:rFonts w:ascii="Arial" w:hAnsi="Arial" w:cs="Arial"/>
          <w:b/>
          <w:sz w:val="22"/>
          <w:szCs w:val="22"/>
          <w:lang w:val="it-IT"/>
        </w:rPr>
        <w:t xml:space="preserve">IMPOSTAZIONI </w:t>
      </w:r>
      <w:r>
        <w:rPr>
          <w:rFonts w:ascii="Arial" w:hAnsi="Arial" w:cs="Arial"/>
          <w:b/>
          <w:sz w:val="22"/>
          <w:szCs w:val="22"/>
          <w:lang w:val="it-IT"/>
        </w:rPr>
        <w:t>–</w:t>
      </w:r>
      <w:r w:rsidRPr="00333AE1">
        <w:rPr>
          <w:rFonts w:ascii="Arial" w:hAnsi="Arial" w:cs="Arial"/>
          <w:b/>
          <w:sz w:val="22"/>
          <w:szCs w:val="22"/>
          <w:lang w:val="it-IT"/>
        </w:rPr>
        <w:t xml:space="preserve"> Zo</w:t>
      </w:r>
      <w:r>
        <w:rPr>
          <w:rFonts w:ascii="Arial" w:hAnsi="Arial" w:cs="Arial"/>
          <w:b/>
          <w:sz w:val="22"/>
          <w:szCs w:val="22"/>
          <w:lang w:val="it-IT"/>
        </w:rPr>
        <w:t>ne di Allenamento – Zona HR</w:t>
      </w:r>
      <w:r w:rsidR="00770AEF" w:rsidRPr="00333AE1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22400" cy="1898650"/>
            <wp:effectExtent l="190500" t="190500" r="177800" b="17780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762" cy="1921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9545" cy="1921510"/>
            <wp:effectExtent l="190500" t="190500" r="198755" b="1930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0209" cy="1935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005" w:rsidRDefault="00190005" w:rsidP="00333AE1">
      <w:pPr>
        <w:jc w:val="left"/>
        <w:rPr>
          <w:rFonts w:ascii="Arial" w:hAnsi="Arial" w:cs="Arial"/>
          <w:sz w:val="22"/>
          <w:szCs w:val="22"/>
          <w:lang w:val="it-IT"/>
        </w:rPr>
      </w:pPr>
    </w:p>
    <w:p w:rsidR="00E55721" w:rsidRPr="00190005" w:rsidRDefault="00333AE1" w:rsidP="00333AE1">
      <w:pPr>
        <w:jc w:val="left"/>
        <w:rPr>
          <w:rFonts w:ascii="Arial" w:hAnsi="Arial" w:cs="Arial"/>
          <w:sz w:val="22"/>
          <w:szCs w:val="22"/>
          <w:lang w:val="it-IT" w:eastAsia="zh-TW"/>
        </w:rPr>
      </w:pPr>
      <w:r w:rsidRPr="00190005">
        <w:rPr>
          <w:rFonts w:ascii="Arial" w:hAnsi="Arial" w:cs="Arial"/>
          <w:sz w:val="22"/>
          <w:szCs w:val="22"/>
          <w:lang w:val="it-IT"/>
        </w:rPr>
        <w:t xml:space="preserve">Inserire il proprio valore di </w:t>
      </w:r>
      <w:r w:rsidRPr="00190005">
        <w:rPr>
          <w:rFonts w:ascii="Arial" w:hAnsi="Arial" w:cs="Arial"/>
          <w:b/>
          <w:sz w:val="22"/>
          <w:szCs w:val="22"/>
          <w:lang w:val="it-IT"/>
        </w:rPr>
        <w:t xml:space="preserve">Massima HR, </w:t>
      </w:r>
      <w:r w:rsidRPr="00190005">
        <w:rPr>
          <w:rFonts w:ascii="Arial" w:hAnsi="Arial" w:cs="Arial"/>
          <w:sz w:val="22"/>
          <w:szCs w:val="22"/>
          <w:lang w:val="it-IT"/>
        </w:rPr>
        <w:t xml:space="preserve">i valori verranno </w:t>
      </w:r>
      <w:r w:rsidR="00190005" w:rsidRPr="00190005">
        <w:rPr>
          <w:rFonts w:ascii="Arial" w:hAnsi="Arial" w:cs="Arial"/>
          <w:sz w:val="22"/>
          <w:szCs w:val="22"/>
          <w:lang w:val="it-IT"/>
        </w:rPr>
        <w:t>aggiornati automaticamente; è an</w:t>
      </w:r>
      <w:r w:rsidR="00190005">
        <w:rPr>
          <w:rFonts w:ascii="Arial" w:hAnsi="Arial" w:cs="Arial"/>
          <w:sz w:val="22"/>
          <w:szCs w:val="22"/>
          <w:lang w:val="it-IT"/>
        </w:rPr>
        <w:t>che possibile modificare ogni dato manualmente.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36675" cy="1784350"/>
            <wp:effectExtent l="190500" t="190500" r="168275" b="17780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103" cy="1804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44930" cy="1795145"/>
            <wp:effectExtent l="190500" t="190500" r="179070" b="16700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914" cy="1809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23975" cy="1767205"/>
            <wp:effectExtent l="190500" t="190500" r="180975" b="17589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1272" cy="1776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1409065" cy="1881505"/>
            <wp:effectExtent l="190500" t="190500" r="172085" b="17589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860" cy="1896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97635" cy="1865630"/>
            <wp:effectExtent l="190500" t="190500" r="164465" b="17272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764" cy="189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005" w:rsidRDefault="00190005" w:rsidP="00190005">
      <w:pPr>
        <w:rPr>
          <w:rFonts w:ascii="Arial" w:hAnsi="Arial" w:cs="Arial"/>
          <w:sz w:val="22"/>
          <w:szCs w:val="22"/>
        </w:rPr>
      </w:pPr>
    </w:p>
    <w:p w:rsidR="00E55721" w:rsidRPr="00190005" w:rsidRDefault="00190005" w:rsidP="00190005">
      <w:pPr>
        <w:rPr>
          <w:rFonts w:ascii="Arial" w:hAnsi="Arial" w:cs="Arial"/>
          <w:sz w:val="22"/>
          <w:szCs w:val="22"/>
          <w:highlight w:val="yellow"/>
          <w:lang w:val="it-IT"/>
        </w:rPr>
      </w:pPr>
      <w:r w:rsidRPr="00190005">
        <w:rPr>
          <w:rFonts w:ascii="Arial" w:hAnsi="Arial" w:cs="Arial"/>
          <w:sz w:val="22"/>
          <w:szCs w:val="22"/>
          <w:lang w:val="it-IT"/>
        </w:rPr>
        <w:t xml:space="preserve">L’impostazione della </w:t>
      </w:r>
      <w:r w:rsidRPr="00190005">
        <w:rPr>
          <w:rFonts w:ascii="Arial" w:hAnsi="Arial" w:cs="Arial"/>
          <w:b/>
          <w:sz w:val="22"/>
          <w:szCs w:val="22"/>
          <w:lang w:val="it-IT"/>
        </w:rPr>
        <w:t xml:space="preserve">Zona Potenza </w:t>
      </w:r>
      <w:r w:rsidRPr="00190005">
        <w:rPr>
          <w:rFonts w:ascii="Arial" w:hAnsi="Arial" w:cs="Arial"/>
          <w:sz w:val="22"/>
          <w:szCs w:val="22"/>
          <w:lang w:val="it-IT"/>
        </w:rPr>
        <w:t xml:space="preserve">e della </w:t>
      </w:r>
      <w:r w:rsidRPr="00190005">
        <w:rPr>
          <w:rFonts w:ascii="Arial" w:hAnsi="Arial" w:cs="Arial"/>
          <w:b/>
          <w:sz w:val="22"/>
          <w:szCs w:val="22"/>
          <w:lang w:val="it-IT"/>
        </w:rPr>
        <w:t>Zona Ca</w:t>
      </w:r>
      <w:r>
        <w:rPr>
          <w:rFonts w:ascii="Arial" w:hAnsi="Arial" w:cs="Arial"/>
          <w:b/>
          <w:sz w:val="22"/>
          <w:szCs w:val="22"/>
          <w:lang w:val="it-IT"/>
        </w:rPr>
        <w:t xml:space="preserve">denza </w:t>
      </w:r>
      <w:r w:rsidR="00D069BD">
        <w:rPr>
          <w:rFonts w:ascii="Arial" w:hAnsi="Arial" w:cs="Arial"/>
          <w:sz w:val="22"/>
          <w:szCs w:val="22"/>
          <w:lang w:val="it-IT"/>
        </w:rPr>
        <w:t>segue la stessa procedura.</w:t>
      </w:r>
    </w:p>
    <w:p w:rsidR="00E55721" w:rsidRDefault="00E55721">
      <w:pPr>
        <w:ind w:firstLineChars="100" w:firstLine="220"/>
        <w:rPr>
          <w:rFonts w:ascii="Arial" w:hAnsi="Arial" w:cs="Arial"/>
          <w:sz w:val="22"/>
          <w:szCs w:val="22"/>
          <w:highlight w:val="yellow"/>
          <w:lang w:val="it-IT"/>
        </w:rPr>
      </w:pPr>
    </w:p>
    <w:p w:rsidR="00190005" w:rsidRDefault="00190005">
      <w:pPr>
        <w:ind w:firstLineChars="100" w:firstLine="220"/>
        <w:rPr>
          <w:rFonts w:ascii="Arial" w:hAnsi="Arial" w:cs="Arial"/>
          <w:sz w:val="22"/>
          <w:szCs w:val="22"/>
          <w:highlight w:val="yellow"/>
          <w:lang w:val="it-IT"/>
        </w:rPr>
      </w:pPr>
    </w:p>
    <w:p w:rsidR="00190005" w:rsidRPr="00190005" w:rsidRDefault="00190005">
      <w:pPr>
        <w:ind w:firstLineChars="100" w:firstLine="220"/>
        <w:rPr>
          <w:rFonts w:ascii="Arial" w:hAnsi="Arial" w:cs="Arial"/>
          <w:sz w:val="22"/>
          <w:szCs w:val="22"/>
          <w:highlight w:val="yellow"/>
          <w:lang w:val="it-IT"/>
        </w:rPr>
      </w:pPr>
    </w:p>
    <w:p w:rsidR="00190005" w:rsidRPr="00190005" w:rsidRDefault="00190005">
      <w:pPr>
        <w:ind w:firstLineChars="100" w:firstLine="240"/>
        <w:rPr>
          <w:rFonts w:ascii="Arial" w:hAnsi="Arial" w:cs="Arial"/>
          <w:sz w:val="24"/>
          <w:szCs w:val="22"/>
          <w:highlight w:val="yellow"/>
          <w:lang w:val="it-IT"/>
        </w:rPr>
      </w:pPr>
    </w:p>
    <w:p w:rsidR="00E55721" w:rsidRPr="00FC6453" w:rsidRDefault="00190005" w:rsidP="00190005">
      <w:pPr>
        <w:pStyle w:val="Titolo2"/>
        <w:ind w:firstLine="0"/>
        <w:rPr>
          <w:rFonts w:ascii="Arial" w:hAnsi="Arial"/>
          <w:lang w:val="it-IT"/>
        </w:rPr>
      </w:pPr>
      <w:bookmarkStart w:id="75" w:name="OLE_LINK75"/>
      <w:r w:rsidRPr="00FC6453">
        <w:rPr>
          <w:rFonts w:ascii="Arial" w:hAnsi="Arial"/>
          <w:lang w:val="it-IT"/>
        </w:rPr>
        <w:t>Impostazione dell’allarme</w:t>
      </w:r>
    </w:p>
    <w:p w:rsidR="00190005" w:rsidRPr="00FC6453" w:rsidRDefault="00190005" w:rsidP="00190005">
      <w:pPr>
        <w:rPr>
          <w:lang w:val="it-IT"/>
        </w:rPr>
      </w:pPr>
    </w:p>
    <w:bookmarkEnd w:id="75"/>
    <w:p w:rsidR="00E55721" w:rsidRPr="00190005" w:rsidRDefault="00190005" w:rsidP="00190005">
      <w:pPr>
        <w:rPr>
          <w:rFonts w:ascii="Arial" w:hAnsi="Arial" w:cs="Arial"/>
          <w:sz w:val="22"/>
          <w:szCs w:val="22"/>
          <w:lang w:val="it-IT"/>
        </w:rPr>
      </w:pPr>
      <w:r w:rsidRPr="00190005">
        <w:rPr>
          <w:rFonts w:ascii="Arial" w:hAnsi="Arial" w:cs="Arial"/>
          <w:sz w:val="22"/>
          <w:szCs w:val="22"/>
          <w:lang w:val="it-IT"/>
        </w:rPr>
        <w:t xml:space="preserve">Selezionare </w:t>
      </w:r>
      <w:r w:rsidRPr="00190005">
        <w:rPr>
          <w:rFonts w:ascii="Arial" w:hAnsi="Arial" w:cs="Arial"/>
          <w:b/>
          <w:sz w:val="22"/>
          <w:szCs w:val="22"/>
          <w:lang w:val="it-IT"/>
        </w:rPr>
        <w:t>MODALIT</w:t>
      </w:r>
      <w:r w:rsidR="00ED75FD" w:rsidRPr="009D0E31">
        <w:rPr>
          <w:rFonts w:ascii="Arial" w:hAnsi="Arial" w:cs="Arial"/>
          <w:b/>
          <w:lang w:val="it-IT" w:eastAsia="it-IT"/>
        </w:rPr>
        <w:t>Á</w:t>
      </w:r>
      <w:r w:rsidRPr="00190005">
        <w:rPr>
          <w:rFonts w:ascii="Arial" w:hAnsi="Arial" w:cs="Arial"/>
          <w:b/>
          <w:sz w:val="22"/>
          <w:szCs w:val="22"/>
          <w:lang w:val="it-IT"/>
        </w:rPr>
        <w:t xml:space="preserve"> – Modalità Allenamento / Modalità Corsa – Impostare</w:t>
      </w:r>
      <w:r>
        <w:rPr>
          <w:rFonts w:ascii="Arial" w:hAnsi="Arial" w:cs="Arial"/>
          <w:b/>
          <w:sz w:val="22"/>
          <w:szCs w:val="22"/>
          <w:lang w:val="it-IT"/>
        </w:rPr>
        <w:t xml:space="preserve"> gli</w:t>
      </w:r>
      <w:r w:rsidRPr="00190005">
        <w:rPr>
          <w:rFonts w:ascii="Arial" w:hAnsi="Arial" w:cs="Arial"/>
          <w:b/>
          <w:sz w:val="22"/>
          <w:szCs w:val="22"/>
          <w:lang w:val="it-IT"/>
        </w:rPr>
        <w:t xml:space="preserve"> Alla</w:t>
      </w:r>
      <w:r>
        <w:rPr>
          <w:rFonts w:ascii="Arial" w:hAnsi="Arial" w:cs="Arial"/>
          <w:b/>
          <w:sz w:val="22"/>
          <w:szCs w:val="22"/>
          <w:lang w:val="it-IT"/>
        </w:rPr>
        <w:t xml:space="preserve">rmi </w:t>
      </w:r>
      <w:r>
        <w:rPr>
          <w:rFonts w:ascii="Arial" w:hAnsi="Arial" w:cs="Arial"/>
          <w:sz w:val="22"/>
          <w:szCs w:val="22"/>
          <w:lang w:val="it-IT"/>
        </w:rPr>
        <w:t>come indicato di seguito:</w:t>
      </w:r>
    </w:p>
    <w:p w:rsidR="00E55721" w:rsidRPr="00190005" w:rsidRDefault="00E55721">
      <w:pPr>
        <w:rPr>
          <w:rFonts w:ascii="Arial" w:hAnsi="Arial" w:cs="Arial"/>
          <w:sz w:val="22"/>
          <w:szCs w:val="22"/>
          <w:lang w:val="it-IT"/>
        </w:rPr>
      </w:pP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06525" cy="1877060"/>
            <wp:effectExtent l="190500" t="190500" r="174625" b="18034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125" cy="1898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08A8" w:rsidRDefault="006508A8">
      <w:pPr>
        <w:jc w:val="center"/>
        <w:rPr>
          <w:rFonts w:ascii="Arial" w:hAnsi="Arial" w:cs="Arial"/>
          <w:sz w:val="22"/>
          <w:szCs w:val="22"/>
        </w:rPr>
      </w:pPr>
    </w:p>
    <w:p w:rsidR="006508A8" w:rsidRDefault="006508A8">
      <w:pPr>
        <w:jc w:val="center"/>
        <w:rPr>
          <w:rFonts w:ascii="Arial" w:hAnsi="Arial" w:cs="Arial"/>
          <w:sz w:val="22"/>
          <w:szCs w:val="22"/>
        </w:rPr>
      </w:pPr>
    </w:p>
    <w:p w:rsidR="00190005" w:rsidRPr="00190005" w:rsidRDefault="00190005" w:rsidP="00190005">
      <w:pPr>
        <w:jc w:val="left"/>
        <w:rPr>
          <w:rFonts w:ascii="Arial" w:hAnsi="Arial" w:cs="Arial"/>
          <w:sz w:val="22"/>
          <w:szCs w:val="22"/>
          <w:lang w:val="it-IT"/>
        </w:rPr>
      </w:pPr>
      <w:r w:rsidRPr="00190005">
        <w:rPr>
          <w:rFonts w:ascii="Arial" w:hAnsi="Arial" w:cs="Arial"/>
          <w:sz w:val="22"/>
          <w:szCs w:val="22"/>
          <w:lang w:val="it-IT"/>
        </w:rPr>
        <w:lastRenderedPageBreak/>
        <w:t xml:space="preserve">Prendere ad esempio l’impostazione dell’Allarme </w:t>
      </w:r>
      <w:r w:rsidR="00DC0451">
        <w:rPr>
          <w:rFonts w:ascii="Arial" w:hAnsi="Arial" w:cs="Arial"/>
          <w:sz w:val="22"/>
          <w:szCs w:val="22"/>
          <w:lang w:val="it-IT"/>
        </w:rPr>
        <w:t>Battito Cardiaco</w:t>
      </w:r>
      <w:r w:rsidRPr="00190005">
        <w:rPr>
          <w:rFonts w:ascii="Arial" w:hAnsi="Arial" w:cs="Arial"/>
          <w:sz w:val="22"/>
          <w:szCs w:val="22"/>
          <w:lang w:val="it-IT"/>
        </w:rPr>
        <w:t>:</w:t>
      </w:r>
    </w:p>
    <w:p w:rsidR="00E55721" w:rsidRPr="00DC0451" w:rsidRDefault="00190005" w:rsidP="00190005">
      <w:pPr>
        <w:jc w:val="left"/>
        <w:rPr>
          <w:rFonts w:ascii="Arial" w:hAnsi="Arial" w:cs="Arial"/>
          <w:sz w:val="22"/>
          <w:szCs w:val="22"/>
          <w:lang w:val="it-IT" w:eastAsia="zh-TW"/>
        </w:rPr>
      </w:pPr>
      <w:proofErr w:type="gramStart"/>
      <w:r w:rsidRPr="00DC0451">
        <w:rPr>
          <w:rFonts w:ascii="Arial" w:hAnsi="Arial" w:cs="Arial"/>
          <w:sz w:val="22"/>
          <w:szCs w:val="22"/>
          <w:lang w:val="it-IT"/>
        </w:rPr>
        <w:t>E’</w:t>
      </w:r>
      <w:proofErr w:type="gramEnd"/>
      <w:r w:rsidRPr="00DC0451">
        <w:rPr>
          <w:rFonts w:ascii="Arial" w:hAnsi="Arial" w:cs="Arial"/>
          <w:sz w:val="22"/>
          <w:szCs w:val="22"/>
          <w:lang w:val="it-IT"/>
        </w:rPr>
        <w:t xml:space="preserve"> possib</w:t>
      </w:r>
      <w:r w:rsidR="00DC0451">
        <w:rPr>
          <w:rFonts w:ascii="Arial" w:hAnsi="Arial" w:cs="Arial"/>
          <w:sz w:val="22"/>
          <w:szCs w:val="22"/>
          <w:lang w:val="it-IT"/>
        </w:rPr>
        <w:t>i</w:t>
      </w:r>
      <w:r w:rsidRPr="00DC0451">
        <w:rPr>
          <w:rFonts w:ascii="Arial" w:hAnsi="Arial" w:cs="Arial"/>
          <w:sz w:val="22"/>
          <w:szCs w:val="22"/>
          <w:lang w:val="it-IT"/>
        </w:rPr>
        <w:t xml:space="preserve">le inserire </w:t>
      </w:r>
      <w:r w:rsidR="00DC0451">
        <w:rPr>
          <w:rFonts w:ascii="Arial" w:hAnsi="Arial" w:cs="Arial"/>
          <w:sz w:val="22"/>
          <w:szCs w:val="22"/>
          <w:lang w:val="it-IT"/>
        </w:rPr>
        <w:t>i valori di</w:t>
      </w:r>
      <w:r w:rsidRPr="00DC0451">
        <w:rPr>
          <w:rFonts w:ascii="Arial" w:hAnsi="Arial" w:cs="Arial"/>
          <w:sz w:val="22"/>
          <w:szCs w:val="22"/>
          <w:lang w:val="it-IT"/>
        </w:rPr>
        <w:t xml:space="preserve"> </w:t>
      </w:r>
      <w:r w:rsidRPr="00DC0451">
        <w:rPr>
          <w:rFonts w:ascii="Arial" w:hAnsi="Arial" w:cs="Arial"/>
          <w:b/>
          <w:sz w:val="22"/>
          <w:szCs w:val="22"/>
          <w:lang w:val="it-IT"/>
        </w:rPr>
        <w:t xml:space="preserve">Massimo </w:t>
      </w:r>
      <w:r w:rsidRPr="00DC0451">
        <w:rPr>
          <w:rFonts w:ascii="Arial" w:hAnsi="Arial" w:cs="Arial"/>
          <w:sz w:val="22"/>
          <w:szCs w:val="22"/>
          <w:lang w:val="it-IT"/>
        </w:rPr>
        <w:t xml:space="preserve">e </w:t>
      </w:r>
      <w:r w:rsidRPr="00DC0451">
        <w:rPr>
          <w:rFonts w:ascii="Arial" w:hAnsi="Arial" w:cs="Arial"/>
          <w:b/>
          <w:sz w:val="22"/>
          <w:szCs w:val="22"/>
          <w:lang w:val="it-IT"/>
        </w:rPr>
        <w:t>Minimo Battito</w:t>
      </w:r>
      <w:r w:rsidR="00DC0451" w:rsidRPr="00DC0451">
        <w:rPr>
          <w:rFonts w:ascii="Arial" w:hAnsi="Arial" w:cs="Arial"/>
          <w:b/>
          <w:sz w:val="22"/>
          <w:szCs w:val="22"/>
          <w:lang w:val="it-IT"/>
        </w:rPr>
        <w:t xml:space="preserve"> Cardiaco</w:t>
      </w:r>
      <w:r w:rsidRPr="00DC0451">
        <w:rPr>
          <w:rFonts w:ascii="Arial" w:hAnsi="Arial" w:cs="Arial"/>
          <w:b/>
          <w:sz w:val="22"/>
          <w:szCs w:val="22"/>
          <w:lang w:val="it-IT"/>
        </w:rPr>
        <w:t xml:space="preserve"> </w:t>
      </w:r>
      <w:r w:rsidRPr="00DC0451">
        <w:rPr>
          <w:rFonts w:ascii="Arial" w:hAnsi="Arial" w:cs="Arial"/>
          <w:sz w:val="22"/>
          <w:szCs w:val="22"/>
          <w:lang w:val="it-IT"/>
        </w:rPr>
        <w:t xml:space="preserve">ed impostare l’allarme, quando </w:t>
      </w:r>
      <w:r w:rsidR="00DC0451" w:rsidRPr="00DC0451">
        <w:rPr>
          <w:rFonts w:ascii="Arial" w:hAnsi="Arial" w:cs="Arial"/>
          <w:sz w:val="22"/>
          <w:szCs w:val="22"/>
          <w:lang w:val="it-IT"/>
        </w:rPr>
        <w:t>i valori del</w:t>
      </w:r>
      <w:r w:rsidRPr="00DC0451">
        <w:rPr>
          <w:rFonts w:ascii="Arial" w:hAnsi="Arial" w:cs="Arial"/>
          <w:sz w:val="22"/>
          <w:szCs w:val="22"/>
          <w:lang w:val="it-IT"/>
        </w:rPr>
        <w:t xml:space="preserve"> battito</w:t>
      </w:r>
      <w:r w:rsidR="00DC0451" w:rsidRPr="00DC0451">
        <w:rPr>
          <w:rFonts w:ascii="Arial" w:hAnsi="Arial" w:cs="Arial"/>
          <w:sz w:val="22"/>
          <w:szCs w:val="22"/>
          <w:lang w:val="it-IT"/>
        </w:rPr>
        <w:t xml:space="preserve"> cardiaco risult</w:t>
      </w:r>
      <w:r w:rsidR="00DC0451">
        <w:rPr>
          <w:rFonts w:ascii="Arial" w:hAnsi="Arial" w:cs="Arial"/>
          <w:sz w:val="22"/>
          <w:szCs w:val="22"/>
          <w:lang w:val="it-IT"/>
        </w:rPr>
        <w:t>eran</w:t>
      </w:r>
      <w:r w:rsidR="00DC0451" w:rsidRPr="00DC0451">
        <w:rPr>
          <w:rFonts w:ascii="Arial" w:hAnsi="Arial" w:cs="Arial"/>
          <w:sz w:val="22"/>
          <w:szCs w:val="22"/>
          <w:lang w:val="it-IT"/>
        </w:rPr>
        <w:t xml:space="preserve">no superiori o inferiori a quelli inseriti, il dispositivo avvertirà </w:t>
      </w:r>
      <w:r w:rsidR="00DC0451">
        <w:rPr>
          <w:rFonts w:ascii="Arial" w:hAnsi="Arial" w:cs="Arial"/>
          <w:sz w:val="22"/>
          <w:szCs w:val="22"/>
          <w:lang w:val="it-IT"/>
        </w:rPr>
        <w:t>con un messaggio e un suono.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06525" cy="1877060"/>
            <wp:effectExtent l="190500" t="190500" r="174625" b="18034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828" cy="1893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35735" cy="1916430"/>
            <wp:effectExtent l="190500" t="190500" r="164465" b="17907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900" cy="1935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15415" cy="1889125"/>
            <wp:effectExtent l="190500" t="190500" r="165735" b="16827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6681" cy="1917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 w:rsidP="00DC0451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83030" cy="1845945"/>
            <wp:effectExtent l="190500" t="190500" r="179070" b="17335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906" cy="1861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83030" cy="1845945"/>
            <wp:effectExtent l="190500" t="190500" r="179070" b="17335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216" cy="1864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Pr="00DC0451" w:rsidRDefault="00DC0451">
      <w:pPr>
        <w:ind w:firstLineChars="100" w:firstLine="220"/>
        <w:jc w:val="left"/>
        <w:rPr>
          <w:rFonts w:ascii="Arial" w:hAnsi="Arial" w:cs="Arial"/>
          <w:sz w:val="22"/>
          <w:szCs w:val="22"/>
          <w:lang w:val="it-IT"/>
        </w:rPr>
      </w:pPr>
      <w:r w:rsidRPr="00DC0451">
        <w:rPr>
          <w:rFonts w:ascii="Arial" w:hAnsi="Arial" w:cs="Arial"/>
          <w:sz w:val="22"/>
          <w:szCs w:val="22"/>
          <w:lang w:val="it-IT"/>
        </w:rPr>
        <w:t xml:space="preserve">Stesse impostazioni per gli allarmi su </w:t>
      </w:r>
      <w:r>
        <w:rPr>
          <w:rFonts w:ascii="Arial" w:hAnsi="Arial" w:cs="Arial"/>
          <w:b/>
          <w:sz w:val="22"/>
          <w:szCs w:val="22"/>
          <w:lang w:val="it-IT"/>
        </w:rPr>
        <w:t xml:space="preserve">Tempo, Distanza, Calorie, Cadenza </w:t>
      </w:r>
      <w:r>
        <w:rPr>
          <w:rFonts w:ascii="Arial" w:hAnsi="Arial" w:cs="Arial"/>
          <w:sz w:val="22"/>
          <w:szCs w:val="22"/>
          <w:lang w:val="it-IT"/>
        </w:rPr>
        <w:t xml:space="preserve">e </w:t>
      </w:r>
      <w:r>
        <w:rPr>
          <w:rFonts w:ascii="Arial" w:hAnsi="Arial" w:cs="Arial"/>
          <w:b/>
          <w:sz w:val="22"/>
          <w:szCs w:val="22"/>
          <w:lang w:val="it-IT"/>
        </w:rPr>
        <w:t>Potenza</w:t>
      </w:r>
      <w:bookmarkStart w:id="76" w:name="OLE_LINK124"/>
      <w:r w:rsidR="00770AEF" w:rsidRPr="00DC0451">
        <w:rPr>
          <w:rFonts w:ascii="Arial" w:hAnsi="Arial" w:cs="Arial"/>
          <w:sz w:val="22"/>
          <w:szCs w:val="22"/>
          <w:lang w:val="it-IT"/>
        </w:rPr>
        <w:t>.</w:t>
      </w:r>
    </w:p>
    <w:p w:rsidR="00E55721" w:rsidRPr="00FC6453" w:rsidRDefault="00DC0451" w:rsidP="00DC0451">
      <w:pPr>
        <w:pStyle w:val="Titolo2"/>
        <w:ind w:firstLine="0"/>
        <w:rPr>
          <w:rFonts w:ascii="Arial" w:hAnsi="Arial"/>
          <w:lang w:val="it-IT"/>
        </w:rPr>
      </w:pPr>
      <w:bookmarkStart w:id="77" w:name="OLE_LINK76"/>
      <w:bookmarkEnd w:id="76"/>
      <w:r w:rsidRPr="00FC6453">
        <w:rPr>
          <w:rFonts w:ascii="Arial" w:hAnsi="Arial"/>
          <w:lang w:val="it-IT"/>
        </w:rPr>
        <w:t>Altre impostazioni</w:t>
      </w:r>
    </w:p>
    <w:p w:rsidR="00DC0451" w:rsidRPr="00FC6453" w:rsidRDefault="00DC0451" w:rsidP="00DC0451">
      <w:pPr>
        <w:pStyle w:val="Titolo2"/>
        <w:ind w:firstLine="0"/>
        <w:rPr>
          <w:lang w:val="it-IT"/>
        </w:rPr>
      </w:pPr>
      <w:bookmarkStart w:id="78" w:name="_Toc504402854"/>
    </w:p>
    <w:bookmarkEnd w:id="78"/>
    <w:p w:rsidR="00E55721" w:rsidRPr="00FC6453" w:rsidRDefault="00DC0451" w:rsidP="00DC0451">
      <w:pPr>
        <w:pStyle w:val="Titolo2"/>
        <w:ind w:firstLine="0"/>
        <w:rPr>
          <w:rFonts w:ascii="Arial" w:hAnsi="Arial"/>
          <w:sz w:val="22"/>
          <w:lang w:val="it-IT"/>
        </w:rPr>
      </w:pPr>
      <w:r w:rsidRPr="00FC6453">
        <w:rPr>
          <w:rFonts w:ascii="Arial" w:hAnsi="Arial"/>
          <w:sz w:val="22"/>
          <w:lang w:val="it-IT"/>
        </w:rPr>
        <w:t xml:space="preserve">Modalità </w:t>
      </w:r>
      <w:r w:rsidR="008716BF">
        <w:rPr>
          <w:rFonts w:ascii="Arial" w:hAnsi="Arial"/>
          <w:sz w:val="22"/>
          <w:lang w:val="it-IT"/>
        </w:rPr>
        <w:t xml:space="preserve">di </w:t>
      </w:r>
      <w:r w:rsidRPr="00FC6453">
        <w:rPr>
          <w:rFonts w:ascii="Arial" w:hAnsi="Arial"/>
          <w:sz w:val="22"/>
          <w:lang w:val="it-IT"/>
        </w:rPr>
        <w:t>Pedalata</w:t>
      </w:r>
    </w:p>
    <w:bookmarkEnd w:id="77"/>
    <w:p w:rsidR="00E55721" w:rsidRPr="00ED75FD" w:rsidRDefault="00DC0451" w:rsidP="00DC0451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DC0451">
        <w:rPr>
          <w:rFonts w:ascii="Arial" w:hAnsi="Arial" w:cs="Arial"/>
          <w:sz w:val="22"/>
          <w:szCs w:val="22"/>
          <w:lang w:val="it-IT"/>
        </w:rPr>
        <w:t xml:space="preserve">Sono disponibili 3 modalità di pedalata: </w:t>
      </w:r>
      <w:r w:rsidRPr="00DC0451">
        <w:rPr>
          <w:rFonts w:ascii="Arial" w:hAnsi="Arial" w:cs="Arial"/>
          <w:b/>
          <w:sz w:val="22"/>
          <w:szCs w:val="22"/>
          <w:lang w:val="it-IT"/>
        </w:rPr>
        <w:t>Modalità Corsa, Modalità Allenamento</w:t>
      </w:r>
      <w:r>
        <w:rPr>
          <w:rFonts w:ascii="Arial" w:hAnsi="Arial" w:cs="Arial"/>
          <w:b/>
          <w:sz w:val="22"/>
          <w:szCs w:val="22"/>
          <w:lang w:val="it-IT"/>
        </w:rPr>
        <w:t xml:space="preserve"> </w:t>
      </w:r>
      <w:r>
        <w:rPr>
          <w:rFonts w:ascii="Arial" w:hAnsi="Arial" w:cs="Arial"/>
          <w:sz w:val="22"/>
          <w:szCs w:val="22"/>
          <w:lang w:val="it-IT"/>
        </w:rPr>
        <w:t>e</w:t>
      </w:r>
      <w:r w:rsidRPr="00DC0451">
        <w:rPr>
          <w:rFonts w:ascii="Arial" w:hAnsi="Arial" w:cs="Arial"/>
          <w:b/>
          <w:sz w:val="22"/>
          <w:szCs w:val="22"/>
          <w:lang w:val="it-IT"/>
        </w:rPr>
        <w:t xml:space="preserve"> Mo</w:t>
      </w:r>
      <w:r>
        <w:rPr>
          <w:rFonts w:ascii="Arial" w:hAnsi="Arial" w:cs="Arial"/>
          <w:b/>
          <w:sz w:val="22"/>
          <w:szCs w:val="22"/>
          <w:lang w:val="it-IT"/>
        </w:rPr>
        <w:t xml:space="preserve">dalità Interno. </w:t>
      </w:r>
      <w:r w:rsidRPr="00DC0451">
        <w:rPr>
          <w:rFonts w:ascii="Arial" w:hAnsi="Arial" w:cs="Arial"/>
          <w:sz w:val="22"/>
          <w:szCs w:val="22"/>
          <w:lang w:val="it-IT"/>
        </w:rPr>
        <w:t>Premere il pulsante centrale per selezionare una moda</w:t>
      </w:r>
      <w:r>
        <w:rPr>
          <w:rFonts w:ascii="Arial" w:hAnsi="Arial" w:cs="Arial"/>
          <w:sz w:val="22"/>
          <w:szCs w:val="22"/>
          <w:lang w:val="it-IT"/>
        </w:rPr>
        <w:t>lità (</w:t>
      </w:r>
      <w:r w:rsidRPr="00ED75FD">
        <w:rPr>
          <w:rFonts w:ascii="Arial" w:hAnsi="Arial" w:cs="Arial"/>
          <w:sz w:val="22"/>
          <w:szCs w:val="22"/>
          <w:lang w:val="it-IT"/>
        </w:rPr>
        <w:t>★</w:t>
      </w:r>
      <w:r w:rsidR="00ED75FD" w:rsidRPr="00ED75FD">
        <w:rPr>
          <w:rFonts w:ascii="Arial" w:hAnsi="Arial" w:cs="Arial"/>
          <w:sz w:val="22"/>
          <w:szCs w:val="22"/>
          <w:lang w:val="it-IT"/>
        </w:rPr>
        <w:t xml:space="preserve"> </w:t>
      </w:r>
      <w:r w:rsidR="00ED75FD">
        <w:rPr>
          <w:rFonts w:ascii="Arial" w:hAnsi="Arial" w:cs="Arial"/>
          <w:sz w:val="22"/>
          <w:szCs w:val="22"/>
          <w:lang w:val="it-IT"/>
        </w:rPr>
        <w:t xml:space="preserve">indica l’elemento selezionato), è anche possibile personalizzare 5 nuove modalità tramite </w:t>
      </w:r>
      <w:proofErr w:type="spellStart"/>
      <w:r w:rsidR="00ED75FD">
        <w:rPr>
          <w:rFonts w:ascii="Arial" w:hAnsi="Arial" w:cs="Arial"/>
          <w:b/>
          <w:sz w:val="22"/>
          <w:szCs w:val="22"/>
          <w:lang w:val="it-IT"/>
        </w:rPr>
        <w:t>Add</w:t>
      </w:r>
      <w:proofErr w:type="spellEnd"/>
      <w:r w:rsidR="00ED75FD">
        <w:rPr>
          <w:rFonts w:ascii="Arial" w:hAnsi="Arial" w:cs="Arial"/>
          <w:b/>
          <w:sz w:val="22"/>
          <w:szCs w:val="22"/>
          <w:lang w:val="it-IT"/>
        </w:rPr>
        <w:t xml:space="preserve"> New+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1343660" cy="1793240"/>
            <wp:effectExtent l="190500" t="190500" r="180340" b="16891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477" cy="1810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62710" cy="1818640"/>
            <wp:effectExtent l="190500" t="190500" r="180340" b="16256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284" cy="1842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44930" cy="1795145"/>
            <wp:effectExtent l="190500" t="190500" r="179070" b="16700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917" cy="1817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76680" cy="1837055"/>
            <wp:effectExtent l="190500" t="190500" r="166370" b="16319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662" cy="1850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63345" cy="1819910"/>
            <wp:effectExtent l="190500" t="190500" r="179705" b="18034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490" cy="183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Pr="00FC6453" w:rsidRDefault="00ED75FD" w:rsidP="00ED75FD">
      <w:pPr>
        <w:pStyle w:val="Titolo2"/>
        <w:ind w:firstLine="0"/>
        <w:rPr>
          <w:rFonts w:ascii="Arial" w:hAnsi="Arial"/>
          <w:lang w:val="it-IT"/>
        </w:rPr>
      </w:pPr>
      <w:r w:rsidRPr="00FC6453">
        <w:rPr>
          <w:rFonts w:ascii="Arial" w:hAnsi="Arial"/>
          <w:sz w:val="22"/>
          <w:lang w:val="it-IT"/>
        </w:rPr>
        <w:t>Impostazioni UI</w:t>
      </w:r>
      <w:r w:rsidR="00770AEF" w:rsidRPr="00FC6453">
        <w:rPr>
          <w:rFonts w:ascii="Arial" w:hAnsi="Arial"/>
          <w:lang w:val="it-IT"/>
        </w:rPr>
        <w:tab/>
      </w:r>
    </w:p>
    <w:p w:rsidR="00E55721" w:rsidRPr="00ED75FD" w:rsidRDefault="00ED75FD" w:rsidP="00ED75FD">
      <w:pPr>
        <w:rPr>
          <w:rFonts w:ascii="Arial" w:hAnsi="Arial" w:cs="Arial"/>
          <w:sz w:val="22"/>
          <w:szCs w:val="22"/>
          <w:lang w:val="it-IT"/>
        </w:rPr>
      </w:pPr>
      <w:bookmarkStart w:id="79" w:name="OLE_LINK126"/>
      <w:r w:rsidRPr="00ED75FD">
        <w:rPr>
          <w:rFonts w:ascii="Arial" w:hAnsi="Arial" w:cs="Arial"/>
          <w:sz w:val="22"/>
          <w:szCs w:val="22"/>
          <w:lang w:val="it-IT"/>
        </w:rPr>
        <w:t>Sono disponibili 2 modalità</w:t>
      </w:r>
      <w:r>
        <w:rPr>
          <w:rFonts w:ascii="Arial" w:hAnsi="Arial" w:cs="Arial"/>
          <w:sz w:val="22"/>
          <w:szCs w:val="22"/>
          <w:lang w:val="it-IT"/>
        </w:rPr>
        <w:t xml:space="preserve"> di</w:t>
      </w:r>
      <w:r w:rsidRPr="00ED75FD">
        <w:rPr>
          <w:rFonts w:ascii="Arial" w:hAnsi="Arial" w:cs="Arial"/>
          <w:sz w:val="22"/>
          <w:szCs w:val="22"/>
          <w:lang w:val="it-IT"/>
        </w:rPr>
        <w:t xml:space="preserve"> UI: </w:t>
      </w:r>
      <w:r w:rsidRPr="00ED75FD">
        <w:rPr>
          <w:rFonts w:ascii="Arial" w:hAnsi="Arial" w:cs="Arial"/>
          <w:b/>
          <w:sz w:val="22"/>
          <w:szCs w:val="22"/>
          <w:lang w:val="it-IT"/>
        </w:rPr>
        <w:t xml:space="preserve">Semplice </w:t>
      </w:r>
      <w:r w:rsidRPr="00ED75FD">
        <w:rPr>
          <w:rFonts w:ascii="Arial" w:hAnsi="Arial" w:cs="Arial"/>
          <w:sz w:val="22"/>
          <w:szCs w:val="22"/>
          <w:lang w:val="it-IT"/>
        </w:rPr>
        <w:t xml:space="preserve">e </w:t>
      </w:r>
      <w:r w:rsidRPr="00ED75FD">
        <w:rPr>
          <w:rFonts w:ascii="Arial" w:hAnsi="Arial" w:cs="Arial"/>
          <w:b/>
          <w:sz w:val="22"/>
          <w:szCs w:val="22"/>
          <w:lang w:val="it-IT"/>
        </w:rPr>
        <w:t>Sofisticata</w:t>
      </w:r>
    </w:p>
    <w:bookmarkEnd w:id="79"/>
    <w:p w:rsidR="00E55721" w:rsidRPr="00ED75FD" w:rsidRDefault="00ED75FD" w:rsidP="00ED75FD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ED75FD">
        <w:rPr>
          <w:rFonts w:ascii="Arial" w:hAnsi="Arial" w:cs="Arial"/>
          <w:sz w:val="22"/>
          <w:szCs w:val="22"/>
          <w:lang w:val="it-IT"/>
        </w:rPr>
        <w:t xml:space="preserve">Entrare nelle </w:t>
      </w:r>
      <w:r w:rsidRPr="00ED75FD">
        <w:rPr>
          <w:rFonts w:ascii="Arial" w:hAnsi="Arial" w:cs="Arial"/>
          <w:b/>
          <w:sz w:val="22"/>
          <w:szCs w:val="22"/>
          <w:lang w:val="it-IT"/>
        </w:rPr>
        <w:t xml:space="preserve">IMPOSTAZIONI </w:t>
      </w:r>
      <w:r>
        <w:rPr>
          <w:rFonts w:ascii="Arial" w:hAnsi="Arial" w:cs="Arial"/>
          <w:b/>
          <w:sz w:val="22"/>
          <w:szCs w:val="22"/>
          <w:lang w:val="it-IT"/>
        </w:rPr>
        <w:t>–</w:t>
      </w:r>
      <w:r w:rsidRPr="00ED75FD">
        <w:rPr>
          <w:rFonts w:ascii="Arial" w:hAnsi="Arial" w:cs="Arial"/>
          <w:b/>
          <w:sz w:val="22"/>
          <w:szCs w:val="22"/>
          <w:lang w:val="it-IT"/>
        </w:rPr>
        <w:t xml:space="preserve"> </w:t>
      </w:r>
      <w:r>
        <w:rPr>
          <w:rFonts w:ascii="Arial" w:hAnsi="Arial" w:cs="Arial"/>
          <w:b/>
          <w:sz w:val="22"/>
          <w:szCs w:val="22"/>
          <w:lang w:val="it-IT"/>
        </w:rPr>
        <w:t>Schermo – Stile UI</w:t>
      </w:r>
      <w:r w:rsidR="00770AEF" w:rsidRPr="00ED75FD">
        <w:rPr>
          <w:rFonts w:ascii="Arial" w:hAnsi="Arial" w:cs="Arial" w:hint="eastAsia"/>
          <w:b/>
          <w:bCs/>
          <w:sz w:val="22"/>
          <w:szCs w:val="22"/>
          <w:lang w:val="it-IT"/>
        </w:rPr>
        <w:t xml:space="preserve"> </w:t>
      </w:r>
    </w:p>
    <w:p w:rsidR="00E55721" w:rsidRDefault="00770AEF" w:rsidP="00431A1A">
      <w:pPr>
        <w:ind w:firstLineChars="600" w:firstLine="13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69695" cy="1828800"/>
            <wp:effectExtent l="190500" t="190500" r="173355" b="17145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2121" cy="1844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97635" cy="1865630"/>
            <wp:effectExtent l="190500" t="190500" r="164465" b="17272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395" cy="1889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08A8" w:rsidRDefault="006508A8" w:rsidP="00ED75FD">
      <w:pPr>
        <w:pStyle w:val="Titolo2"/>
        <w:ind w:firstLine="0"/>
        <w:rPr>
          <w:rFonts w:ascii="Arial" w:hAnsi="Arial"/>
          <w:sz w:val="22"/>
          <w:lang w:val="it-IT"/>
        </w:rPr>
      </w:pPr>
      <w:bookmarkStart w:id="80" w:name="OLE_LINK78"/>
    </w:p>
    <w:p w:rsidR="006508A8" w:rsidRDefault="006508A8" w:rsidP="00ED75FD">
      <w:pPr>
        <w:pStyle w:val="Titolo2"/>
        <w:ind w:firstLine="0"/>
        <w:rPr>
          <w:rFonts w:ascii="Arial" w:hAnsi="Arial"/>
          <w:sz w:val="22"/>
          <w:lang w:val="it-IT"/>
        </w:rPr>
      </w:pPr>
    </w:p>
    <w:p w:rsidR="00E55721" w:rsidRPr="00FC6453" w:rsidRDefault="00ED75FD" w:rsidP="00ED75FD">
      <w:pPr>
        <w:pStyle w:val="Titolo2"/>
        <w:ind w:firstLine="0"/>
        <w:rPr>
          <w:rFonts w:ascii="Arial" w:hAnsi="Arial"/>
          <w:sz w:val="22"/>
          <w:lang w:val="it-IT"/>
        </w:rPr>
      </w:pPr>
      <w:r w:rsidRPr="00FC6453">
        <w:rPr>
          <w:rFonts w:ascii="Arial" w:hAnsi="Arial"/>
          <w:sz w:val="22"/>
          <w:lang w:val="it-IT"/>
        </w:rPr>
        <w:lastRenderedPageBreak/>
        <w:t>Impostazione del Colore</w:t>
      </w:r>
    </w:p>
    <w:bookmarkEnd w:id="80"/>
    <w:p w:rsidR="00E55721" w:rsidRPr="00ED75FD" w:rsidRDefault="00ED75FD" w:rsidP="00ED75FD">
      <w:pPr>
        <w:rPr>
          <w:rFonts w:ascii="Arial" w:hAnsi="Arial" w:cs="Arial"/>
          <w:sz w:val="22"/>
          <w:szCs w:val="22"/>
          <w:lang w:val="it-IT"/>
        </w:rPr>
      </w:pPr>
      <w:proofErr w:type="gramStart"/>
      <w:r w:rsidRPr="00ED75FD">
        <w:rPr>
          <w:rFonts w:ascii="Arial" w:hAnsi="Arial" w:cs="Arial"/>
          <w:sz w:val="22"/>
          <w:szCs w:val="22"/>
          <w:lang w:val="it-IT"/>
        </w:rPr>
        <w:t>E’</w:t>
      </w:r>
      <w:proofErr w:type="gramEnd"/>
      <w:r w:rsidRPr="00ED75FD">
        <w:rPr>
          <w:rFonts w:ascii="Arial" w:hAnsi="Arial" w:cs="Arial"/>
          <w:sz w:val="22"/>
          <w:szCs w:val="22"/>
          <w:lang w:val="it-IT"/>
        </w:rPr>
        <w:t xml:space="preserve"> possibile personalizzare il colore per ogni modalità in modo da re</w:t>
      </w:r>
      <w:r>
        <w:rPr>
          <w:rFonts w:ascii="Arial" w:hAnsi="Arial" w:cs="Arial"/>
          <w:sz w:val="22"/>
          <w:szCs w:val="22"/>
          <w:lang w:val="it-IT"/>
        </w:rPr>
        <w:t>nderne più semplice la distinzione.</w:t>
      </w:r>
    </w:p>
    <w:p w:rsidR="00E55721" w:rsidRPr="00FC6453" w:rsidRDefault="00ED75FD" w:rsidP="00ED75FD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FC6453">
        <w:rPr>
          <w:rFonts w:ascii="Arial" w:hAnsi="Arial" w:cs="Arial"/>
          <w:b/>
          <w:bCs/>
          <w:sz w:val="22"/>
          <w:szCs w:val="22"/>
          <w:lang w:val="it-IT"/>
        </w:rPr>
        <w:t>MODALIT</w:t>
      </w:r>
      <w:r w:rsidR="00FC6453" w:rsidRPr="00FC6453">
        <w:rPr>
          <w:rFonts w:ascii="Arial" w:hAnsi="Arial" w:cs="Arial"/>
          <w:b/>
          <w:lang w:val="it-IT" w:eastAsia="it-IT"/>
        </w:rPr>
        <w:t>Á – Modalità Corsa / Allenamento / Interno - Colo</w:t>
      </w:r>
      <w:r w:rsidR="00FC6453">
        <w:rPr>
          <w:rFonts w:ascii="Arial" w:hAnsi="Arial" w:cs="Arial"/>
          <w:b/>
          <w:lang w:val="it-IT" w:eastAsia="it-IT"/>
        </w:rPr>
        <w:t>re</w:t>
      </w:r>
    </w:p>
    <w:p w:rsidR="00E55721" w:rsidRDefault="00770AEF" w:rsidP="00431A1A">
      <w:pPr>
        <w:ind w:firstLineChars="600" w:firstLine="13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96365" cy="1863725"/>
            <wp:effectExtent l="190500" t="190500" r="165735" b="17462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276" cy="1887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89380" cy="1854835"/>
            <wp:effectExtent l="190500" t="190500" r="172720" b="16446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790" cy="1883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>.</w:t>
      </w:r>
    </w:p>
    <w:p w:rsidR="006508A8" w:rsidRDefault="006508A8">
      <w:pPr>
        <w:ind w:firstLineChars="600" w:firstLine="1320"/>
        <w:rPr>
          <w:rFonts w:ascii="Arial" w:hAnsi="Arial" w:cs="Arial"/>
          <w:sz w:val="22"/>
          <w:szCs w:val="22"/>
        </w:rPr>
      </w:pPr>
    </w:p>
    <w:p w:rsidR="00E55721" w:rsidRPr="00FC6453" w:rsidRDefault="00FC6453" w:rsidP="00FC6453">
      <w:pPr>
        <w:pStyle w:val="Titolo2"/>
        <w:ind w:firstLine="0"/>
        <w:rPr>
          <w:rFonts w:ascii="Arial" w:hAnsi="Arial"/>
          <w:sz w:val="22"/>
        </w:rPr>
      </w:pPr>
      <w:bookmarkStart w:id="81" w:name="OLE_LINK79"/>
      <w:proofErr w:type="spellStart"/>
      <w:r>
        <w:rPr>
          <w:rFonts w:ascii="Arial" w:hAnsi="Arial"/>
          <w:sz w:val="22"/>
        </w:rPr>
        <w:t>Aggiungere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nuove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biciclette</w:t>
      </w:r>
      <w:proofErr w:type="spellEnd"/>
    </w:p>
    <w:bookmarkEnd w:id="81"/>
    <w:p w:rsidR="00E55721" w:rsidRDefault="00770AEF" w:rsidP="00431A1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290955" cy="1722755"/>
            <wp:effectExtent l="190500" t="190500" r="175895" b="16319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7326" cy="1744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283335" cy="1713230"/>
            <wp:effectExtent l="160655" t="141605" r="175260" b="16446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2513" cy="175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51915" cy="1804670"/>
            <wp:effectExtent l="160655" t="141605" r="163830" b="16827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3143" cy="1832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Default="00E55721">
      <w:pPr>
        <w:ind w:firstLineChars="1600" w:firstLine="3520"/>
        <w:rPr>
          <w:rFonts w:ascii="Arial" w:hAnsi="Arial" w:cs="Arial"/>
          <w:sz w:val="22"/>
          <w:szCs w:val="22"/>
        </w:rPr>
      </w:pPr>
    </w:p>
    <w:p w:rsidR="00E55721" w:rsidRPr="00FC6453" w:rsidRDefault="00FC6453" w:rsidP="00D069BD">
      <w:pPr>
        <w:rPr>
          <w:rFonts w:ascii="Arial" w:hAnsi="Arial" w:cs="Arial"/>
          <w:sz w:val="22"/>
          <w:szCs w:val="22"/>
          <w:lang w:val="it-IT"/>
        </w:rPr>
      </w:pPr>
      <w:r w:rsidRPr="00FC6453">
        <w:rPr>
          <w:rFonts w:ascii="Arial" w:hAnsi="Arial" w:cs="Arial"/>
          <w:sz w:val="22"/>
          <w:szCs w:val="22"/>
          <w:lang w:val="it-IT"/>
        </w:rPr>
        <w:t>Sono disponibili 2 biciclette: il GPS02 può supportare altre 3 biciclette (★ indica la bicicletta selezionata), quando ci si connette al sensore ANT+, l’ID del dispositivo si connetterà automaticamente alla bicicletta selezionata, e quando si passa ad una nuova bicicletta il sensore si connetterà automaticamente alla nuova bicicletta.</w:t>
      </w:r>
    </w:p>
    <w:p w:rsidR="00E55721" w:rsidRPr="00FC6453" w:rsidRDefault="00E55721">
      <w:pPr>
        <w:ind w:firstLineChars="100" w:firstLine="220"/>
        <w:rPr>
          <w:rFonts w:ascii="Arial" w:hAnsi="Arial" w:cs="Arial"/>
          <w:sz w:val="22"/>
          <w:szCs w:val="22"/>
          <w:lang w:val="it-IT"/>
        </w:rPr>
      </w:pPr>
    </w:p>
    <w:p w:rsidR="006508A8" w:rsidRDefault="006508A8" w:rsidP="00FC6453">
      <w:pPr>
        <w:pStyle w:val="Titolo2"/>
        <w:ind w:firstLine="0"/>
        <w:rPr>
          <w:rFonts w:ascii="Arial" w:hAnsi="Arial"/>
          <w:lang w:val="it-IT"/>
        </w:rPr>
      </w:pPr>
      <w:bookmarkStart w:id="82" w:name="OLE_LINK80"/>
    </w:p>
    <w:p w:rsidR="006508A8" w:rsidRDefault="006508A8" w:rsidP="00FC6453">
      <w:pPr>
        <w:pStyle w:val="Titolo2"/>
        <w:ind w:firstLine="0"/>
        <w:rPr>
          <w:rFonts w:ascii="Arial" w:hAnsi="Arial"/>
          <w:lang w:val="it-IT"/>
        </w:rPr>
      </w:pPr>
    </w:p>
    <w:p w:rsidR="006508A8" w:rsidRDefault="006508A8" w:rsidP="00FC6453">
      <w:pPr>
        <w:pStyle w:val="Titolo2"/>
        <w:ind w:firstLine="0"/>
        <w:rPr>
          <w:rFonts w:ascii="Arial" w:hAnsi="Arial"/>
          <w:lang w:val="it-IT"/>
        </w:rPr>
      </w:pPr>
    </w:p>
    <w:p w:rsidR="00E55721" w:rsidRPr="00FC6453" w:rsidRDefault="00FC6453" w:rsidP="00FC6453">
      <w:pPr>
        <w:pStyle w:val="Titolo2"/>
        <w:ind w:firstLine="0"/>
        <w:rPr>
          <w:rFonts w:ascii="Arial" w:hAnsi="Arial"/>
          <w:lang w:val="it-IT" w:eastAsia="zh-TW"/>
        </w:rPr>
      </w:pPr>
      <w:r w:rsidRPr="00FC6453">
        <w:rPr>
          <w:rFonts w:ascii="Arial" w:hAnsi="Arial"/>
          <w:lang w:val="it-IT"/>
        </w:rPr>
        <w:lastRenderedPageBreak/>
        <w:t>Risparmio Energetico</w:t>
      </w:r>
    </w:p>
    <w:p w:rsidR="00E4331A" w:rsidRDefault="00E4331A" w:rsidP="00FC6453">
      <w:pPr>
        <w:pStyle w:val="Titolo2"/>
        <w:ind w:firstLine="0"/>
        <w:rPr>
          <w:rFonts w:ascii="Arial" w:hAnsi="Arial"/>
          <w:sz w:val="22"/>
          <w:lang w:val="it-IT"/>
        </w:rPr>
      </w:pPr>
    </w:p>
    <w:p w:rsidR="00E55721" w:rsidRPr="00FC6453" w:rsidRDefault="00FC6453" w:rsidP="00FC6453">
      <w:pPr>
        <w:pStyle w:val="Titolo2"/>
        <w:ind w:firstLine="0"/>
        <w:rPr>
          <w:rFonts w:ascii="Arial" w:hAnsi="Arial"/>
          <w:sz w:val="22"/>
          <w:lang w:val="it-IT"/>
        </w:rPr>
      </w:pPr>
      <w:r w:rsidRPr="00FC6453">
        <w:rPr>
          <w:rFonts w:ascii="Arial" w:hAnsi="Arial"/>
          <w:sz w:val="22"/>
          <w:lang w:val="it-IT"/>
        </w:rPr>
        <w:t>Funzioni Automatiche</w:t>
      </w:r>
    </w:p>
    <w:bookmarkEnd w:id="82"/>
    <w:p w:rsidR="00E55721" w:rsidRPr="00FC6453" w:rsidRDefault="00FC6453">
      <w:pPr>
        <w:rPr>
          <w:rFonts w:ascii="Arial" w:hAnsi="Arial" w:cs="Arial"/>
          <w:sz w:val="22"/>
          <w:szCs w:val="22"/>
          <w:lang w:val="it-IT"/>
        </w:rPr>
      </w:pPr>
      <w:r w:rsidRPr="00FC6453">
        <w:rPr>
          <w:rFonts w:ascii="Arial" w:hAnsi="Arial" w:cs="Arial"/>
          <w:sz w:val="22"/>
          <w:szCs w:val="22"/>
          <w:lang w:val="it-IT"/>
        </w:rPr>
        <w:t xml:space="preserve">Entrare in </w:t>
      </w:r>
      <w:r w:rsidRPr="00FC6453">
        <w:rPr>
          <w:rFonts w:ascii="Arial" w:hAnsi="Arial" w:cs="Arial"/>
          <w:b/>
          <w:sz w:val="22"/>
          <w:szCs w:val="22"/>
          <w:lang w:val="it-IT"/>
        </w:rPr>
        <w:t>IMPOSTAZIONI – Funzioni Au</w:t>
      </w:r>
      <w:r>
        <w:rPr>
          <w:rFonts w:ascii="Arial" w:hAnsi="Arial" w:cs="Arial"/>
          <w:b/>
          <w:sz w:val="22"/>
          <w:szCs w:val="22"/>
          <w:lang w:val="it-IT"/>
        </w:rPr>
        <w:t>tomatiche</w:t>
      </w:r>
    </w:p>
    <w:p w:rsidR="00E55721" w:rsidRPr="00FC6453" w:rsidRDefault="00FC6453">
      <w:pPr>
        <w:rPr>
          <w:rFonts w:ascii="Arial" w:hAnsi="Arial" w:cs="Arial"/>
          <w:sz w:val="22"/>
          <w:szCs w:val="22"/>
          <w:lang w:val="it-IT"/>
        </w:rPr>
      </w:pPr>
      <w:r w:rsidRPr="00FC6453">
        <w:rPr>
          <w:rFonts w:ascii="Arial" w:hAnsi="Arial" w:cs="Arial"/>
          <w:b/>
          <w:bCs/>
          <w:sz w:val="22"/>
          <w:szCs w:val="22"/>
          <w:lang w:val="it-IT"/>
        </w:rPr>
        <w:t xml:space="preserve">Spegnimento Automatico </w:t>
      </w:r>
      <w:r w:rsidRPr="00FC6453">
        <w:rPr>
          <w:rFonts w:ascii="Arial" w:hAnsi="Arial" w:cs="Arial"/>
          <w:bCs/>
          <w:sz w:val="22"/>
          <w:szCs w:val="22"/>
          <w:lang w:val="it-IT"/>
        </w:rPr>
        <w:t xml:space="preserve">acceso: il dispositivo entrerà automaticamente </w:t>
      </w:r>
      <w:r>
        <w:rPr>
          <w:rFonts w:ascii="Arial" w:hAnsi="Arial" w:cs="Arial"/>
          <w:bCs/>
          <w:sz w:val="22"/>
          <w:szCs w:val="22"/>
          <w:lang w:val="it-IT"/>
        </w:rPr>
        <w:t xml:space="preserve">in modalità </w:t>
      </w:r>
      <w:r w:rsidR="00D069BD">
        <w:rPr>
          <w:rFonts w:ascii="Arial" w:hAnsi="Arial" w:cs="Arial"/>
          <w:bCs/>
          <w:sz w:val="22"/>
          <w:szCs w:val="22"/>
          <w:lang w:val="it-IT"/>
        </w:rPr>
        <w:t>riposo</w:t>
      </w:r>
      <w:r>
        <w:rPr>
          <w:rFonts w:ascii="Arial" w:hAnsi="Arial" w:cs="Arial"/>
          <w:bCs/>
          <w:sz w:val="22"/>
          <w:szCs w:val="22"/>
          <w:lang w:val="it-IT"/>
        </w:rPr>
        <w:t xml:space="preserve"> dopo 5 minuti di inattività. </w:t>
      </w:r>
      <w:r w:rsidRPr="00FC6453">
        <w:rPr>
          <w:rFonts w:ascii="Arial" w:hAnsi="Arial" w:cs="Arial"/>
          <w:bCs/>
          <w:sz w:val="22"/>
          <w:szCs w:val="22"/>
          <w:lang w:val="it-IT"/>
        </w:rPr>
        <w:t xml:space="preserve">Durante la modalità </w:t>
      </w:r>
      <w:r w:rsidR="00D069BD">
        <w:rPr>
          <w:rFonts w:ascii="Arial" w:hAnsi="Arial" w:cs="Arial"/>
          <w:bCs/>
          <w:sz w:val="22"/>
          <w:szCs w:val="22"/>
          <w:lang w:val="it-IT"/>
        </w:rPr>
        <w:t>riposo</w:t>
      </w:r>
      <w:r w:rsidRPr="00FC6453">
        <w:rPr>
          <w:rFonts w:ascii="Arial" w:hAnsi="Arial" w:cs="Arial"/>
          <w:bCs/>
          <w:sz w:val="22"/>
          <w:szCs w:val="22"/>
          <w:lang w:val="it-IT"/>
        </w:rPr>
        <w:t xml:space="preserve"> lo schermo è </w:t>
      </w:r>
      <w:r>
        <w:rPr>
          <w:rFonts w:ascii="Arial" w:hAnsi="Arial" w:cs="Arial"/>
          <w:bCs/>
          <w:sz w:val="22"/>
          <w:szCs w:val="22"/>
          <w:lang w:val="it-IT"/>
        </w:rPr>
        <w:t>spento e i sensori ANT+, Bluetooth e GPS sono disconnessi, il dispositivo si accenderà quando viene rilevato del movimento.</w:t>
      </w:r>
    </w:p>
    <w:p w:rsidR="00E55721" w:rsidRPr="00E4331A" w:rsidRDefault="00E4331A">
      <w:pPr>
        <w:rPr>
          <w:rFonts w:ascii="Arial" w:hAnsi="Arial" w:cs="Arial"/>
          <w:sz w:val="22"/>
          <w:szCs w:val="22"/>
          <w:lang w:val="it-IT"/>
        </w:rPr>
      </w:pPr>
      <w:r w:rsidRPr="00E4331A">
        <w:rPr>
          <w:rFonts w:ascii="Arial" w:hAnsi="Arial" w:cs="Arial"/>
          <w:b/>
          <w:sz w:val="22"/>
          <w:szCs w:val="22"/>
          <w:lang w:val="it-IT"/>
        </w:rPr>
        <w:t xml:space="preserve">Spegnimento Automatico </w:t>
      </w:r>
      <w:r w:rsidRPr="00E4331A">
        <w:rPr>
          <w:rFonts w:ascii="Arial" w:hAnsi="Arial" w:cs="Arial"/>
          <w:sz w:val="22"/>
          <w:szCs w:val="22"/>
          <w:lang w:val="it-IT"/>
        </w:rPr>
        <w:t xml:space="preserve">spento: il dispositivo si spegnerà automaticamente </w:t>
      </w:r>
      <w:r>
        <w:rPr>
          <w:rFonts w:ascii="Arial" w:hAnsi="Arial" w:cs="Arial"/>
          <w:sz w:val="22"/>
          <w:szCs w:val="22"/>
          <w:lang w:val="it-IT"/>
        </w:rPr>
        <w:t>dopo 5 minuti di inattività</w:t>
      </w:r>
      <w:r w:rsidR="00770AEF" w:rsidRPr="00E4331A">
        <w:rPr>
          <w:rFonts w:ascii="Arial" w:hAnsi="Arial" w:cs="Arial"/>
          <w:sz w:val="22"/>
          <w:szCs w:val="22"/>
          <w:lang w:val="it-IT"/>
        </w:rPr>
        <w:t>.</w:t>
      </w:r>
    </w:p>
    <w:p w:rsidR="00E55721" w:rsidRPr="00E4331A" w:rsidRDefault="00770AEF">
      <w:pPr>
        <w:rPr>
          <w:rFonts w:ascii="Arial" w:hAnsi="Arial" w:cs="Arial"/>
          <w:sz w:val="22"/>
          <w:szCs w:val="22"/>
          <w:lang w:val="it-IT"/>
        </w:rPr>
      </w:pPr>
      <w:r w:rsidRPr="00E4331A">
        <w:rPr>
          <w:rFonts w:ascii="Arial" w:hAnsi="Arial" w:cs="Arial"/>
          <w:sz w:val="22"/>
          <w:szCs w:val="22"/>
          <w:lang w:val="it-IT"/>
        </w:rPr>
        <w:tab/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69695" cy="1828800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144" cy="18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721" w:rsidRDefault="00E55721">
      <w:pPr>
        <w:pStyle w:val="Titolo2"/>
        <w:rPr>
          <w:rFonts w:ascii="Arial" w:hAnsi="Arial"/>
          <w:sz w:val="22"/>
          <w:szCs w:val="22"/>
        </w:rPr>
      </w:pPr>
    </w:p>
    <w:p w:rsidR="00E4331A" w:rsidRDefault="00E4331A" w:rsidP="00E4331A">
      <w:pPr>
        <w:pStyle w:val="Titolo2"/>
        <w:ind w:firstLine="0"/>
        <w:rPr>
          <w:rFonts w:ascii="Arial" w:hAnsi="Arial"/>
          <w:sz w:val="22"/>
          <w:lang w:val="it-IT"/>
        </w:rPr>
      </w:pPr>
      <w:bookmarkStart w:id="83" w:name="OLE_LINK81"/>
    </w:p>
    <w:p w:rsidR="00E55721" w:rsidRPr="00E4331A" w:rsidRDefault="00E4331A" w:rsidP="00E4331A">
      <w:pPr>
        <w:pStyle w:val="Titolo2"/>
        <w:ind w:firstLine="0"/>
        <w:rPr>
          <w:rFonts w:ascii="Arial" w:hAnsi="Arial"/>
          <w:sz w:val="22"/>
          <w:lang w:val="it-IT"/>
        </w:rPr>
      </w:pPr>
      <w:r w:rsidRPr="00E4331A">
        <w:rPr>
          <w:rFonts w:ascii="Arial" w:hAnsi="Arial"/>
          <w:sz w:val="22"/>
          <w:lang w:val="it-IT"/>
        </w:rPr>
        <w:t>Modalità Risparmio</w:t>
      </w:r>
      <w:r>
        <w:rPr>
          <w:rFonts w:ascii="Arial" w:hAnsi="Arial"/>
          <w:sz w:val="22"/>
          <w:lang w:val="it-IT"/>
        </w:rPr>
        <w:t xml:space="preserve"> Energetico del GPS</w:t>
      </w:r>
    </w:p>
    <w:bookmarkEnd w:id="83"/>
    <w:p w:rsidR="00E55721" w:rsidRPr="00E4331A" w:rsidRDefault="00E4331A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Entrare in </w:t>
      </w:r>
      <w:r>
        <w:rPr>
          <w:rFonts w:ascii="Arial" w:hAnsi="Arial" w:cs="Arial"/>
          <w:b/>
          <w:sz w:val="22"/>
          <w:szCs w:val="22"/>
          <w:lang w:val="it-IT"/>
        </w:rPr>
        <w:t>IMPOSTAZIONI – GPS – Risparmio Energetico</w:t>
      </w:r>
    </w:p>
    <w:p w:rsidR="00E55721" w:rsidRPr="00E4331A" w:rsidRDefault="00E4331A">
      <w:pPr>
        <w:rPr>
          <w:rFonts w:ascii="Arial" w:hAnsi="Arial" w:cs="Arial"/>
          <w:sz w:val="22"/>
          <w:szCs w:val="22"/>
          <w:lang w:val="it-IT" w:eastAsia="zh-TW"/>
        </w:rPr>
      </w:pPr>
      <w:r w:rsidRPr="00E4331A">
        <w:rPr>
          <w:rFonts w:ascii="Arial" w:hAnsi="Arial" w:cs="Arial"/>
          <w:b/>
          <w:bCs/>
          <w:sz w:val="22"/>
          <w:szCs w:val="22"/>
          <w:lang w:val="it-IT"/>
        </w:rPr>
        <w:t xml:space="preserve">Risparmio Energetico Intelligente </w:t>
      </w:r>
      <w:r w:rsidRPr="00E4331A">
        <w:rPr>
          <w:rFonts w:ascii="Arial" w:hAnsi="Arial" w:cs="Arial"/>
          <w:bCs/>
          <w:sz w:val="22"/>
          <w:szCs w:val="22"/>
          <w:lang w:val="it-IT"/>
        </w:rPr>
        <w:t>indica che il dispositivo cambierà automaticamente le</w:t>
      </w:r>
      <w:r>
        <w:rPr>
          <w:rFonts w:ascii="Arial" w:hAnsi="Arial" w:cs="Arial"/>
          <w:bCs/>
          <w:sz w:val="22"/>
          <w:szCs w:val="22"/>
          <w:lang w:val="it-IT"/>
        </w:rPr>
        <w:t xml:space="preserve"> proprie impostazioni a seconda dell’uso reale che ne viene fatto.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59230" cy="1947545"/>
            <wp:effectExtent l="190500" t="190500" r="179070" b="16700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2713" cy="1965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41450" cy="1924050"/>
            <wp:effectExtent l="190500" t="190500" r="177800" b="17145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802" cy="1944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721" w:rsidRPr="00E4331A" w:rsidRDefault="00E4331A">
      <w:pPr>
        <w:pStyle w:val="Rientronormale"/>
        <w:ind w:firstLine="0"/>
        <w:rPr>
          <w:rFonts w:ascii="Arial" w:hAnsi="Arial" w:cs="Arial"/>
          <w:sz w:val="22"/>
          <w:szCs w:val="22"/>
          <w:lang w:val="it-IT"/>
        </w:rPr>
      </w:pPr>
      <w:r w:rsidRPr="00E4331A">
        <w:rPr>
          <w:rFonts w:ascii="Arial" w:hAnsi="Arial" w:cs="Arial"/>
          <w:sz w:val="22"/>
          <w:szCs w:val="22"/>
          <w:lang w:val="it-IT"/>
        </w:rPr>
        <w:lastRenderedPageBreak/>
        <w:t xml:space="preserve">Suggeriamo l’impostazione del GPS su </w:t>
      </w:r>
      <w:r w:rsidRPr="00E4331A">
        <w:rPr>
          <w:rFonts w:ascii="Arial" w:hAnsi="Arial" w:cs="Arial"/>
          <w:b/>
          <w:sz w:val="22"/>
          <w:szCs w:val="22"/>
          <w:lang w:val="it-IT"/>
        </w:rPr>
        <w:t xml:space="preserve">Risparmio Energetico Acceso / Intelligente </w:t>
      </w:r>
      <w:r w:rsidRPr="00E4331A">
        <w:rPr>
          <w:rFonts w:ascii="Arial" w:hAnsi="Arial" w:cs="Arial"/>
          <w:sz w:val="22"/>
          <w:szCs w:val="22"/>
          <w:lang w:val="it-IT"/>
        </w:rPr>
        <w:t>in modo da allungare la durata della batteria.</w:t>
      </w:r>
    </w:p>
    <w:p w:rsidR="00E55721" w:rsidRPr="00E4331A" w:rsidRDefault="00E4331A">
      <w:pPr>
        <w:pStyle w:val="Rientronormale"/>
        <w:ind w:firstLine="0"/>
        <w:rPr>
          <w:rFonts w:ascii="Arial" w:hAnsi="Arial" w:cs="Arial"/>
          <w:sz w:val="22"/>
          <w:szCs w:val="22"/>
          <w:lang w:val="it-IT"/>
        </w:rPr>
      </w:pPr>
      <w:r w:rsidRPr="00E4331A">
        <w:rPr>
          <w:rFonts w:ascii="Arial" w:hAnsi="Arial" w:cs="Arial"/>
          <w:sz w:val="22"/>
          <w:szCs w:val="22"/>
          <w:lang w:val="it-IT"/>
        </w:rPr>
        <w:t xml:space="preserve">Nota: la velocità e l’accuratezza del GPS possono </w:t>
      </w:r>
      <w:r>
        <w:rPr>
          <w:rFonts w:ascii="Arial" w:hAnsi="Arial" w:cs="Arial"/>
          <w:sz w:val="22"/>
          <w:szCs w:val="22"/>
          <w:lang w:val="it-IT"/>
        </w:rPr>
        <w:t xml:space="preserve">variare leggermente quando la modalità di </w:t>
      </w:r>
      <w:r>
        <w:rPr>
          <w:rFonts w:ascii="Arial" w:hAnsi="Arial" w:cs="Arial"/>
          <w:b/>
          <w:sz w:val="22"/>
          <w:szCs w:val="22"/>
          <w:lang w:val="it-IT"/>
        </w:rPr>
        <w:t xml:space="preserve">Risparmio Energetico </w:t>
      </w:r>
      <w:r>
        <w:rPr>
          <w:rFonts w:ascii="Arial" w:hAnsi="Arial" w:cs="Arial"/>
          <w:sz w:val="22"/>
          <w:szCs w:val="22"/>
          <w:lang w:val="it-IT"/>
        </w:rPr>
        <w:t>è accesa</w:t>
      </w:r>
      <w:r w:rsidR="00770AEF" w:rsidRPr="00E4331A">
        <w:rPr>
          <w:rFonts w:ascii="Arial" w:hAnsi="Arial" w:cs="Arial"/>
          <w:sz w:val="22"/>
          <w:szCs w:val="22"/>
          <w:lang w:val="it-IT"/>
        </w:rPr>
        <w:t>.</w:t>
      </w:r>
    </w:p>
    <w:p w:rsidR="00E55721" w:rsidRPr="00E4331A" w:rsidRDefault="00E55721">
      <w:pPr>
        <w:pStyle w:val="Rientronormale"/>
        <w:rPr>
          <w:rFonts w:ascii="Arial" w:hAnsi="Arial" w:cs="Arial"/>
          <w:sz w:val="22"/>
          <w:szCs w:val="22"/>
          <w:lang w:val="it-IT"/>
        </w:rPr>
      </w:pPr>
    </w:p>
    <w:p w:rsidR="00E55721" w:rsidRPr="00E4331A" w:rsidRDefault="00E55721">
      <w:pPr>
        <w:pStyle w:val="Rientronormale"/>
        <w:rPr>
          <w:rFonts w:ascii="Arial" w:hAnsi="Arial" w:cs="Arial"/>
          <w:sz w:val="22"/>
          <w:szCs w:val="22"/>
          <w:lang w:val="it-IT"/>
        </w:rPr>
      </w:pPr>
    </w:p>
    <w:p w:rsidR="00E4331A" w:rsidRPr="00406548" w:rsidRDefault="00E4331A">
      <w:pPr>
        <w:pStyle w:val="Titolo1"/>
        <w:numPr>
          <w:ilvl w:val="0"/>
          <w:numId w:val="0"/>
        </w:numPr>
        <w:rPr>
          <w:rFonts w:ascii="Arial" w:hAnsi="Arial" w:cs="Arial"/>
          <w:sz w:val="24"/>
          <w:lang w:val="it-IT"/>
        </w:rPr>
      </w:pPr>
      <w:bookmarkStart w:id="84" w:name="OLE_LINK82"/>
    </w:p>
    <w:p w:rsidR="00E55721" w:rsidRPr="00406548" w:rsidRDefault="00E4331A">
      <w:pPr>
        <w:pStyle w:val="Titolo1"/>
        <w:numPr>
          <w:ilvl w:val="0"/>
          <w:numId w:val="0"/>
        </w:numPr>
        <w:rPr>
          <w:rFonts w:ascii="Arial" w:hAnsi="Arial" w:cs="Arial"/>
          <w:sz w:val="24"/>
          <w:lang w:val="it-IT"/>
        </w:rPr>
      </w:pPr>
      <w:r w:rsidRPr="00406548">
        <w:rPr>
          <w:rFonts w:ascii="Arial" w:hAnsi="Arial" w:cs="Arial"/>
          <w:sz w:val="24"/>
          <w:lang w:val="it-IT"/>
        </w:rPr>
        <w:t>Altre Funzioni</w:t>
      </w:r>
    </w:p>
    <w:p w:rsidR="00E4331A" w:rsidRPr="00406548" w:rsidRDefault="00E4331A" w:rsidP="00E4331A">
      <w:pPr>
        <w:pStyle w:val="Titolo2"/>
        <w:ind w:firstLine="0"/>
        <w:rPr>
          <w:lang w:val="it-IT"/>
        </w:rPr>
      </w:pPr>
      <w:bookmarkStart w:id="85" w:name="_Toc504402862"/>
    </w:p>
    <w:bookmarkEnd w:id="85"/>
    <w:p w:rsidR="00E55721" w:rsidRPr="00406548" w:rsidRDefault="00E4331A" w:rsidP="00E4331A">
      <w:pPr>
        <w:pStyle w:val="Titolo2"/>
        <w:ind w:firstLine="0"/>
        <w:rPr>
          <w:rFonts w:ascii="Arial" w:hAnsi="Arial"/>
          <w:sz w:val="22"/>
          <w:lang w:val="it-IT"/>
        </w:rPr>
      </w:pPr>
      <w:r w:rsidRPr="00406548">
        <w:rPr>
          <w:rFonts w:ascii="Arial" w:hAnsi="Arial"/>
          <w:sz w:val="22"/>
          <w:lang w:val="it-IT"/>
        </w:rPr>
        <w:t>Pausa Manuale</w:t>
      </w:r>
    </w:p>
    <w:p w:rsidR="00E55721" w:rsidRPr="00E4331A" w:rsidRDefault="00E4331A">
      <w:pPr>
        <w:rPr>
          <w:rFonts w:ascii="Arial" w:hAnsi="Arial" w:cs="Arial"/>
          <w:sz w:val="22"/>
          <w:szCs w:val="22"/>
          <w:lang w:val="it-IT"/>
        </w:rPr>
      </w:pPr>
      <w:bookmarkStart w:id="86" w:name="OLE_LINK42"/>
      <w:bookmarkEnd w:id="84"/>
      <w:r w:rsidRPr="00E4331A">
        <w:rPr>
          <w:rFonts w:ascii="Arial" w:hAnsi="Arial" w:cs="Arial"/>
          <w:sz w:val="22"/>
          <w:szCs w:val="22"/>
          <w:lang w:val="it-IT"/>
        </w:rPr>
        <w:t xml:space="preserve">Entrare in </w:t>
      </w:r>
      <w:r w:rsidRPr="00E4331A">
        <w:rPr>
          <w:rFonts w:ascii="Arial" w:hAnsi="Arial" w:cs="Arial"/>
          <w:b/>
          <w:sz w:val="22"/>
          <w:szCs w:val="22"/>
          <w:lang w:val="it-IT"/>
        </w:rPr>
        <w:t xml:space="preserve">IMPOSTAZIONI – Altre Funzioni – Funzioni del Giro- Si </w:t>
      </w:r>
      <w:r>
        <w:rPr>
          <w:rFonts w:ascii="Arial" w:hAnsi="Arial" w:cs="Arial"/>
          <w:sz w:val="22"/>
          <w:szCs w:val="22"/>
          <w:lang w:val="it-IT"/>
        </w:rPr>
        <w:t>per impostare la Pausa Manuale.</w:t>
      </w:r>
      <w:bookmarkEnd w:id="86"/>
    </w:p>
    <w:p w:rsidR="00E55721" w:rsidRPr="00721EB4" w:rsidRDefault="00721EB4">
      <w:pPr>
        <w:rPr>
          <w:rFonts w:ascii="Arial" w:hAnsi="Arial" w:cs="Arial"/>
          <w:sz w:val="22"/>
          <w:szCs w:val="22"/>
          <w:lang w:val="it-IT"/>
        </w:rPr>
      </w:pPr>
      <w:r w:rsidRPr="00721EB4">
        <w:rPr>
          <w:rFonts w:ascii="Arial" w:hAnsi="Arial" w:cs="Arial"/>
          <w:sz w:val="22"/>
          <w:szCs w:val="22"/>
          <w:lang w:val="it-IT"/>
        </w:rPr>
        <w:t>Durante la registrazione premere il pulsante centrale</w:t>
      </w:r>
      <w:r>
        <w:rPr>
          <w:rFonts w:ascii="Arial" w:hAnsi="Arial" w:cs="Arial"/>
          <w:sz w:val="22"/>
          <w:szCs w:val="22"/>
          <w:lang w:val="it-IT"/>
        </w:rPr>
        <w:t xml:space="preserve"> per mettere in pausa o continuare la registrazione.</w:t>
      </w: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71600" cy="1830705"/>
            <wp:effectExtent l="190500" t="190500" r="171450" b="16954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2022" cy="184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76680" cy="1837055"/>
            <wp:effectExtent l="190500" t="190500" r="166370" b="16319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1788" cy="1870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1EB4" w:rsidRDefault="00721EB4" w:rsidP="00721EB4">
      <w:pPr>
        <w:pStyle w:val="Titolo2"/>
        <w:ind w:firstLine="0"/>
        <w:rPr>
          <w:rFonts w:ascii="Arial" w:hAnsi="Arial"/>
          <w:sz w:val="22"/>
        </w:rPr>
      </w:pPr>
      <w:bookmarkStart w:id="87" w:name="_Toc504402863"/>
      <w:bookmarkStart w:id="88" w:name="OLE_LINK43"/>
    </w:p>
    <w:bookmarkEnd w:id="87"/>
    <w:p w:rsidR="00E55721" w:rsidRPr="00406548" w:rsidRDefault="008716BF" w:rsidP="00721EB4">
      <w:pPr>
        <w:pStyle w:val="Titolo2"/>
        <w:ind w:firstLine="0"/>
        <w:rPr>
          <w:rFonts w:ascii="Arial" w:hAnsi="Arial"/>
          <w:sz w:val="22"/>
          <w:lang w:val="it-IT"/>
        </w:rPr>
      </w:pPr>
      <w:r>
        <w:rPr>
          <w:rFonts w:ascii="Arial" w:hAnsi="Arial"/>
          <w:sz w:val="22"/>
          <w:lang w:val="it-IT"/>
        </w:rPr>
        <w:t>Rilevamento della velocità</w:t>
      </w:r>
    </w:p>
    <w:bookmarkEnd w:id="88"/>
    <w:p w:rsidR="00E55721" w:rsidRPr="00721EB4" w:rsidRDefault="00721EB4">
      <w:pPr>
        <w:rPr>
          <w:rFonts w:ascii="Arial" w:hAnsi="Arial" w:cs="Arial"/>
          <w:sz w:val="22"/>
          <w:szCs w:val="22"/>
          <w:lang w:val="it-IT"/>
        </w:rPr>
      </w:pPr>
      <w:r w:rsidRPr="00721EB4">
        <w:rPr>
          <w:rFonts w:ascii="Arial" w:hAnsi="Arial" w:cs="Arial"/>
          <w:sz w:val="22"/>
          <w:szCs w:val="22"/>
          <w:lang w:val="it-IT"/>
        </w:rPr>
        <w:t xml:space="preserve">Entrare in </w:t>
      </w:r>
      <w:r w:rsidRPr="00721EB4">
        <w:rPr>
          <w:rFonts w:ascii="Arial" w:hAnsi="Arial" w:cs="Arial"/>
          <w:b/>
          <w:sz w:val="22"/>
          <w:szCs w:val="22"/>
          <w:lang w:val="it-IT"/>
        </w:rPr>
        <w:t>IMPOSTAZIONI – Altre Funzioni – Velocità dai sensori</w:t>
      </w:r>
      <w:r>
        <w:rPr>
          <w:rFonts w:ascii="Arial" w:hAnsi="Arial" w:cs="Arial"/>
          <w:b/>
          <w:sz w:val="22"/>
          <w:szCs w:val="22"/>
          <w:lang w:val="it-IT"/>
        </w:rPr>
        <w:t>.</w:t>
      </w:r>
      <w:r w:rsidRPr="00721EB4">
        <w:rPr>
          <w:rFonts w:ascii="Arial" w:hAnsi="Arial" w:cs="Arial"/>
          <w:b/>
          <w:sz w:val="22"/>
          <w:szCs w:val="22"/>
          <w:lang w:val="it-IT"/>
        </w:rPr>
        <w:t xml:space="preserve"> </w:t>
      </w:r>
      <w:r>
        <w:rPr>
          <w:rFonts w:ascii="Arial" w:hAnsi="Arial" w:cs="Arial"/>
          <w:sz w:val="22"/>
          <w:szCs w:val="22"/>
          <w:lang w:val="it-IT"/>
        </w:rPr>
        <w:t>S</w:t>
      </w:r>
      <w:r w:rsidRPr="00721EB4">
        <w:rPr>
          <w:rFonts w:ascii="Arial" w:hAnsi="Arial" w:cs="Arial"/>
          <w:sz w:val="22"/>
          <w:szCs w:val="22"/>
          <w:lang w:val="it-IT"/>
        </w:rPr>
        <w:t>eleziona</w:t>
      </w:r>
      <w:r>
        <w:rPr>
          <w:rFonts w:ascii="Arial" w:hAnsi="Arial" w:cs="Arial"/>
          <w:sz w:val="22"/>
          <w:szCs w:val="22"/>
          <w:lang w:val="it-IT"/>
        </w:rPr>
        <w:t>ndo</w:t>
      </w:r>
      <w:r w:rsidRPr="00721EB4">
        <w:rPr>
          <w:rFonts w:ascii="Arial" w:hAnsi="Arial" w:cs="Arial"/>
          <w:sz w:val="22"/>
          <w:szCs w:val="22"/>
          <w:lang w:val="it-IT"/>
        </w:rPr>
        <w:t xml:space="preserve"> SI il dispositivo rileverà </w:t>
      </w:r>
      <w:r>
        <w:rPr>
          <w:rFonts w:ascii="Arial" w:hAnsi="Arial" w:cs="Arial"/>
          <w:sz w:val="22"/>
          <w:szCs w:val="22"/>
          <w:lang w:val="it-IT"/>
        </w:rPr>
        <w:t>la velocità da sensori esterni di velocità (selezionare SI solo si dispone di un sensore di velocità); selezionando NO il dispositivo rileverà la velocità tramite il proprio GPS.</w:t>
      </w:r>
    </w:p>
    <w:p w:rsidR="00E55721" w:rsidRPr="00721EB4" w:rsidRDefault="00E55721">
      <w:pPr>
        <w:rPr>
          <w:rFonts w:ascii="Arial" w:hAnsi="Arial" w:cs="Arial"/>
          <w:sz w:val="22"/>
          <w:szCs w:val="22"/>
          <w:lang w:val="it-IT"/>
        </w:rPr>
      </w:pPr>
    </w:p>
    <w:p w:rsidR="00E55721" w:rsidRPr="00721EB4" w:rsidRDefault="00E55721">
      <w:pPr>
        <w:rPr>
          <w:rFonts w:ascii="Arial" w:hAnsi="Arial" w:cs="Arial"/>
          <w:sz w:val="22"/>
          <w:szCs w:val="22"/>
          <w:lang w:val="it-IT"/>
        </w:rPr>
      </w:pPr>
    </w:p>
    <w:p w:rsidR="00E55721" w:rsidRPr="00721EB4" w:rsidRDefault="00E55721">
      <w:pPr>
        <w:rPr>
          <w:rFonts w:ascii="Arial" w:hAnsi="Arial" w:cs="Arial"/>
          <w:sz w:val="22"/>
          <w:szCs w:val="22"/>
          <w:lang w:val="it-IT"/>
        </w:rPr>
      </w:pPr>
    </w:p>
    <w:p w:rsidR="00E55721" w:rsidRDefault="00770A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1388745" cy="1853565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514" cy="187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721" w:rsidRDefault="00E55721">
      <w:pPr>
        <w:ind w:left="440" w:firstLine="280"/>
        <w:rPr>
          <w:rFonts w:ascii="Arial" w:hAnsi="Arial" w:cs="Arial"/>
          <w:sz w:val="22"/>
          <w:szCs w:val="22"/>
        </w:rPr>
      </w:pPr>
    </w:p>
    <w:p w:rsidR="00E55721" w:rsidRPr="00406548" w:rsidRDefault="00721EB4" w:rsidP="00721EB4">
      <w:pPr>
        <w:pStyle w:val="Titolo2"/>
        <w:ind w:firstLine="0"/>
        <w:rPr>
          <w:rFonts w:ascii="Arial" w:hAnsi="Arial"/>
          <w:lang w:val="it-IT"/>
        </w:rPr>
      </w:pPr>
      <w:bookmarkStart w:id="89" w:name="OLE_LINK83"/>
      <w:r w:rsidRPr="00406548">
        <w:rPr>
          <w:rFonts w:ascii="Arial" w:hAnsi="Arial"/>
          <w:lang w:val="it-IT"/>
        </w:rPr>
        <w:t>Altre Impostazioni</w:t>
      </w:r>
    </w:p>
    <w:bookmarkEnd w:id="89"/>
    <w:p w:rsidR="00E55721" w:rsidRPr="00721EB4" w:rsidRDefault="00721EB4">
      <w:pPr>
        <w:rPr>
          <w:rFonts w:ascii="Arial" w:hAnsi="Arial" w:cs="Arial"/>
          <w:sz w:val="22"/>
          <w:szCs w:val="22"/>
          <w:lang w:val="it-IT"/>
        </w:rPr>
      </w:pPr>
      <w:r w:rsidRPr="00721EB4">
        <w:rPr>
          <w:rFonts w:ascii="Arial" w:hAnsi="Arial" w:cs="Arial"/>
          <w:sz w:val="22"/>
          <w:szCs w:val="22"/>
          <w:lang w:val="it-IT"/>
        </w:rPr>
        <w:t>Scoprirai altr</w:t>
      </w:r>
      <w:r>
        <w:rPr>
          <w:rFonts w:ascii="Arial" w:hAnsi="Arial" w:cs="Arial"/>
          <w:sz w:val="22"/>
          <w:szCs w:val="22"/>
          <w:lang w:val="it-IT"/>
        </w:rPr>
        <w:t>e</w:t>
      </w:r>
      <w:r w:rsidRPr="00721EB4">
        <w:rPr>
          <w:rFonts w:ascii="Arial" w:hAnsi="Arial" w:cs="Arial"/>
          <w:sz w:val="22"/>
          <w:szCs w:val="22"/>
          <w:lang w:val="it-IT"/>
        </w:rPr>
        <w:t xml:space="preserve"> impostazioni personalizzate durante l’utilizzo del dispositivo.</w:t>
      </w:r>
    </w:p>
    <w:p w:rsidR="00E55721" w:rsidRPr="00721EB4" w:rsidRDefault="00E55721">
      <w:pPr>
        <w:ind w:left="440" w:firstLine="280"/>
        <w:rPr>
          <w:rFonts w:ascii="Arial" w:hAnsi="Arial" w:cs="Arial"/>
          <w:sz w:val="22"/>
          <w:szCs w:val="22"/>
          <w:lang w:val="it-IT"/>
        </w:rPr>
      </w:pPr>
    </w:p>
    <w:p w:rsidR="00E55721" w:rsidRPr="00721EB4" w:rsidRDefault="00E55721">
      <w:pPr>
        <w:ind w:left="440" w:firstLine="280"/>
        <w:rPr>
          <w:rFonts w:ascii="Arial" w:hAnsi="Arial" w:cs="Arial"/>
          <w:sz w:val="22"/>
          <w:szCs w:val="22"/>
          <w:lang w:val="it-IT"/>
        </w:rPr>
      </w:pPr>
    </w:p>
    <w:p w:rsidR="00E55721" w:rsidRPr="008716BF" w:rsidRDefault="00721EB4">
      <w:pPr>
        <w:pStyle w:val="Titolo1"/>
        <w:numPr>
          <w:ilvl w:val="0"/>
          <w:numId w:val="0"/>
        </w:numPr>
        <w:rPr>
          <w:rFonts w:ascii="Arial" w:hAnsi="Arial" w:cs="Arial"/>
          <w:sz w:val="24"/>
          <w:lang w:val="it-IT"/>
        </w:rPr>
      </w:pPr>
      <w:bookmarkStart w:id="90" w:name="OLE_LINK84"/>
      <w:bookmarkStart w:id="91" w:name="OLE_LINK113"/>
      <w:r w:rsidRPr="008716BF">
        <w:rPr>
          <w:rFonts w:ascii="Arial" w:hAnsi="Arial" w:cs="Arial"/>
          <w:sz w:val="24"/>
          <w:lang w:val="it-IT"/>
        </w:rPr>
        <w:t>Ricarica della Batteria</w:t>
      </w:r>
    </w:p>
    <w:bookmarkEnd w:id="90"/>
    <w:p w:rsidR="00E55721" w:rsidRPr="00721EB4" w:rsidRDefault="00770AEF">
      <w:pPr>
        <w:widowControl w:val="0"/>
        <w:spacing w:line="400" w:lineRule="exact"/>
        <w:rPr>
          <w:rFonts w:ascii="Arial" w:eastAsia="DengXian" w:hAnsi="Arial" w:cs="Arial"/>
          <w:kern w:val="2"/>
          <w:sz w:val="22"/>
          <w:szCs w:val="22"/>
          <w:lang w:val="it-IT"/>
        </w:rPr>
      </w:pPr>
      <w:r w:rsidRPr="00721EB4">
        <w:rPr>
          <w:rFonts w:ascii="Arial" w:eastAsia="DengXian" w:hAnsi="Arial" w:cs="Arial"/>
          <w:kern w:val="2"/>
          <w:sz w:val="22"/>
          <w:szCs w:val="22"/>
          <w:lang w:val="it-IT"/>
        </w:rPr>
        <w:t xml:space="preserve">1) </w:t>
      </w:r>
      <w:r w:rsidR="00721EB4" w:rsidRPr="00721EB4">
        <w:rPr>
          <w:rFonts w:ascii="Arial" w:eastAsia="DengXian" w:hAnsi="Arial" w:cs="Arial"/>
          <w:kern w:val="2"/>
          <w:sz w:val="22"/>
          <w:szCs w:val="22"/>
          <w:lang w:val="it-IT"/>
        </w:rPr>
        <w:t>Usare adattatori DC 5V per la ricarica, sono necessarie circa 3 ore per una ricarica completa</w:t>
      </w:r>
      <w:r w:rsidRPr="00721EB4">
        <w:rPr>
          <w:rFonts w:ascii="Arial" w:eastAsia="DengXian" w:hAnsi="Arial" w:cs="Arial"/>
          <w:kern w:val="2"/>
          <w:sz w:val="22"/>
          <w:szCs w:val="22"/>
          <w:lang w:val="it-IT"/>
        </w:rPr>
        <w:t>.</w:t>
      </w:r>
    </w:p>
    <w:p w:rsidR="00E55721" w:rsidRPr="00721EB4" w:rsidRDefault="00770AEF">
      <w:pPr>
        <w:widowControl w:val="0"/>
        <w:spacing w:line="400" w:lineRule="exact"/>
        <w:rPr>
          <w:rFonts w:ascii="Arial" w:eastAsia="DengXian" w:hAnsi="Arial" w:cs="Arial"/>
          <w:kern w:val="2"/>
          <w:sz w:val="22"/>
          <w:szCs w:val="22"/>
          <w:lang w:val="it-IT"/>
        </w:rPr>
      </w:pPr>
      <w:r w:rsidRPr="00721EB4">
        <w:rPr>
          <w:rFonts w:ascii="Arial" w:eastAsia="DengXian" w:hAnsi="Arial" w:cs="Arial"/>
          <w:kern w:val="2"/>
          <w:sz w:val="22"/>
          <w:szCs w:val="22"/>
          <w:lang w:val="it-IT"/>
        </w:rPr>
        <w:t xml:space="preserve">2) </w:t>
      </w:r>
      <w:r w:rsidR="00721EB4" w:rsidRPr="00721EB4">
        <w:rPr>
          <w:rFonts w:ascii="Arial" w:eastAsia="DengXian" w:hAnsi="Arial" w:cs="Arial"/>
          <w:kern w:val="2"/>
          <w:sz w:val="22"/>
          <w:szCs w:val="22"/>
          <w:lang w:val="it-IT"/>
        </w:rPr>
        <w:t xml:space="preserve">Il GPS02 consente la ricarica anche durante il suo utilizzo </w:t>
      </w:r>
      <w:r w:rsidR="00721EB4">
        <w:rPr>
          <w:rFonts w:ascii="Arial" w:eastAsia="DengXian" w:hAnsi="Arial" w:cs="Arial"/>
          <w:kern w:val="2"/>
          <w:sz w:val="22"/>
          <w:szCs w:val="22"/>
          <w:lang w:val="it-IT"/>
        </w:rPr>
        <w:t>(accendere prima, poi ricaricare).</w:t>
      </w:r>
    </w:p>
    <w:p w:rsidR="00E55721" w:rsidRPr="00721EB4" w:rsidRDefault="00770AEF">
      <w:pPr>
        <w:widowControl w:val="0"/>
        <w:spacing w:line="400" w:lineRule="exact"/>
        <w:rPr>
          <w:rFonts w:ascii="Arial" w:eastAsia="DengXian" w:hAnsi="Arial" w:cs="Arial"/>
          <w:kern w:val="2"/>
          <w:sz w:val="22"/>
          <w:szCs w:val="22"/>
          <w:lang w:val="it-IT"/>
        </w:rPr>
      </w:pPr>
      <w:r w:rsidRPr="00721EB4">
        <w:rPr>
          <w:rFonts w:ascii="Arial" w:eastAsia="DengXian" w:hAnsi="Arial" w:cs="Arial" w:hint="eastAsia"/>
          <w:kern w:val="2"/>
          <w:sz w:val="22"/>
          <w:szCs w:val="22"/>
          <w:lang w:val="it-IT"/>
        </w:rPr>
        <w:t>3</w:t>
      </w:r>
      <w:r w:rsidRPr="00721EB4">
        <w:rPr>
          <w:rFonts w:ascii="Arial" w:eastAsia="DengXian" w:hAnsi="Arial" w:cs="Arial"/>
          <w:kern w:val="2"/>
          <w:sz w:val="22"/>
          <w:szCs w:val="22"/>
          <w:lang w:val="it-IT"/>
        </w:rPr>
        <w:t xml:space="preserve">) </w:t>
      </w:r>
      <w:r w:rsidR="00721EB4" w:rsidRPr="00721EB4">
        <w:rPr>
          <w:rFonts w:ascii="Arial" w:eastAsia="DengXian" w:hAnsi="Arial" w:cs="Arial"/>
          <w:kern w:val="2"/>
          <w:sz w:val="22"/>
          <w:szCs w:val="22"/>
          <w:lang w:val="it-IT"/>
        </w:rPr>
        <w:t>Non tirare troppo la protezione del cavo USB per manten</w:t>
      </w:r>
      <w:r w:rsidR="00721EB4">
        <w:rPr>
          <w:rFonts w:ascii="Arial" w:eastAsia="DengXian" w:hAnsi="Arial" w:cs="Arial"/>
          <w:kern w:val="2"/>
          <w:sz w:val="22"/>
          <w:szCs w:val="22"/>
          <w:lang w:val="it-IT"/>
        </w:rPr>
        <w:t>erlo impermeabile e antipolvere</w:t>
      </w:r>
      <w:r w:rsidRPr="00721EB4">
        <w:rPr>
          <w:rFonts w:ascii="Arial" w:eastAsia="DengXian" w:hAnsi="Arial" w:cs="Arial"/>
          <w:kern w:val="2"/>
          <w:sz w:val="22"/>
          <w:szCs w:val="22"/>
          <w:lang w:val="it-IT"/>
        </w:rPr>
        <w:t>.</w:t>
      </w:r>
    </w:p>
    <w:p w:rsidR="00E55721" w:rsidRPr="00721EB4" w:rsidRDefault="00E55721">
      <w:pPr>
        <w:ind w:firstLine="720"/>
        <w:rPr>
          <w:rFonts w:ascii="Arial" w:hAnsi="Arial" w:cs="Arial"/>
          <w:sz w:val="22"/>
          <w:szCs w:val="22"/>
          <w:lang w:val="it-IT"/>
        </w:rPr>
      </w:pPr>
    </w:p>
    <w:p w:rsidR="00E55721" w:rsidRPr="00721EB4" w:rsidRDefault="00E55721">
      <w:pPr>
        <w:pStyle w:val="Titolo2"/>
        <w:ind w:firstLine="0"/>
        <w:rPr>
          <w:rFonts w:ascii="Arial" w:hAnsi="Arial"/>
          <w:b w:val="0"/>
          <w:bCs/>
          <w:sz w:val="22"/>
          <w:szCs w:val="22"/>
          <w:lang w:val="it-IT"/>
        </w:rPr>
      </w:pPr>
      <w:bookmarkStart w:id="92" w:name="_Hlk501373137"/>
      <w:bookmarkEnd w:id="91"/>
    </w:p>
    <w:p w:rsidR="00721EB4" w:rsidRPr="008716BF" w:rsidRDefault="00721EB4" w:rsidP="00721EB4">
      <w:pPr>
        <w:spacing w:line="246" w:lineRule="atLeast"/>
        <w:rPr>
          <w:rFonts w:ascii="Arial" w:hAnsi="Arial" w:cs="Arial"/>
          <w:b/>
          <w:bCs/>
          <w:sz w:val="24"/>
          <w:lang w:val="it-IT" w:eastAsia="it-IT"/>
        </w:rPr>
      </w:pPr>
      <w:bookmarkStart w:id="93" w:name="OLE_LINK120"/>
      <w:bookmarkStart w:id="94" w:name="_Toc504402866"/>
      <w:bookmarkStart w:id="95" w:name="OLE_LINK114"/>
      <w:r w:rsidRPr="008716BF">
        <w:rPr>
          <w:rFonts w:ascii="Arial" w:hAnsi="Arial" w:cs="Arial"/>
          <w:b/>
          <w:bCs/>
          <w:sz w:val="24"/>
          <w:lang w:val="it-IT" w:eastAsia="it-IT"/>
        </w:rPr>
        <w:t xml:space="preserve">Download </w:t>
      </w:r>
      <w:proofErr w:type="spellStart"/>
      <w:r w:rsidRPr="008716BF">
        <w:rPr>
          <w:rFonts w:ascii="Arial" w:hAnsi="Arial" w:cs="Arial"/>
          <w:b/>
          <w:bCs/>
          <w:sz w:val="24"/>
          <w:lang w:val="it-IT" w:eastAsia="it-IT"/>
        </w:rPr>
        <w:t>App</w:t>
      </w:r>
      <w:proofErr w:type="spellEnd"/>
      <w:r w:rsidRPr="008716BF">
        <w:rPr>
          <w:rFonts w:ascii="Arial" w:hAnsi="Arial" w:cs="Arial"/>
          <w:b/>
          <w:bCs/>
          <w:sz w:val="24"/>
          <w:lang w:val="it-IT" w:eastAsia="it-IT"/>
        </w:rPr>
        <w:t xml:space="preserve"> </w:t>
      </w:r>
      <w:proofErr w:type="spellStart"/>
      <w:r w:rsidRPr="008716BF">
        <w:rPr>
          <w:rFonts w:ascii="Arial" w:hAnsi="Arial" w:cs="Arial"/>
          <w:b/>
          <w:bCs/>
          <w:sz w:val="24"/>
          <w:lang w:val="it-IT" w:eastAsia="it-IT"/>
        </w:rPr>
        <w:t>iGPSPORT</w:t>
      </w:r>
      <w:proofErr w:type="spellEnd"/>
      <w:r w:rsidRPr="008716BF">
        <w:rPr>
          <w:rFonts w:ascii="Arial" w:hAnsi="Arial" w:cs="Arial"/>
          <w:b/>
          <w:bCs/>
          <w:sz w:val="24"/>
          <w:lang w:val="it-IT" w:eastAsia="it-IT"/>
        </w:rPr>
        <w:t xml:space="preserve"> </w:t>
      </w:r>
    </w:p>
    <w:p w:rsidR="00721EB4" w:rsidRPr="00721EB4" w:rsidRDefault="00721EB4" w:rsidP="00721EB4">
      <w:pPr>
        <w:spacing w:line="246" w:lineRule="atLeast"/>
        <w:rPr>
          <w:rFonts w:hAnsi="Microsoft YaHei"/>
          <w:szCs w:val="23"/>
          <w:lang w:val="it-IT" w:eastAsia="it-IT"/>
        </w:rPr>
      </w:pPr>
      <w:r w:rsidRPr="00721EB4">
        <w:rPr>
          <w:rFonts w:ascii="Arial" w:hAnsi="Arial" w:cs="Arial"/>
          <w:lang w:val="it-IT" w:eastAsia="it-IT"/>
        </w:rPr>
        <w:t>Scansiona</w:t>
      </w:r>
      <w:r w:rsidR="00D069BD">
        <w:rPr>
          <w:rFonts w:ascii="Arial" w:hAnsi="Arial" w:cs="Arial"/>
          <w:lang w:val="it-IT" w:eastAsia="it-IT"/>
        </w:rPr>
        <w:t>re</w:t>
      </w:r>
      <w:r w:rsidRPr="00721EB4">
        <w:rPr>
          <w:rFonts w:ascii="Arial" w:hAnsi="Arial" w:cs="Arial"/>
          <w:lang w:val="it-IT" w:eastAsia="it-IT"/>
        </w:rPr>
        <w:t xml:space="preserve"> il </w:t>
      </w:r>
      <w:bookmarkStart w:id="96" w:name="OLE_LINK2"/>
      <w:r w:rsidRPr="00721EB4">
        <w:rPr>
          <w:rFonts w:ascii="Arial" w:hAnsi="Arial" w:cs="Arial"/>
          <w:lang w:val="it-IT" w:eastAsia="it-IT"/>
        </w:rPr>
        <w:t>codice QR</w:t>
      </w:r>
      <w:bookmarkEnd w:id="96"/>
      <w:r w:rsidRPr="00721EB4">
        <w:rPr>
          <w:rFonts w:ascii="Arial" w:hAnsi="Arial" w:cs="Arial"/>
          <w:lang w:val="it-IT" w:eastAsia="it-IT"/>
        </w:rPr>
        <w:t xml:space="preserve"> qui sotto (o ricerca</w:t>
      </w:r>
      <w:r w:rsidR="00D069BD">
        <w:rPr>
          <w:rFonts w:ascii="Arial" w:hAnsi="Arial" w:cs="Arial"/>
          <w:lang w:val="it-IT" w:eastAsia="it-IT"/>
        </w:rPr>
        <w:t>re</w:t>
      </w:r>
      <w:r w:rsidRPr="00721EB4">
        <w:rPr>
          <w:rFonts w:ascii="Arial" w:hAnsi="Arial" w:cs="Arial"/>
          <w:lang w:val="it-IT" w:eastAsia="it-IT"/>
        </w:rPr>
        <w:t xml:space="preserve"> in Google play / Apple store) per scaricare l’</w:t>
      </w:r>
      <w:proofErr w:type="spellStart"/>
      <w:r w:rsidRPr="00721EB4">
        <w:rPr>
          <w:rFonts w:ascii="Arial" w:hAnsi="Arial" w:cs="Arial"/>
          <w:lang w:val="it-IT" w:eastAsia="it-IT"/>
        </w:rPr>
        <w:t>App</w:t>
      </w:r>
      <w:proofErr w:type="spellEnd"/>
      <w:r w:rsidRPr="00721EB4">
        <w:rPr>
          <w:rFonts w:ascii="Arial" w:hAnsi="Arial" w:cs="Arial"/>
          <w:lang w:val="it-IT" w:eastAsia="it-IT"/>
        </w:rPr>
        <w:t xml:space="preserve"> </w:t>
      </w:r>
      <w:proofErr w:type="spellStart"/>
      <w:r w:rsidRPr="00721EB4">
        <w:rPr>
          <w:rFonts w:ascii="Arial" w:hAnsi="Arial" w:cs="Arial"/>
          <w:lang w:val="it-IT" w:eastAsia="it-IT"/>
        </w:rPr>
        <w:t>iGPSPORT</w:t>
      </w:r>
      <w:proofErr w:type="spellEnd"/>
    </w:p>
    <w:bookmarkEnd w:id="93"/>
    <w:bookmarkEnd w:id="94"/>
    <w:bookmarkEnd w:id="95"/>
    <w:p w:rsidR="00E55721" w:rsidRPr="00406548" w:rsidRDefault="00770AEF">
      <w:pPr>
        <w:rPr>
          <w:rFonts w:ascii="Arial" w:hAnsi="Arial" w:cs="Arial"/>
          <w:sz w:val="22"/>
          <w:szCs w:val="22"/>
          <w:lang w:val="it-IT"/>
        </w:rPr>
      </w:pPr>
      <w:r w:rsidRPr="00406548">
        <w:rPr>
          <w:rFonts w:ascii="Arial" w:hAnsi="Arial" w:cs="Arial"/>
          <w:sz w:val="22"/>
          <w:szCs w:val="22"/>
          <w:lang w:val="it-IT"/>
        </w:rPr>
        <w:tab/>
        <w:t xml:space="preserve">    </w:t>
      </w:r>
    </w:p>
    <w:p w:rsidR="00E55721" w:rsidRPr="00406548" w:rsidRDefault="00770AEF">
      <w:pPr>
        <w:ind w:firstLineChars="700" w:firstLine="1540"/>
        <w:jc w:val="left"/>
        <w:rPr>
          <w:rFonts w:ascii="Arial" w:eastAsia="SimSun" w:hAnsi="Arial" w:cs="Arial"/>
          <w:color w:val="auto"/>
          <w:sz w:val="22"/>
          <w:szCs w:val="22"/>
          <w:lang w:val="it-IT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626235" cy="16262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786" cy="163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548">
        <w:rPr>
          <w:rFonts w:ascii="Arial" w:hAnsi="Arial" w:cs="Arial"/>
          <w:sz w:val="22"/>
          <w:szCs w:val="22"/>
          <w:lang w:val="it-IT"/>
        </w:rPr>
        <w:t xml:space="preserve">             </w:t>
      </w:r>
      <w:r>
        <w:rPr>
          <w:rFonts w:ascii="Arial" w:eastAsia="SimSun" w:hAnsi="Arial" w:cs="Arial"/>
          <w:noProof/>
          <w:color w:val="auto"/>
          <w:sz w:val="22"/>
          <w:szCs w:val="22"/>
        </w:rPr>
        <w:drawing>
          <wp:inline distT="0" distB="0" distL="0" distR="0">
            <wp:extent cx="1626235" cy="1626235"/>
            <wp:effectExtent l="0" t="0" r="0" b="0"/>
            <wp:docPr id="17" name="图片 17" descr="D:\Program Files (x86)\QQdownload\904525664\Image\C2C\{B72CBCB3-76AE-7096-74D4-7FE1E3C22BD7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Program Files (x86)\QQdownload\904525664\Image\C2C\{B72CBCB3-76AE-7096-74D4-7FE1E3C22BD7}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46" cy="164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721" w:rsidRPr="00406548" w:rsidRDefault="00770AEF">
      <w:pPr>
        <w:ind w:leftChars="185" w:left="425" w:firstLine="295"/>
        <w:jc w:val="left"/>
        <w:rPr>
          <w:rFonts w:ascii="Arial" w:eastAsiaTheme="minorEastAsia" w:hAnsi="Arial" w:cs="Arial"/>
          <w:sz w:val="22"/>
          <w:szCs w:val="22"/>
          <w:lang w:val="it-IT"/>
        </w:rPr>
      </w:pPr>
      <w:r w:rsidRPr="00406548">
        <w:rPr>
          <w:rFonts w:ascii="Arial" w:eastAsiaTheme="minorEastAsia" w:hAnsi="Arial" w:cs="Arial"/>
          <w:sz w:val="22"/>
          <w:szCs w:val="22"/>
          <w:lang w:val="it-IT"/>
        </w:rPr>
        <w:t xml:space="preserve">                            </w:t>
      </w:r>
      <w:bookmarkStart w:id="97" w:name="OLE_LINK115"/>
      <w:r w:rsidRPr="00406548">
        <w:rPr>
          <w:rFonts w:ascii="Arial" w:eastAsiaTheme="minorEastAsia" w:hAnsi="Arial" w:cs="Arial"/>
          <w:sz w:val="22"/>
          <w:szCs w:val="22"/>
          <w:lang w:val="it-IT"/>
        </w:rPr>
        <w:t>Android                                          iOS</w:t>
      </w:r>
    </w:p>
    <w:p w:rsidR="00C53029" w:rsidRPr="00C53029" w:rsidRDefault="00C53029" w:rsidP="00C53029">
      <w:pPr>
        <w:spacing w:line="400" w:lineRule="atLeast"/>
        <w:rPr>
          <w:rFonts w:hAnsi="Microsoft YaHei"/>
          <w:szCs w:val="23"/>
          <w:lang w:val="it-IT" w:eastAsia="it-IT"/>
        </w:rPr>
      </w:pPr>
      <w:bookmarkStart w:id="98" w:name="OLE_LINK116"/>
      <w:bookmarkEnd w:id="92"/>
      <w:bookmarkEnd w:id="97"/>
      <w:r w:rsidRPr="00C53029">
        <w:rPr>
          <w:rFonts w:ascii="Arial" w:hAnsi="Arial" w:cs="Arial"/>
          <w:b/>
          <w:bCs/>
          <w:lang w:val="it-IT" w:eastAsia="it-IT"/>
        </w:rPr>
        <w:lastRenderedPageBreak/>
        <w:t>Smartphone Android</w:t>
      </w:r>
    </w:p>
    <w:p w:rsidR="00C53029" w:rsidRPr="00C53029" w:rsidRDefault="00C53029" w:rsidP="00C53029">
      <w:pPr>
        <w:spacing w:line="400" w:lineRule="atLeast"/>
        <w:rPr>
          <w:rFonts w:hAnsi="Microsoft YaHei"/>
          <w:szCs w:val="23"/>
          <w:lang w:val="it-IT" w:eastAsia="it-IT"/>
        </w:rPr>
      </w:pPr>
      <w:r w:rsidRPr="00C53029">
        <w:rPr>
          <w:rFonts w:ascii="Arial" w:hAnsi="Arial" w:cs="Arial"/>
          <w:b/>
          <w:bCs/>
          <w:lang w:val="it-IT" w:eastAsia="it-IT"/>
        </w:rPr>
        <w:t>Requisiti:</w:t>
      </w:r>
      <w:r w:rsidRPr="00C53029">
        <w:rPr>
          <w:rFonts w:hAnsi="Microsoft YaHei" w:hint="eastAsia"/>
          <w:b/>
          <w:bCs/>
          <w:szCs w:val="23"/>
          <w:lang w:val="it-IT" w:eastAsia="it-IT"/>
        </w:rPr>
        <w:t> </w:t>
      </w:r>
      <w:r w:rsidRPr="00C53029">
        <w:rPr>
          <w:rFonts w:ascii="Arial" w:hAnsi="Arial" w:cs="Arial"/>
          <w:lang w:val="it-IT" w:eastAsia="it-IT"/>
        </w:rPr>
        <w:t>Android 5.0 o superiore, con sistema Bluetooth 4.0</w:t>
      </w:r>
    </w:p>
    <w:p w:rsidR="00C53029" w:rsidRPr="00E960B9" w:rsidRDefault="00C53029" w:rsidP="00C53029">
      <w:pPr>
        <w:spacing w:line="400" w:lineRule="atLeast"/>
        <w:rPr>
          <w:rFonts w:hAnsi="Microsoft YaHei"/>
          <w:szCs w:val="23"/>
          <w:lang w:eastAsia="it-IT"/>
        </w:rPr>
      </w:pPr>
      <w:proofErr w:type="spellStart"/>
      <w:r w:rsidRPr="00E960B9">
        <w:rPr>
          <w:rFonts w:ascii="Arial" w:hAnsi="Arial" w:cs="Arial"/>
          <w:lang w:eastAsia="it-IT"/>
        </w:rPr>
        <w:t>Scarica</w:t>
      </w:r>
      <w:proofErr w:type="spellEnd"/>
      <w:r>
        <w:rPr>
          <w:rFonts w:ascii="Arial" w:hAnsi="Arial" w:cs="Arial"/>
          <w:lang w:eastAsia="it-IT"/>
        </w:rPr>
        <w:t xml:space="preserve"> </w:t>
      </w:r>
      <w:proofErr w:type="spellStart"/>
      <w:r>
        <w:rPr>
          <w:rFonts w:ascii="Arial" w:hAnsi="Arial" w:cs="Arial"/>
          <w:lang w:eastAsia="it-IT"/>
        </w:rPr>
        <w:t>l’App</w:t>
      </w:r>
      <w:proofErr w:type="spellEnd"/>
      <w:r w:rsidRPr="00E960B9">
        <w:rPr>
          <w:rFonts w:ascii="Arial" w:hAnsi="Arial" w:cs="Arial"/>
          <w:lang w:eastAsia="it-IT"/>
        </w:rPr>
        <w:t xml:space="preserve"> "</w:t>
      </w:r>
      <w:proofErr w:type="spellStart"/>
      <w:r w:rsidRPr="00E960B9">
        <w:rPr>
          <w:rFonts w:ascii="Arial" w:hAnsi="Arial" w:cs="Arial"/>
          <w:lang w:eastAsia="it-IT"/>
        </w:rPr>
        <w:t>iGPSPORT</w:t>
      </w:r>
      <w:proofErr w:type="spellEnd"/>
      <w:r w:rsidRPr="00E960B9">
        <w:rPr>
          <w:rFonts w:ascii="Arial" w:hAnsi="Arial" w:cs="Arial"/>
          <w:lang w:eastAsia="it-IT"/>
        </w:rPr>
        <w:t>" in App Store di Google Play.</w:t>
      </w:r>
    </w:p>
    <w:p w:rsidR="00C53029" w:rsidRPr="00E960B9" w:rsidRDefault="00C53029" w:rsidP="00C53029">
      <w:pPr>
        <w:spacing w:line="400" w:lineRule="atLeast"/>
        <w:rPr>
          <w:rFonts w:hAnsi="Microsoft YaHei"/>
          <w:szCs w:val="23"/>
          <w:lang w:eastAsia="it-IT"/>
        </w:rPr>
      </w:pPr>
      <w:r w:rsidRPr="00E960B9">
        <w:rPr>
          <w:rFonts w:ascii="Arial" w:hAnsi="Arial" w:cs="Arial"/>
          <w:b/>
          <w:bCs/>
          <w:lang w:eastAsia="it-IT"/>
        </w:rPr>
        <w:t>iPhone:</w:t>
      </w:r>
    </w:p>
    <w:p w:rsidR="00C53029" w:rsidRDefault="00C53029" w:rsidP="00C53029">
      <w:pPr>
        <w:spacing w:line="400" w:lineRule="atLeast"/>
        <w:rPr>
          <w:rFonts w:hAnsi="Microsoft YaHei"/>
          <w:szCs w:val="23"/>
          <w:lang w:val="it-IT" w:eastAsia="it-IT"/>
        </w:rPr>
      </w:pPr>
      <w:r w:rsidRPr="00C53029">
        <w:rPr>
          <w:rFonts w:ascii="Arial" w:hAnsi="Arial" w:cs="Arial"/>
          <w:b/>
          <w:bCs/>
          <w:lang w:val="it-IT" w:eastAsia="it-IT"/>
        </w:rPr>
        <w:t>Requisiti:</w:t>
      </w:r>
      <w:r w:rsidRPr="00C53029">
        <w:rPr>
          <w:rFonts w:hAnsi="Microsoft YaHei" w:hint="eastAsia"/>
          <w:b/>
          <w:bCs/>
          <w:szCs w:val="23"/>
          <w:lang w:val="it-IT" w:eastAsia="it-IT"/>
        </w:rPr>
        <w:t> </w:t>
      </w:r>
      <w:r w:rsidRPr="00C53029">
        <w:rPr>
          <w:rFonts w:ascii="Arial" w:hAnsi="Arial" w:cs="Arial"/>
          <w:lang w:val="it-IT" w:eastAsia="it-IT"/>
        </w:rPr>
        <w:t>iPhone 5s e iOS 9.0 o superiore (non compatibile con iPad).</w:t>
      </w:r>
    </w:p>
    <w:p w:rsidR="00C53029" w:rsidRPr="00406548" w:rsidRDefault="00C53029" w:rsidP="00C53029">
      <w:pPr>
        <w:spacing w:line="400" w:lineRule="atLeast"/>
        <w:rPr>
          <w:rFonts w:hAnsi="Microsoft YaHei"/>
          <w:szCs w:val="23"/>
          <w:lang w:val="it-IT" w:eastAsia="it-IT"/>
        </w:rPr>
      </w:pPr>
      <w:r w:rsidRPr="00406548">
        <w:rPr>
          <w:rFonts w:ascii="Arial" w:hAnsi="Arial" w:cs="Arial"/>
          <w:lang w:val="it-IT" w:eastAsia="it-IT"/>
        </w:rPr>
        <w:t>Scarica l’</w:t>
      </w:r>
      <w:proofErr w:type="spellStart"/>
      <w:r w:rsidRPr="00406548">
        <w:rPr>
          <w:rFonts w:ascii="Arial" w:hAnsi="Arial" w:cs="Arial"/>
          <w:lang w:val="it-IT" w:eastAsia="it-IT"/>
        </w:rPr>
        <w:t>App</w:t>
      </w:r>
      <w:proofErr w:type="spellEnd"/>
      <w:r w:rsidRPr="00406548">
        <w:rPr>
          <w:rFonts w:ascii="Arial" w:hAnsi="Arial" w:cs="Arial"/>
          <w:lang w:val="it-IT" w:eastAsia="it-IT"/>
        </w:rPr>
        <w:t xml:space="preserve"> "</w:t>
      </w:r>
      <w:proofErr w:type="spellStart"/>
      <w:r w:rsidRPr="00406548">
        <w:rPr>
          <w:rFonts w:ascii="Arial" w:hAnsi="Arial" w:cs="Arial"/>
          <w:lang w:val="it-IT" w:eastAsia="it-IT"/>
        </w:rPr>
        <w:t>iGPSPORT</w:t>
      </w:r>
      <w:proofErr w:type="spellEnd"/>
      <w:proofErr w:type="gramStart"/>
      <w:r w:rsidRPr="00406548">
        <w:rPr>
          <w:rFonts w:ascii="Arial" w:hAnsi="Arial" w:cs="Arial"/>
          <w:lang w:val="it-IT" w:eastAsia="it-IT"/>
        </w:rPr>
        <w:t>"  dall’Apple</w:t>
      </w:r>
      <w:proofErr w:type="gramEnd"/>
      <w:r w:rsidRPr="00406548">
        <w:rPr>
          <w:rFonts w:ascii="Arial" w:hAnsi="Arial" w:cs="Arial"/>
          <w:lang w:val="it-IT" w:eastAsia="it-IT"/>
        </w:rPr>
        <w:t xml:space="preserve"> Store.</w:t>
      </w:r>
    </w:p>
    <w:bookmarkEnd w:id="98"/>
    <w:p w:rsidR="00E55721" w:rsidRPr="00406548" w:rsidRDefault="00E55721">
      <w:pPr>
        <w:pStyle w:val="20"/>
        <w:ind w:left="0"/>
        <w:rPr>
          <w:rFonts w:ascii="Arial" w:eastAsia="DengXian" w:hAnsi="Arial" w:cs="Arial"/>
          <w:b/>
          <w:sz w:val="22"/>
          <w:szCs w:val="22"/>
          <w:lang w:val="it-IT"/>
        </w:rPr>
      </w:pPr>
    </w:p>
    <w:p w:rsidR="00050265" w:rsidRPr="00050265" w:rsidRDefault="00050265" w:rsidP="00050265">
      <w:pPr>
        <w:spacing w:before="100" w:beforeAutospacing="1" w:after="100" w:afterAutospacing="1" w:line="240" w:lineRule="auto"/>
        <w:rPr>
          <w:rFonts w:ascii="Times New Roman" w:eastAsia="Times New Roman"/>
          <w:color w:val="000000"/>
          <w:sz w:val="24"/>
          <w:szCs w:val="27"/>
          <w:lang w:val="it-IT" w:eastAsia="it-IT"/>
        </w:rPr>
      </w:pPr>
      <w:bookmarkStart w:id="99" w:name="_Toc504402867"/>
      <w:bookmarkStart w:id="100" w:name="OLE_LINK85"/>
      <w:bookmarkStart w:id="101" w:name="OLE_LINK117"/>
      <w:r w:rsidRPr="00050265">
        <w:rPr>
          <w:rFonts w:ascii="Arial" w:eastAsia="Times New Roman" w:hAnsi="Arial" w:cs="Arial"/>
          <w:b/>
          <w:bCs/>
          <w:color w:val="000000"/>
          <w:sz w:val="22"/>
          <w:lang w:val="it-IT" w:eastAsia="it-IT"/>
        </w:rPr>
        <w:t>Specifiche d</w:t>
      </w:r>
      <w:r>
        <w:rPr>
          <w:rFonts w:ascii="Arial" w:eastAsia="Times New Roman" w:hAnsi="Arial" w:cs="Arial"/>
          <w:b/>
          <w:bCs/>
          <w:color w:val="000000"/>
          <w:sz w:val="22"/>
          <w:lang w:val="it-IT" w:eastAsia="it-IT"/>
        </w:rPr>
        <w:t>el</w:t>
      </w:r>
      <w:r w:rsidRPr="00050265">
        <w:rPr>
          <w:rFonts w:ascii="Arial" w:eastAsia="Times New Roman" w:hAnsi="Arial" w:cs="Arial"/>
          <w:b/>
          <w:bCs/>
          <w:color w:val="000000"/>
          <w:sz w:val="22"/>
          <w:lang w:val="it-IT" w:eastAsia="it-IT"/>
        </w:rPr>
        <w:t xml:space="preserve"> prodotto</w:t>
      </w:r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 xml:space="preserve">GPS: Alta sensibilità GPS + </w:t>
      </w:r>
      <w:proofErr w:type="spellStart"/>
      <w:r w:rsidRPr="00050265">
        <w:rPr>
          <w:rFonts w:ascii="Arial" w:hAnsi="Arial" w:cs="Arial"/>
          <w:lang w:val="it-IT" w:eastAsia="it-IT"/>
        </w:rPr>
        <w:t>Beidou</w:t>
      </w:r>
      <w:proofErr w:type="spellEnd"/>
      <w:r w:rsidRPr="00050265">
        <w:rPr>
          <w:rFonts w:ascii="Arial" w:hAnsi="Arial" w:cs="Arial"/>
          <w:lang w:val="it-IT" w:eastAsia="it-IT"/>
        </w:rPr>
        <w:t xml:space="preserve"> + </w:t>
      </w:r>
      <w:proofErr w:type="spellStart"/>
      <w:r w:rsidRPr="00050265">
        <w:rPr>
          <w:rFonts w:ascii="Arial" w:hAnsi="Arial" w:cs="Arial"/>
          <w:lang w:val="it-IT" w:eastAsia="it-IT"/>
        </w:rPr>
        <w:t>Glonass</w:t>
      </w:r>
      <w:proofErr w:type="spellEnd"/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>Schermo: schermo a colori 2.2 pollici antiriflesso LED, 240 * 320 pixel</w:t>
      </w:r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>Temperatura di funzionamento: -10° ~ 50° C (14º al 122º f)</w:t>
      </w:r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>Peso: Circa 90g</w:t>
      </w:r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>Dimensioni: 85 * 53.5 * 18,8 mm</w:t>
      </w:r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>Impermeabile: IPX7</w:t>
      </w:r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>Memoria: </w:t>
      </w:r>
      <w:bookmarkStart w:id="102" w:name="OLE_LINK3"/>
      <w:r w:rsidRPr="00050265">
        <w:rPr>
          <w:rFonts w:ascii="Arial" w:hAnsi="Arial" w:cs="Arial"/>
          <w:lang w:val="it-IT" w:eastAsia="it-IT"/>
        </w:rPr>
        <w:t>Archiviazione dati di 3000 ore (utilizzo tipico)</w:t>
      </w:r>
      <w:bookmarkEnd w:id="102"/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 xml:space="preserve">Formato dati: </w:t>
      </w:r>
      <w:proofErr w:type="spellStart"/>
      <w:r w:rsidRPr="00050265">
        <w:rPr>
          <w:rFonts w:ascii="Arial" w:hAnsi="Arial" w:cs="Arial"/>
          <w:lang w:val="it-IT" w:eastAsia="it-IT"/>
        </w:rPr>
        <w:t>fit</w:t>
      </w:r>
      <w:proofErr w:type="spellEnd"/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>Visualizzazione dei dati: 1-10 colonne dati, possono essere personalizzate in singola pagina &amp; 1-6 pagine possono essere personalizzate con più di 80 dati.</w:t>
      </w:r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>Batteria: agli ioni di litio ricaricabile, integrata.</w:t>
      </w:r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>Durata della batteria: circa 22 ore (utilizzo tipico)</w:t>
      </w:r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>ANT +: fascia cardio ANT+, sensore di velocità, sensore di cadenza, velocità e cadenza, misuratore di potenza.</w:t>
      </w:r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>Interfaccia: Micro USB</w:t>
      </w:r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>Trasmissione senza fili: Bluetooth 4.0</w:t>
      </w:r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>Supporta la connessione con l’</w:t>
      </w:r>
      <w:proofErr w:type="spellStart"/>
      <w:r w:rsidRPr="00050265">
        <w:rPr>
          <w:rFonts w:ascii="Arial" w:hAnsi="Arial" w:cs="Arial"/>
          <w:lang w:val="it-IT" w:eastAsia="it-IT"/>
        </w:rPr>
        <w:t>App</w:t>
      </w:r>
      <w:proofErr w:type="spellEnd"/>
      <w:r w:rsidRPr="00050265">
        <w:rPr>
          <w:rFonts w:ascii="Arial" w:hAnsi="Arial" w:cs="Arial"/>
          <w:lang w:val="it-IT" w:eastAsia="it-IT"/>
        </w:rPr>
        <w:t xml:space="preserve"> </w:t>
      </w:r>
      <w:proofErr w:type="spellStart"/>
      <w:r w:rsidRPr="00050265">
        <w:rPr>
          <w:rFonts w:ascii="Arial" w:hAnsi="Arial" w:cs="Arial"/>
          <w:lang w:val="it-IT" w:eastAsia="it-IT"/>
        </w:rPr>
        <w:t>iGPSPORT</w:t>
      </w:r>
      <w:proofErr w:type="spellEnd"/>
      <w:r w:rsidRPr="00050265">
        <w:rPr>
          <w:rFonts w:ascii="Arial" w:hAnsi="Arial" w:cs="Arial"/>
          <w:lang w:val="it-IT" w:eastAsia="it-IT"/>
        </w:rPr>
        <w:t xml:space="preserve"> tramite BLE;</w:t>
      </w:r>
      <w:r>
        <w:rPr>
          <w:rFonts w:hAnsi="Microsoft YaHei"/>
          <w:szCs w:val="23"/>
          <w:lang w:val="it-IT" w:eastAsia="it-IT"/>
        </w:rPr>
        <w:t xml:space="preserve"> </w:t>
      </w:r>
      <w:r w:rsidRPr="00050265">
        <w:rPr>
          <w:rFonts w:ascii="Arial" w:hAnsi="Arial" w:cs="Arial"/>
          <w:lang w:val="it-IT" w:eastAsia="it-IT"/>
        </w:rPr>
        <w:t>non supporta la connessione con sensori Bluetooth.</w:t>
      </w:r>
    </w:p>
    <w:p w:rsidR="00050265" w:rsidRPr="00050265" w:rsidRDefault="00050265" w:rsidP="00050265">
      <w:pPr>
        <w:spacing w:line="246" w:lineRule="atLeast"/>
        <w:rPr>
          <w:rFonts w:ascii="Arial" w:hAnsi="Arial" w:cs="Arial"/>
          <w:lang w:val="it-IT" w:eastAsia="it-IT"/>
        </w:rPr>
      </w:pPr>
    </w:p>
    <w:p w:rsidR="006508A8" w:rsidRDefault="006508A8" w:rsidP="00050265">
      <w:pPr>
        <w:spacing w:line="246" w:lineRule="atLeast"/>
        <w:rPr>
          <w:rFonts w:ascii="Arial" w:hAnsi="Arial" w:cs="Arial"/>
          <w:lang w:val="it-IT" w:eastAsia="it-IT"/>
        </w:rPr>
      </w:pPr>
      <w:bookmarkStart w:id="103" w:name="OLE_LINK88"/>
      <w:bookmarkStart w:id="104" w:name="OLE_LINK130"/>
      <w:bookmarkEnd w:id="99"/>
      <w:bookmarkEnd w:id="100"/>
    </w:p>
    <w:p w:rsidR="006508A8" w:rsidRDefault="006508A8" w:rsidP="00050265">
      <w:pPr>
        <w:spacing w:line="246" w:lineRule="atLeast"/>
        <w:rPr>
          <w:rFonts w:ascii="Arial" w:hAnsi="Arial" w:cs="Arial"/>
          <w:lang w:val="it-IT" w:eastAsia="it-IT"/>
        </w:rPr>
      </w:pPr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lastRenderedPageBreak/>
        <w:t xml:space="preserve">Il pacchetto include: </w:t>
      </w:r>
      <w:r w:rsidR="00402049">
        <w:rPr>
          <w:rFonts w:ascii="Arial" w:hAnsi="Arial" w:cs="Arial"/>
          <w:lang w:val="it-IT" w:eastAsia="it-IT"/>
        </w:rPr>
        <w:t>GPS</w:t>
      </w:r>
      <w:r w:rsidR="0032401A">
        <w:rPr>
          <w:rFonts w:ascii="Arial" w:hAnsi="Arial" w:cs="Arial"/>
          <w:lang w:val="it-IT" w:eastAsia="it-IT"/>
        </w:rPr>
        <w:t>02</w:t>
      </w:r>
      <w:r w:rsidRPr="00050265">
        <w:rPr>
          <w:rFonts w:ascii="Arial" w:hAnsi="Arial" w:cs="Arial"/>
          <w:lang w:val="it-IT" w:eastAsia="it-IT"/>
        </w:rPr>
        <w:t xml:space="preserve"> X 1, cavo Micro USB X1, X2, supporto manubrio Standard</w:t>
      </w:r>
      <w:r>
        <w:rPr>
          <w:rFonts w:hAnsi="Microsoft YaHei"/>
          <w:szCs w:val="23"/>
          <w:lang w:val="it-IT" w:eastAsia="it-IT"/>
        </w:rPr>
        <w:t xml:space="preserve"> </w:t>
      </w:r>
      <w:r w:rsidRPr="00050265">
        <w:rPr>
          <w:rFonts w:ascii="Arial" w:hAnsi="Arial" w:cs="Arial"/>
          <w:lang w:val="it-IT" w:eastAsia="it-IT"/>
        </w:rPr>
        <w:t>Mount Pad X</w:t>
      </w:r>
      <w:proofErr w:type="gramStart"/>
      <w:r w:rsidRPr="00050265">
        <w:rPr>
          <w:rFonts w:ascii="Arial" w:hAnsi="Arial" w:cs="Arial"/>
          <w:lang w:val="it-IT" w:eastAsia="it-IT"/>
        </w:rPr>
        <w:t>2</w:t>
      </w:r>
      <w:r w:rsidRPr="00050265">
        <w:rPr>
          <w:rFonts w:hAnsi="Microsoft YaHei" w:hint="eastAsia"/>
          <w:szCs w:val="23"/>
          <w:lang w:val="it-IT" w:eastAsia="it-IT"/>
        </w:rPr>
        <w:t> </w:t>
      </w:r>
      <w:r w:rsidRPr="00050265">
        <w:rPr>
          <w:rFonts w:hAnsi="Microsoft YaHei" w:hint="eastAsia"/>
          <w:lang w:val="it-IT"/>
        </w:rPr>
        <w:t>,</w:t>
      </w:r>
      <w:proofErr w:type="gramEnd"/>
      <w:r w:rsidRPr="00050265">
        <w:rPr>
          <w:rFonts w:hAnsi="Microsoft YaHei" w:hint="eastAsia"/>
          <w:szCs w:val="23"/>
          <w:lang w:val="it-IT" w:eastAsia="it-IT"/>
        </w:rPr>
        <w:t> </w:t>
      </w:r>
      <w:r w:rsidRPr="00050265">
        <w:rPr>
          <w:rFonts w:ascii="Arial" w:hAnsi="Arial" w:cs="Arial"/>
          <w:lang w:val="it-IT" w:eastAsia="it-IT"/>
        </w:rPr>
        <w:t>O-ring Band X4</w:t>
      </w:r>
      <w:r w:rsidRPr="00050265">
        <w:rPr>
          <w:rFonts w:hAnsi="Microsoft YaHei" w:hint="eastAsia"/>
          <w:szCs w:val="23"/>
          <w:lang w:val="it-IT" w:eastAsia="it-IT"/>
        </w:rPr>
        <w:t> </w:t>
      </w:r>
      <w:r w:rsidRPr="00050265">
        <w:rPr>
          <w:rFonts w:hAnsi="Microsoft YaHei" w:hint="eastAsia"/>
          <w:lang w:val="it-IT"/>
        </w:rPr>
        <w:t>,</w:t>
      </w:r>
      <w:r w:rsidRPr="00050265">
        <w:rPr>
          <w:rFonts w:hAnsi="Microsoft YaHei" w:hint="eastAsia"/>
          <w:szCs w:val="23"/>
          <w:lang w:val="it-IT" w:eastAsia="it-IT"/>
        </w:rPr>
        <w:t> </w:t>
      </w:r>
      <w:r w:rsidRPr="00050265">
        <w:rPr>
          <w:rFonts w:ascii="Arial" w:hAnsi="Arial" w:cs="Arial"/>
          <w:lang w:val="it-IT" w:eastAsia="it-IT"/>
        </w:rPr>
        <w:t>Manuale utente X1</w:t>
      </w:r>
    </w:p>
    <w:p w:rsidR="00050265" w:rsidRPr="00050265" w:rsidRDefault="00050265" w:rsidP="00050265">
      <w:pPr>
        <w:spacing w:line="246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>Accessori opzionali: supporto frontale, fascia cardio, sensore di velocità, sensore di cadenza, sensore cadenza e velocità combinato, misuratore di potenza.</w:t>
      </w:r>
    </w:p>
    <w:p w:rsidR="00E55721" w:rsidRPr="00406548" w:rsidRDefault="00E55721">
      <w:pPr>
        <w:spacing w:line="400" w:lineRule="exact"/>
        <w:ind w:firstLineChars="100" w:firstLine="220"/>
        <w:rPr>
          <w:rFonts w:ascii="Arial" w:hAnsi="Arial" w:cs="Arial"/>
          <w:sz w:val="22"/>
          <w:szCs w:val="22"/>
          <w:lang w:val="it-IT"/>
        </w:rPr>
      </w:pPr>
      <w:bookmarkStart w:id="105" w:name="OLE_LINK26"/>
      <w:bookmarkStart w:id="106" w:name="_Hlk501371047"/>
      <w:bookmarkEnd w:id="101"/>
      <w:bookmarkEnd w:id="103"/>
    </w:p>
    <w:bookmarkEnd w:id="104"/>
    <w:p w:rsidR="00050265" w:rsidRPr="00406548" w:rsidRDefault="00050265" w:rsidP="00050265">
      <w:pPr>
        <w:spacing w:line="400" w:lineRule="atLeast"/>
        <w:rPr>
          <w:rFonts w:ascii="Arial" w:hAnsi="Arial" w:cs="Arial"/>
          <w:sz w:val="22"/>
          <w:szCs w:val="22"/>
          <w:lang w:val="it-IT"/>
        </w:rPr>
      </w:pPr>
    </w:p>
    <w:p w:rsidR="00050265" w:rsidRDefault="00050265" w:rsidP="00050265">
      <w:pPr>
        <w:spacing w:line="400" w:lineRule="atLeast"/>
        <w:rPr>
          <w:rFonts w:ascii="Arial" w:hAnsi="Arial" w:cs="Arial"/>
          <w:b/>
          <w:bCs/>
          <w:lang w:val="it-IT" w:eastAsia="it-IT"/>
        </w:rPr>
      </w:pPr>
    </w:p>
    <w:p w:rsidR="00050265" w:rsidRPr="00050265" w:rsidRDefault="00050265" w:rsidP="00050265">
      <w:pPr>
        <w:spacing w:line="400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b/>
          <w:bCs/>
          <w:lang w:val="it-IT" w:eastAsia="it-IT"/>
        </w:rPr>
        <w:t>Contatti</w:t>
      </w:r>
    </w:p>
    <w:p w:rsidR="00050265" w:rsidRPr="00050265" w:rsidRDefault="00050265" w:rsidP="00050265">
      <w:pPr>
        <w:spacing w:line="400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b/>
          <w:bCs/>
          <w:lang w:val="it-IT" w:eastAsia="it-IT"/>
        </w:rPr>
        <w:t>Sito ufficiale:</w:t>
      </w:r>
      <w:r w:rsidRPr="00050265">
        <w:rPr>
          <w:rFonts w:hAnsi="Microsoft YaHei" w:hint="eastAsia"/>
          <w:b/>
          <w:bCs/>
          <w:szCs w:val="23"/>
          <w:lang w:val="it-IT" w:eastAsia="it-IT"/>
        </w:rPr>
        <w:t> </w:t>
      </w:r>
      <w:hyperlink r:id="rId156" w:tgtFrame="_top" w:history="1">
        <w:r w:rsidRPr="00050265">
          <w:rPr>
            <w:rFonts w:ascii="Arial" w:hAnsi="Arial" w:cs="Arial"/>
            <w:lang w:val="it-IT" w:eastAsia="it-IT"/>
          </w:rPr>
          <w:t>www.igpsport.com</w:t>
        </w:r>
      </w:hyperlink>
    </w:p>
    <w:p w:rsidR="00050265" w:rsidRPr="00050265" w:rsidRDefault="00050265" w:rsidP="00050265">
      <w:pPr>
        <w:spacing w:line="400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b/>
          <w:bCs/>
          <w:lang w:val="it-IT" w:eastAsia="it-IT"/>
        </w:rPr>
        <w:t>Produttore:</w:t>
      </w:r>
      <w:r w:rsidRPr="00050265">
        <w:rPr>
          <w:rFonts w:hAnsi="Microsoft YaHei" w:hint="eastAsia"/>
          <w:b/>
          <w:bCs/>
          <w:szCs w:val="23"/>
          <w:lang w:val="it-IT" w:eastAsia="it-IT"/>
        </w:rPr>
        <w:t> </w:t>
      </w:r>
      <w:r w:rsidRPr="00050265">
        <w:rPr>
          <w:rFonts w:ascii="Arial" w:hAnsi="Arial" w:cs="Arial"/>
          <w:lang w:val="it-IT" w:eastAsia="it-IT"/>
        </w:rPr>
        <w:t xml:space="preserve">Tecnologia Co., </w:t>
      </w:r>
      <w:proofErr w:type="spellStart"/>
      <w:r w:rsidRPr="00050265">
        <w:rPr>
          <w:rFonts w:ascii="Arial" w:hAnsi="Arial" w:cs="Arial"/>
          <w:lang w:val="it-IT" w:eastAsia="it-IT"/>
        </w:rPr>
        <w:t>srl</w:t>
      </w:r>
      <w:proofErr w:type="spellEnd"/>
      <w:r w:rsidRPr="00050265">
        <w:rPr>
          <w:rFonts w:ascii="Arial" w:hAnsi="Arial" w:cs="Arial"/>
          <w:lang w:val="it-IT" w:eastAsia="it-IT"/>
        </w:rPr>
        <w:t xml:space="preserve"> di Wuhan matricola</w:t>
      </w:r>
    </w:p>
    <w:p w:rsidR="00050265" w:rsidRPr="00050265" w:rsidRDefault="00050265" w:rsidP="00050265">
      <w:pPr>
        <w:spacing w:line="400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b/>
          <w:bCs/>
          <w:lang w:val="it-IT" w:eastAsia="it-IT"/>
        </w:rPr>
        <w:t>Aggiungere:</w:t>
      </w:r>
      <w:r w:rsidRPr="00050265">
        <w:rPr>
          <w:rFonts w:hAnsi="Microsoft YaHei" w:hint="eastAsia"/>
          <w:b/>
          <w:bCs/>
          <w:szCs w:val="23"/>
          <w:lang w:val="it-IT" w:eastAsia="it-IT"/>
        </w:rPr>
        <w:t> </w:t>
      </w:r>
      <w:proofErr w:type="spellStart"/>
      <w:r w:rsidRPr="00050265">
        <w:rPr>
          <w:rFonts w:ascii="Arial" w:hAnsi="Arial" w:cs="Arial"/>
          <w:lang w:val="it-IT" w:eastAsia="it-IT"/>
        </w:rPr>
        <w:t>Hongshan</w:t>
      </w:r>
      <w:proofErr w:type="spellEnd"/>
      <w:r w:rsidRPr="00050265">
        <w:rPr>
          <w:rFonts w:ascii="Arial" w:hAnsi="Arial" w:cs="Arial"/>
          <w:lang w:val="it-IT" w:eastAsia="it-IT"/>
        </w:rPr>
        <w:t xml:space="preserve"> </w:t>
      </w:r>
      <w:proofErr w:type="spellStart"/>
      <w:r w:rsidRPr="00050265">
        <w:rPr>
          <w:rFonts w:ascii="Arial" w:hAnsi="Arial" w:cs="Arial"/>
          <w:lang w:val="it-IT" w:eastAsia="it-IT"/>
        </w:rPr>
        <w:t>District</w:t>
      </w:r>
      <w:proofErr w:type="spellEnd"/>
      <w:r w:rsidRPr="00050265">
        <w:rPr>
          <w:rFonts w:ascii="Arial" w:hAnsi="Arial" w:cs="Arial"/>
          <w:lang w:val="it-IT" w:eastAsia="it-IT"/>
        </w:rPr>
        <w:t xml:space="preserve">, Wuhan City, Provincia di </w:t>
      </w:r>
      <w:proofErr w:type="spellStart"/>
      <w:r w:rsidRPr="00050265">
        <w:rPr>
          <w:rFonts w:ascii="Arial" w:hAnsi="Arial" w:cs="Arial"/>
          <w:lang w:val="it-IT" w:eastAsia="it-IT"/>
        </w:rPr>
        <w:t>Hubei</w:t>
      </w:r>
      <w:proofErr w:type="spellEnd"/>
      <w:r w:rsidRPr="00050265">
        <w:rPr>
          <w:rFonts w:ascii="Arial" w:hAnsi="Arial" w:cs="Arial"/>
          <w:lang w:val="it-IT" w:eastAsia="it-IT"/>
        </w:rPr>
        <w:t>, Cina.</w:t>
      </w:r>
    </w:p>
    <w:p w:rsidR="00050265" w:rsidRPr="00050265" w:rsidRDefault="00050265" w:rsidP="00050265">
      <w:pPr>
        <w:spacing w:line="400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b/>
          <w:bCs/>
          <w:lang w:val="it-IT" w:eastAsia="it-IT"/>
        </w:rPr>
        <w:t>Tel:</w:t>
      </w:r>
      <w:r w:rsidRPr="00050265">
        <w:rPr>
          <w:rFonts w:hAnsi="Microsoft YaHei" w:hint="eastAsia"/>
          <w:b/>
          <w:bCs/>
          <w:szCs w:val="23"/>
          <w:lang w:val="it-IT" w:eastAsia="it-IT"/>
        </w:rPr>
        <w:t> </w:t>
      </w:r>
      <w:proofErr w:type="gramStart"/>
      <w:r w:rsidRPr="00050265">
        <w:rPr>
          <w:rFonts w:ascii="DengXian" w:eastAsia="DengXian" w:hAnsi="DengXian" w:hint="eastAsia"/>
          <w:lang w:val="it-IT"/>
        </w:rPr>
        <w:t>(</w:t>
      </w:r>
      <w:r w:rsidRPr="00050265">
        <w:rPr>
          <w:rFonts w:hAnsi="Microsoft YaHei" w:hint="eastAsia"/>
          <w:szCs w:val="23"/>
          <w:lang w:val="it-IT" w:eastAsia="it-IT"/>
        </w:rPr>
        <w:t> </w:t>
      </w:r>
      <w:r w:rsidRPr="00050265">
        <w:rPr>
          <w:rFonts w:ascii="Arial" w:hAnsi="Arial" w:cs="Arial"/>
          <w:lang w:val="it-IT" w:eastAsia="it-IT"/>
        </w:rPr>
        <w:t>86</w:t>
      </w:r>
      <w:proofErr w:type="gramEnd"/>
      <w:r w:rsidRPr="00050265">
        <w:rPr>
          <w:rFonts w:hAnsi="Microsoft YaHei" w:hint="eastAsia"/>
          <w:szCs w:val="23"/>
          <w:lang w:val="it-IT" w:eastAsia="it-IT"/>
        </w:rPr>
        <w:t> </w:t>
      </w:r>
      <w:r w:rsidRPr="00050265">
        <w:rPr>
          <w:rFonts w:ascii="DengXian" w:eastAsia="DengXian" w:hAnsi="DengXian" w:hint="eastAsia"/>
          <w:lang w:val="it-IT"/>
        </w:rPr>
        <w:t>)</w:t>
      </w:r>
      <w:r w:rsidRPr="00050265">
        <w:rPr>
          <w:rFonts w:hAnsi="Microsoft YaHei" w:hint="eastAsia"/>
          <w:szCs w:val="23"/>
          <w:lang w:val="it-IT" w:eastAsia="it-IT"/>
        </w:rPr>
        <w:t> </w:t>
      </w:r>
      <w:r w:rsidRPr="00050265">
        <w:rPr>
          <w:rFonts w:ascii="Arial" w:hAnsi="Arial" w:cs="Arial"/>
          <w:lang w:val="it-IT" w:eastAsia="it-IT"/>
        </w:rPr>
        <w:t>27-87835568</w:t>
      </w:r>
    </w:p>
    <w:p w:rsidR="00050265" w:rsidRPr="00050265" w:rsidRDefault="00050265" w:rsidP="00050265">
      <w:pPr>
        <w:spacing w:line="400" w:lineRule="atLeast"/>
        <w:rPr>
          <w:rFonts w:ascii="Arial" w:hAnsi="Arial" w:cs="Arial"/>
          <w:lang w:val="it-IT" w:eastAsia="it-IT"/>
        </w:rPr>
      </w:pPr>
      <w:r w:rsidRPr="00050265">
        <w:rPr>
          <w:rFonts w:ascii="Arial" w:hAnsi="Arial" w:cs="Arial"/>
          <w:b/>
          <w:bCs/>
          <w:lang w:val="it-IT" w:eastAsia="it-IT"/>
        </w:rPr>
        <w:t>E-mail:</w:t>
      </w:r>
      <w:r w:rsidRPr="00050265">
        <w:rPr>
          <w:rFonts w:hAnsi="Microsoft YaHei" w:hint="eastAsia"/>
          <w:b/>
          <w:bCs/>
          <w:szCs w:val="23"/>
          <w:lang w:val="it-IT" w:eastAsia="it-IT"/>
        </w:rPr>
        <w:t> </w:t>
      </w:r>
      <w:hyperlink r:id="rId157" w:history="1">
        <w:r w:rsidR="00AB0A40" w:rsidRPr="00FA3A9F">
          <w:rPr>
            <w:rStyle w:val="Collegamentoipertestuale"/>
            <w:rFonts w:ascii="Arial" w:hAnsi="Arial" w:cs="Arial"/>
            <w:lang w:val="it-IT" w:eastAsia="it-IT"/>
          </w:rPr>
          <w:t>info@igpsport.com,</w:t>
        </w:r>
      </w:hyperlink>
      <w:r>
        <w:rPr>
          <w:rFonts w:ascii="Arial" w:hAnsi="Arial" w:cs="Arial"/>
          <w:lang w:val="it-IT" w:eastAsia="it-IT"/>
        </w:rPr>
        <w:t xml:space="preserve"> </w:t>
      </w:r>
      <w:hyperlink r:id="rId158" w:history="1">
        <w:r w:rsidRPr="00FA3A9F">
          <w:rPr>
            <w:rStyle w:val="Collegamentoipertestuale"/>
            <w:rFonts w:ascii="Arial" w:hAnsi="Arial" w:cs="Arial"/>
            <w:lang w:val="it-IT" w:eastAsia="it-IT"/>
          </w:rPr>
          <w:t>Service@igpsport.com</w:t>
        </w:r>
      </w:hyperlink>
    </w:p>
    <w:p w:rsidR="00E55721" w:rsidRPr="00050265" w:rsidRDefault="00E55721" w:rsidP="00050265">
      <w:pPr>
        <w:spacing w:line="400" w:lineRule="exact"/>
        <w:rPr>
          <w:rFonts w:ascii="Arial" w:eastAsia="DengXian" w:hAnsi="Arial" w:cs="Arial"/>
          <w:b/>
          <w:sz w:val="22"/>
          <w:szCs w:val="22"/>
          <w:lang w:val="it-IT"/>
        </w:rPr>
      </w:pPr>
    </w:p>
    <w:p w:rsidR="00E55721" w:rsidRPr="00050265" w:rsidRDefault="00E55721">
      <w:pPr>
        <w:spacing w:line="400" w:lineRule="exact"/>
        <w:ind w:firstLineChars="300" w:firstLine="660"/>
        <w:rPr>
          <w:rStyle w:val="Collegamentoipertestuale"/>
          <w:rFonts w:ascii="Arial" w:eastAsia="DengXian" w:hAnsi="Arial" w:cs="Arial"/>
          <w:color w:val="auto"/>
          <w:sz w:val="22"/>
          <w:szCs w:val="22"/>
          <w:lang w:val="it-IT"/>
        </w:rPr>
      </w:pPr>
      <w:bookmarkStart w:id="107" w:name="OLE_LINK118"/>
    </w:p>
    <w:p w:rsidR="00050265" w:rsidRDefault="00050265" w:rsidP="00050265">
      <w:pPr>
        <w:spacing w:line="400" w:lineRule="atLeast"/>
        <w:rPr>
          <w:rFonts w:ascii="Arial" w:hAnsi="Arial" w:cs="Arial"/>
          <w:b/>
          <w:sz w:val="22"/>
          <w:lang w:val="it-IT" w:eastAsia="it-IT"/>
        </w:rPr>
      </w:pPr>
      <w:bookmarkStart w:id="108" w:name="OLE_LINK87"/>
      <w:bookmarkStart w:id="109" w:name="_Toc504402869"/>
      <w:bookmarkEnd w:id="105"/>
    </w:p>
    <w:p w:rsidR="00050265" w:rsidRPr="00050265" w:rsidRDefault="00050265" w:rsidP="00050265">
      <w:pPr>
        <w:spacing w:line="400" w:lineRule="atLeast"/>
        <w:rPr>
          <w:rFonts w:hAnsi="Microsoft YaHei"/>
          <w:b/>
          <w:sz w:val="22"/>
          <w:szCs w:val="23"/>
          <w:lang w:val="it-IT" w:eastAsia="it-IT"/>
        </w:rPr>
      </w:pPr>
      <w:r w:rsidRPr="00050265">
        <w:rPr>
          <w:rFonts w:ascii="Arial" w:hAnsi="Arial" w:cs="Arial"/>
          <w:b/>
          <w:sz w:val="22"/>
          <w:lang w:val="it-IT" w:eastAsia="it-IT"/>
        </w:rPr>
        <w:t>Dichiarazione</w:t>
      </w:r>
      <w:r w:rsidRPr="00050265">
        <w:rPr>
          <w:rFonts w:ascii="Arial" w:hAnsi="Arial" w:cs="Arial"/>
          <w:b/>
          <w:bCs/>
          <w:sz w:val="22"/>
          <w:lang w:val="it-IT" w:eastAsia="it-IT"/>
        </w:rPr>
        <w:t>:</w:t>
      </w:r>
    </w:p>
    <w:p w:rsidR="00050265" w:rsidRPr="00050265" w:rsidRDefault="00050265" w:rsidP="00050265">
      <w:pPr>
        <w:spacing w:line="400" w:lineRule="atLeast"/>
        <w:rPr>
          <w:rFonts w:hAnsi="Microsoft YaHei"/>
          <w:szCs w:val="23"/>
          <w:lang w:val="it-IT" w:eastAsia="it-IT"/>
        </w:rPr>
      </w:pPr>
      <w:r w:rsidRPr="00050265">
        <w:rPr>
          <w:rFonts w:ascii="Arial" w:hAnsi="Arial" w:cs="Arial"/>
          <w:lang w:val="it-IT" w:eastAsia="it-IT"/>
        </w:rPr>
        <w:t>Il manuale utente è solo un riferimento per gli utenti, potrebbero esserci differenze tra esso e il dispositivo. Ci riserviamo il diritto di modificare o migliorare i nostri prodotti e di apportare modifiche o miglioramenti al contenuto di questo manuale senza obbligo di notifica. Tutti i diritti sono riservati da Wuhan matricola Technology Company, Ltd.</w:t>
      </w:r>
    </w:p>
    <w:bookmarkEnd w:id="107"/>
    <w:bookmarkEnd w:id="108"/>
    <w:bookmarkEnd w:id="109"/>
    <w:p w:rsidR="00E55721" w:rsidRPr="00406548" w:rsidRDefault="00E55721">
      <w:pPr>
        <w:ind w:firstLineChars="300" w:firstLine="660"/>
        <w:rPr>
          <w:rFonts w:ascii="Arial" w:hAnsi="Arial" w:cs="Arial"/>
          <w:sz w:val="22"/>
          <w:szCs w:val="22"/>
          <w:lang w:val="it-IT"/>
        </w:rPr>
      </w:pPr>
    </w:p>
    <w:p w:rsidR="00E55721" w:rsidRDefault="00770AEF">
      <w:pPr>
        <w:ind w:firstLineChars="300" w:firstLine="6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INCLUDEPICTURE  "E:\\Application Data\\Foxmail7\\Temp-3384-20170701093136\\image003(06-30-1(07-01-10-55-29).jpg" \* MERGEFORMATINET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INCLUDEPICTURE  "E:\\Application Data\\Foxmail7\\Temp-3384-20170701093136\\image003(06-30-1(07-01-10-55-29).jpg" \* MERGEFORMATINET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INCLUDEPICTURE  "E:\\Application Data\\Foxmail7\\Temp-3384-20170701093136\\image003(06-30-1(07-01-10-55-29).jpg" \* MERGEFORMATINET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INCLUDEPICTURE  "E:\\Application Data\\Foxmail7\\Temp-3384-20170701093136\\image003(06-30-1(07-01-10-55-29).jpg" \* MERGEFORMATINET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INCLUDEPICTURE  "E:\\Application Data\\Foxmail7\\Temp-3384-20170701093136\\image003(06-30-1(07-01-10-55-29).jpg" \* MERGEFORMATINET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INCLUDEPICTURE  "E:\\Application Data\\Foxmail7\\Temp-3384-20170701093136\\image003(06-30-1(07-01-10-55-29).jpg" \* MERGEFORMATINET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INCLUDEPICTURE  "E:\\Application Data\\Foxmail7\\Temp-3384-20170701093136\\image003(06-30-1(07-01-10-55-29).jpg" \* MERGEFORMATINET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INCLUDEPICTURE  "E:\\Application Data\\Foxmail7\\Temp-3384-20170701093136\\image003(06-30-1(07-01-10-55-29).jpg" \* MERGEFORMATINET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INCLUDEPICTURE  "E:\\Application Data\\Foxmail7\\Temp-3384-20170701093136\\image003(06-30-1(07-01-10-55-29).jpg" \* MERGEFORMATINET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INCLUDEPICTURE  "E:\\Application Data\\Foxmail7\\Temp-3384-20170701093136\\image003(06-30-1(07-01-10-55-29).jpg" \* MERGEFORMATINET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INCLUDEPICTURE  "E:\\Application Data\\Foxmail7\\Temp-3384-20170701093136\\image003(06-30-1(07-01-10-55-29).jpg" \* MERGEFORMATINET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drawing>
          <wp:inline distT="0" distB="0" distL="114300" distR="114300">
            <wp:extent cx="514350" cy="419100"/>
            <wp:effectExtent l="0" t="0" r="0" b="0"/>
            <wp:docPr id="22" name="图片 1" descr="8C$YY4@YLWR{@~K@12)9A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8C$YY4@YLWR{@~K@12)9AYG"/>
                    <pic:cNvPicPr>
                      <a:picLocks noChangeAspect="1"/>
                    </pic:cNvPicPr>
                  </pic:nvPicPr>
                  <pic:blipFill>
                    <a:blip r:embed="rId159" r:link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fldChar w:fldCharType="end"/>
      </w:r>
    </w:p>
    <w:bookmarkEnd w:id="106"/>
    <w:p w:rsidR="00E55721" w:rsidRDefault="00E55721">
      <w:pPr>
        <w:ind w:left="440" w:firstLine="280"/>
        <w:rPr>
          <w:rFonts w:ascii="Arial" w:eastAsia="PMingLiU" w:hAnsi="Arial" w:cs="Arial"/>
          <w:sz w:val="22"/>
          <w:szCs w:val="22"/>
          <w:lang w:eastAsia="zh-TW"/>
        </w:rPr>
      </w:pPr>
    </w:p>
    <w:sectPr w:rsidR="00E55721">
      <w:headerReference w:type="default" r:id="rId161"/>
      <w:footerReference w:type="default" r:id="rId162"/>
      <w:headerReference w:type="first" r:id="rId163"/>
      <w:footerReference w:type="first" r:id="rId164"/>
      <w:pgSz w:w="12240" w:h="15840"/>
      <w:pgMar w:top="1440" w:right="1080" w:bottom="1440" w:left="1080" w:header="720" w:footer="51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53B4" w:rsidRDefault="003753B4">
      <w:pPr>
        <w:spacing w:after="0" w:line="240" w:lineRule="auto"/>
      </w:pPr>
      <w:r>
        <w:separator/>
      </w:r>
    </w:p>
  </w:endnote>
  <w:endnote w:type="continuationSeparator" w:id="0">
    <w:p w:rsidR="003753B4" w:rsidRDefault="00375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ms Rmn">
    <w:altName w:val="Times New Roman"/>
    <w:panose1 w:val="02020603040505020304"/>
    <w:charset w:val="00"/>
    <w:family w:val="roman"/>
    <w:pitch w:val="default"/>
    <w:sig w:usb0="00000000" w:usb1="00000000" w:usb2="00000000" w:usb3="00000000" w:csb0="00000001" w:csb1="00000000"/>
  </w:font>
  <w:font w:name="BookAntiqua">
    <w:altName w:val="Segoe Print"/>
    <w:charset w:val="00"/>
    <w:family w:val="roman"/>
    <w:pitch w:val="default"/>
    <w:sig w:usb0="00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YaHei">
    <w:altName w:val="SimSun"/>
    <w:charset w:val="00"/>
    <w:family w:val="roman"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CC1" w:rsidRDefault="00795CC1">
    <w:pPr>
      <w:pStyle w:val="Pidipagina"/>
      <w:pBdr>
        <w:top w:val="single" w:sz="4" w:space="7" w:color="auto"/>
      </w:pBdr>
      <w:tabs>
        <w:tab w:val="clear" w:pos="8640"/>
        <w:tab w:val="right" w:pos="9360"/>
      </w:tabs>
      <w:spacing w:before="0" w:after="0"/>
      <w:ind w:right="360"/>
      <w:jc w:val="center"/>
    </w:pPr>
    <w:r>
      <w:rPr>
        <w:rStyle w:val="Numeropagina"/>
        <w:rFonts w:hint="eastAsi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  <w:rFonts w:hint="eastAsia"/>
      </w:rPr>
      <w:fldChar w:fldCharType="separate"/>
    </w:r>
    <w:r>
      <w:rPr>
        <w:rStyle w:val="Numeropagina"/>
      </w:rPr>
      <w:t>2</w:t>
    </w:r>
    <w:r>
      <w:rPr>
        <w:rStyle w:val="Numeropagina"/>
        <w:rFonts w:hint="eastAsia"/>
      </w:rPr>
      <w:fldChar w:fldCharType="end"/>
    </w:r>
    <w:r>
      <w:rPr>
        <w:rStyle w:val="Numeropagina"/>
      </w:rPr>
      <w:t>/</w:t>
    </w:r>
    <w:r>
      <w:rPr>
        <w:rStyle w:val="Numeropagina"/>
      </w:rPr>
      <w:fldChar w:fldCharType="begin"/>
    </w:r>
    <w:r>
      <w:rPr>
        <w:rStyle w:val="Numeropagina"/>
      </w:rPr>
      <w:instrText xml:space="preserve"> NUMPAGES </w:instrText>
    </w:r>
    <w:r>
      <w:rPr>
        <w:rStyle w:val="Numeropagina"/>
      </w:rPr>
      <w:fldChar w:fldCharType="separate"/>
    </w:r>
    <w:r>
      <w:rPr>
        <w:rStyle w:val="Numeropagina"/>
      </w:rPr>
      <w:t>38</w:t>
    </w:r>
    <w:r>
      <w:rPr>
        <w:rStyle w:val="Numeropagin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CC1" w:rsidRDefault="00795CC1">
    <w:pPr>
      <w:pStyle w:val="Pidipagina"/>
      <w:pBdr>
        <w:top w:val="single" w:sz="4" w:space="7" w:color="auto"/>
      </w:pBdr>
      <w:tabs>
        <w:tab w:val="clear" w:pos="8640"/>
        <w:tab w:val="right" w:pos="9360"/>
      </w:tabs>
      <w:spacing w:before="0" w:after="0"/>
      <w:ind w:right="360"/>
      <w:jc w:val="center"/>
    </w:pPr>
    <w:r>
      <w:rPr>
        <w:rStyle w:val="Numeropagina"/>
        <w:rFonts w:hint="eastAsi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  <w:rFonts w:hint="eastAsia"/>
      </w:rPr>
      <w:fldChar w:fldCharType="separate"/>
    </w:r>
    <w:r>
      <w:rPr>
        <w:rStyle w:val="Numeropagina"/>
      </w:rPr>
      <w:t>1</w:t>
    </w:r>
    <w:r>
      <w:rPr>
        <w:rStyle w:val="Numeropagina"/>
        <w:rFonts w:hint="eastAsia"/>
      </w:rPr>
      <w:fldChar w:fldCharType="end"/>
    </w:r>
    <w:r>
      <w:rPr>
        <w:rStyle w:val="Numeropagina"/>
      </w:rPr>
      <w:t>/</w:t>
    </w:r>
    <w:r>
      <w:rPr>
        <w:rStyle w:val="Numeropagina"/>
      </w:rPr>
      <w:fldChar w:fldCharType="begin"/>
    </w:r>
    <w:r>
      <w:rPr>
        <w:rStyle w:val="Numeropagina"/>
      </w:rPr>
      <w:instrText xml:space="preserve"> NUMPAGES </w:instrText>
    </w:r>
    <w:r>
      <w:rPr>
        <w:rStyle w:val="Numeropagina"/>
      </w:rPr>
      <w:fldChar w:fldCharType="separate"/>
    </w:r>
    <w:r>
      <w:rPr>
        <w:rStyle w:val="Numeropagina"/>
      </w:rPr>
      <w:t>38</w:t>
    </w:r>
    <w:r>
      <w:rPr>
        <w:rStyle w:val="Numeropagina"/>
      </w:rPr>
      <w:fldChar w:fldCharType="end"/>
    </w:r>
  </w:p>
  <w:p w:rsidR="00795CC1" w:rsidRDefault="00795CC1">
    <w:pPr>
      <w:pStyle w:val="Pidipagina"/>
      <w:tabs>
        <w:tab w:val="clear" w:pos="8640"/>
        <w:tab w:val="right" w:pos="9360"/>
      </w:tabs>
      <w:spacing w:before="0"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53B4" w:rsidRDefault="003753B4">
      <w:pPr>
        <w:spacing w:after="0" w:line="240" w:lineRule="auto"/>
      </w:pPr>
      <w:r>
        <w:separator/>
      </w:r>
    </w:p>
  </w:footnote>
  <w:footnote w:type="continuationSeparator" w:id="0">
    <w:p w:rsidR="003753B4" w:rsidRDefault="00375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CC1" w:rsidRDefault="00795CC1">
    <w:pPr>
      <w:pStyle w:val="Intestazione"/>
      <w:pBdr>
        <w:bottom w:val="single" w:sz="4" w:space="0" w:color="auto"/>
      </w:pBdr>
      <w:tabs>
        <w:tab w:val="clear" w:pos="4320"/>
        <w:tab w:val="clear" w:pos="8640"/>
        <w:tab w:val="right" w:pos="9360"/>
      </w:tabs>
      <w:spacing w:before="0" w:after="120"/>
      <w:jc w:val="left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CC1" w:rsidRDefault="00795CC1">
    <w:pPr>
      <w:pStyle w:val="Intestazione"/>
    </w:pPr>
  </w:p>
  <w:p w:rsidR="00795CC1" w:rsidRDefault="00795CC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F2BEC"/>
    <w:multiLevelType w:val="multilevel"/>
    <w:tmpl w:val="110F2B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113AD5"/>
    <w:multiLevelType w:val="singleLevel"/>
    <w:tmpl w:val="1E113AD5"/>
    <w:lvl w:ilvl="0">
      <w:start w:val="1"/>
      <w:numFmt w:val="decimal"/>
      <w:pStyle w:val="Puntoelenco5"/>
      <w:lvlText w:val="[%1]"/>
      <w:lvlJc w:val="left"/>
      <w:pPr>
        <w:tabs>
          <w:tab w:val="left" w:pos="720"/>
        </w:tabs>
        <w:ind w:left="720" w:hanging="720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2" w15:restartNumberingAfterBreak="0">
    <w:nsid w:val="36DD7D96"/>
    <w:multiLevelType w:val="multilevel"/>
    <w:tmpl w:val="36DD7D96"/>
    <w:lvl w:ilvl="0">
      <w:start w:val="1"/>
      <w:numFmt w:val="decimal"/>
      <w:pStyle w:val="1h1H1156620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5A53AD1A"/>
    <w:multiLevelType w:val="singleLevel"/>
    <w:tmpl w:val="5A53AD1A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5FB85905"/>
    <w:multiLevelType w:val="multilevel"/>
    <w:tmpl w:val="5FB85905"/>
    <w:lvl w:ilvl="0">
      <w:start w:val="1"/>
      <w:numFmt w:val="decimal"/>
      <w:isLgl/>
      <w:lvlText w:val="%1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left" w:pos="907"/>
        </w:tabs>
        <w:ind w:left="907" w:hanging="90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907"/>
        </w:tabs>
        <w:ind w:left="907" w:hanging="907"/>
      </w:pPr>
      <w:rPr>
        <w:rFonts w:hint="eastAsia"/>
      </w:rPr>
    </w:lvl>
    <w:lvl w:ilvl="3">
      <w:start w:val="1"/>
      <w:numFmt w:val="decimal"/>
      <w:pStyle w:val="1"/>
      <w:lvlText w:val="（%4）"/>
      <w:lvlJc w:val="left"/>
      <w:pPr>
        <w:tabs>
          <w:tab w:val="left" w:pos="1344"/>
        </w:tabs>
        <w:ind w:left="1344" w:hanging="79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361"/>
        </w:tabs>
        <w:ind w:left="1361" w:hanging="1361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361"/>
        </w:tabs>
        <w:ind w:left="1361" w:hanging="1361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800"/>
        </w:tabs>
        <w:ind w:left="1361" w:hanging="1361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2160"/>
        </w:tabs>
        <w:ind w:left="1361" w:hanging="1361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2160"/>
        </w:tabs>
        <w:ind w:left="1361" w:hanging="1361"/>
      </w:pPr>
      <w:rPr>
        <w:rFonts w:hint="eastAsia"/>
      </w:rPr>
    </w:lvl>
  </w:abstractNum>
  <w:abstractNum w:abstractNumId="5" w15:restartNumberingAfterBreak="0">
    <w:nsid w:val="60F84321"/>
    <w:multiLevelType w:val="multilevel"/>
    <w:tmpl w:val="60F84321"/>
    <w:lvl w:ilvl="0">
      <w:start w:val="1"/>
      <w:numFmt w:val="decimal"/>
      <w:pStyle w:val="Titolo1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360"/>
        </w:tabs>
        <w:ind w:left="284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284" w:hanging="284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left" w:pos="720"/>
        </w:tabs>
        <w:ind w:left="284" w:hanging="284"/>
      </w:pPr>
      <w:rPr>
        <w:rFonts w:hint="default"/>
      </w:rPr>
    </w:lvl>
    <w:lvl w:ilvl="4">
      <w:start w:val="1"/>
      <w:numFmt w:val="decimal"/>
      <w:pStyle w:val="Titolo5"/>
      <w:lvlText w:val="%1.%2.%3.%4.%5."/>
      <w:lvlJc w:val="left"/>
      <w:pPr>
        <w:tabs>
          <w:tab w:val="left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5040"/>
        </w:tabs>
        <w:ind w:left="4320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displayHorizontalDrawingGridEvery w:val="0"/>
  <w:displayVerticalDrawingGridEvery w:val="0"/>
  <w:doNotUseMarginsForDrawingGridOrigin/>
  <w:drawingGridHorizontalOrigin w:val="1800"/>
  <w:drawingGridVerticalOrigin w:val="144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A60"/>
    <w:rsid w:val="00001A82"/>
    <w:rsid w:val="00002AA8"/>
    <w:rsid w:val="000041BF"/>
    <w:rsid w:val="000058F6"/>
    <w:rsid w:val="0000616F"/>
    <w:rsid w:val="00007D57"/>
    <w:rsid w:val="00014803"/>
    <w:rsid w:val="00015E28"/>
    <w:rsid w:val="00017D0F"/>
    <w:rsid w:val="0002127C"/>
    <w:rsid w:val="00022368"/>
    <w:rsid w:val="00023078"/>
    <w:rsid w:val="00031A98"/>
    <w:rsid w:val="00035541"/>
    <w:rsid w:val="00036E80"/>
    <w:rsid w:val="00036F50"/>
    <w:rsid w:val="00037FBA"/>
    <w:rsid w:val="00040735"/>
    <w:rsid w:val="00040736"/>
    <w:rsid w:val="000427BB"/>
    <w:rsid w:val="00044688"/>
    <w:rsid w:val="00047E7B"/>
    <w:rsid w:val="00050265"/>
    <w:rsid w:val="0005115B"/>
    <w:rsid w:val="000514E6"/>
    <w:rsid w:val="0005390A"/>
    <w:rsid w:val="000550A2"/>
    <w:rsid w:val="00055604"/>
    <w:rsid w:val="000558C5"/>
    <w:rsid w:val="0005634B"/>
    <w:rsid w:val="000565B9"/>
    <w:rsid w:val="000616F5"/>
    <w:rsid w:val="0006511A"/>
    <w:rsid w:val="00074C69"/>
    <w:rsid w:val="00075CCE"/>
    <w:rsid w:val="0007759F"/>
    <w:rsid w:val="00081A85"/>
    <w:rsid w:val="00083415"/>
    <w:rsid w:val="00085C69"/>
    <w:rsid w:val="00086B61"/>
    <w:rsid w:val="00087E7C"/>
    <w:rsid w:val="00090881"/>
    <w:rsid w:val="000953F5"/>
    <w:rsid w:val="00097015"/>
    <w:rsid w:val="00097B89"/>
    <w:rsid w:val="00097D3B"/>
    <w:rsid w:val="000A24C4"/>
    <w:rsid w:val="000A25BC"/>
    <w:rsid w:val="000B1B37"/>
    <w:rsid w:val="000B28F3"/>
    <w:rsid w:val="000B3012"/>
    <w:rsid w:val="000C08BC"/>
    <w:rsid w:val="000C14C2"/>
    <w:rsid w:val="000C3EDD"/>
    <w:rsid w:val="000C4835"/>
    <w:rsid w:val="000D0EB7"/>
    <w:rsid w:val="000D272A"/>
    <w:rsid w:val="000D3244"/>
    <w:rsid w:val="000D3D0E"/>
    <w:rsid w:val="000D45C5"/>
    <w:rsid w:val="000D4F47"/>
    <w:rsid w:val="000E1B12"/>
    <w:rsid w:val="000E4A50"/>
    <w:rsid w:val="000E4A5F"/>
    <w:rsid w:val="000E5FFA"/>
    <w:rsid w:val="000E631E"/>
    <w:rsid w:val="000F1F83"/>
    <w:rsid w:val="000F4E8A"/>
    <w:rsid w:val="000F61DF"/>
    <w:rsid w:val="001043DF"/>
    <w:rsid w:val="0010630F"/>
    <w:rsid w:val="0011021B"/>
    <w:rsid w:val="00110D0C"/>
    <w:rsid w:val="001136D1"/>
    <w:rsid w:val="001137C6"/>
    <w:rsid w:val="001143F9"/>
    <w:rsid w:val="00115145"/>
    <w:rsid w:val="00120EAC"/>
    <w:rsid w:val="00125A3E"/>
    <w:rsid w:val="001276F9"/>
    <w:rsid w:val="00132127"/>
    <w:rsid w:val="00134DDC"/>
    <w:rsid w:val="00140ED6"/>
    <w:rsid w:val="00140FD9"/>
    <w:rsid w:val="001423EE"/>
    <w:rsid w:val="0014255D"/>
    <w:rsid w:val="00151129"/>
    <w:rsid w:val="00151A20"/>
    <w:rsid w:val="00155C29"/>
    <w:rsid w:val="00156AB4"/>
    <w:rsid w:val="00163356"/>
    <w:rsid w:val="0016456E"/>
    <w:rsid w:val="00170308"/>
    <w:rsid w:val="001703D4"/>
    <w:rsid w:val="0017254D"/>
    <w:rsid w:val="00174D0A"/>
    <w:rsid w:val="0017716B"/>
    <w:rsid w:val="00177906"/>
    <w:rsid w:val="001817D9"/>
    <w:rsid w:val="0018558F"/>
    <w:rsid w:val="00190005"/>
    <w:rsid w:val="001907D4"/>
    <w:rsid w:val="001910D7"/>
    <w:rsid w:val="00192436"/>
    <w:rsid w:val="00192B25"/>
    <w:rsid w:val="00193C80"/>
    <w:rsid w:val="0019437F"/>
    <w:rsid w:val="00197316"/>
    <w:rsid w:val="001A3FA7"/>
    <w:rsid w:val="001A446E"/>
    <w:rsid w:val="001A4C39"/>
    <w:rsid w:val="001B1408"/>
    <w:rsid w:val="001B14DC"/>
    <w:rsid w:val="001B537C"/>
    <w:rsid w:val="001B56D5"/>
    <w:rsid w:val="001C1F74"/>
    <w:rsid w:val="001C2389"/>
    <w:rsid w:val="001C2EA3"/>
    <w:rsid w:val="001C3D4C"/>
    <w:rsid w:val="001C3EAD"/>
    <w:rsid w:val="001C4213"/>
    <w:rsid w:val="001D0C83"/>
    <w:rsid w:val="001D16FB"/>
    <w:rsid w:val="001D2F43"/>
    <w:rsid w:val="001D3A3B"/>
    <w:rsid w:val="001D4C3C"/>
    <w:rsid w:val="001E0989"/>
    <w:rsid w:val="001E14D6"/>
    <w:rsid w:val="001E2E42"/>
    <w:rsid w:val="001E3080"/>
    <w:rsid w:val="001E37D8"/>
    <w:rsid w:val="001E5904"/>
    <w:rsid w:val="001E6610"/>
    <w:rsid w:val="001F074E"/>
    <w:rsid w:val="001F07CC"/>
    <w:rsid w:val="001F275A"/>
    <w:rsid w:val="001F45CF"/>
    <w:rsid w:val="001F4743"/>
    <w:rsid w:val="001F4F4C"/>
    <w:rsid w:val="001F71BE"/>
    <w:rsid w:val="00201902"/>
    <w:rsid w:val="00204816"/>
    <w:rsid w:val="00204A9E"/>
    <w:rsid w:val="00205431"/>
    <w:rsid w:val="002069CC"/>
    <w:rsid w:val="0020703C"/>
    <w:rsid w:val="00210886"/>
    <w:rsid w:val="00213AD2"/>
    <w:rsid w:val="002227A4"/>
    <w:rsid w:val="002241F0"/>
    <w:rsid w:val="002242D5"/>
    <w:rsid w:val="00226586"/>
    <w:rsid w:val="00227324"/>
    <w:rsid w:val="00231200"/>
    <w:rsid w:val="002354E9"/>
    <w:rsid w:val="00236069"/>
    <w:rsid w:val="002365C0"/>
    <w:rsid w:val="0024149C"/>
    <w:rsid w:val="0025396C"/>
    <w:rsid w:val="00253B21"/>
    <w:rsid w:val="0025436E"/>
    <w:rsid w:val="00256158"/>
    <w:rsid w:val="00256413"/>
    <w:rsid w:val="002611AD"/>
    <w:rsid w:val="00262CB1"/>
    <w:rsid w:val="00263840"/>
    <w:rsid w:val="00263B57"/>
    <w:rsid w:val="00264A59"/>
    <w:rsid w:val="0026725C"/>
    <w:rsid w:val="00267A89"/>
    <w:rsid w:val="002700F1"/>
    <w:rsid w:val="002728C6"/>
    <w:rsid w:val="00273BA8"/>
    <w:rsid w:val="00275AD8"/>
    <w:rsid w:val="002838A9"/>
    <w:rsid w:val="002858C6"/>
    <w:rsid w:val="00287527"/>
    <w:rsid w:val="00291730"/>
    <w:rsid w:val="0029354F"/>
    <w:rsid w:val="00297FC8"/>
    <w:rsid w:val="002A0BB1"/>
    <w:rsid w:val="002A1EE4"/>
    <w:rsid w:val="002B1043"/>
    <w:rsid w:val="002B24A5"/>
    <w:rsid w:val="002B3473"/>
    <w:rsid w:val="002B370E"/>
    <w:rsid w:val="002B4769"/>
    <w:rsid w:val="002C04C6"/>
    <w:rsid w:val="002C4EAE"/>
    <w:rsid w:val="002C6262"/>
    <w:rsid w:val="002C6D65"/>
    <w:rsid w:val="002C7879"/>
    <w:rsid w:val="002D050B"/>
    <w:rsid w:val="002D415C"/>
    <w:rsid w:val="002E777C"/>
    <w:rsid w:val="002E7BCC"/>
    <w:rsid w:val="002F33E6"/>
    <w:rsid w:val="002F6064"/>
    <w:rsid w:val="002F70A0"/>
    <w:rsid w:val="002F7D2D"/>
    <w:rsid w:val="00300B87"/>
    <w:rsid w:val="0030628E"/>
    <w:rsid w:val="003075DC"/>
    <w:rsid w:val="00315FA8"/>
    <w:rsid w:val="00321EB7"/>
    <w:rsid w:val="0032401A"/>
    <w:rsid w:val="003261A8"/>
    <w:rsid w:val="00333AE1"/>
    <w:rsid w:val="0033415F"/>
    <w:rsid w:val="00334E3A"/>
    <w:rsid w:val="0033551A"/>
    <w:rsid w:val="003413A6"/>
    <w:rsid w:val="00342B9D"/>
    <w:rsid w:val="003443F8"/>
    <w:rsid w:val="003448E4"/>
    <w:rsid w:val="003479BB"/>
    <w:rsid w:val="003500AF"/>
    <w:rsid w:val="00350133"/>
    <w:rsid w:val="00351E81"/>
    <w:rsid w:val="003546F5"/>
    <w:rsid w:val="0036141A"/>
    <w:rsid w:val="00364494"/>
    <w:rsid w:val="00367061"/>
    <w:rsid w:val="00367437"/>
    <w:rsid w:val="00367988"/>
    <w:rsid w:val="00372EB2"/>
    <w:rsid w:val="00373027"/>
    <w:rsid w:val="003744AB"/>
    <w:rsid w:val="00374B42"/>
    <w:rsid w:val="003753B4"/>
    <w:rsid w:val="00377B88"/>
    <w:rsid w:val="00381363"/>
    <w:rsid w:val="003833CA"/>
    <w:rsid w:val="0038561C"/>
    <w:rsid w:val="0038696B"/>
    <w:rsid w:val="00387C72"/>
    <w:rsid w:val="00391FF2"/>
    <w:rsid w:val="00394DC9"/>
    <w:rsid w:val="003A22AA"/>
    <w:rsid w:val="003A3682"/>
    <w:rsid w:val="003A43E1"/>
    <w:rsid w:val="003A6095"/>
    <w:rsid w:val="003A62DA"/>
    <w:rsid w:val="003B14BA"/>
    <w:rsid w:val="003B4B93"/>
    <w:rsid w:val="003B5B3B"/>
    <w:rsid w:val="003C404D"/>
    <w:rsid w:val="003C4D20"/>
    <w:rsid w:val="003C551B"/>
    <w:rsid w:val="003C7F16"/>
    <w:rsid w:val="003D19B5"/>
    <w:rsid w:val="003D231E"/>
    <w:rsid w:val="003D4F80"/>
    <w:rsid w:val="003D7324"/>
    <w:rsid w:val="003D78A4"/>
    <w:rsid w:val="003E044D"/>
    <w:rsid w:val="003E09D3"/>
    <w:rsid w:val="003E0A53"/>
    <w:rsid w:val="003E0A96"/>
    <w:rsid w:val="003E296C"/>
    <w:rsid w:val="003E61F6"/>
    <w:rsid w:val="003E78D8"/>
    <w:rsid w:val="003F0BAC"/>
    <w:rsid w:val="003F1AFF"/>
    <w:rsid w:val="003F1E21"/>
    <w:rsid w:val="00402049"/>
    <w:rsid w:val="004022F8"/>
    <w:rsid w:val="00406548"/>
    <w:rsid w:val="004071C3"/>
    <w:rsid w:val="00410BF8"/>
    <w:rsid w:val="0041140B"/>
    <w:rsid w:val="004115C3"/>
    <w:rsid w:val="00411B63"/>
    <w:rsid w:val="00413642"/>
    <w:rsid w:val="00415A28"/>
    <w:rsid w:val="0041640B"/>
    <w:rsid w:val="004176FC"/>
    <w:rsid w:val="00422FC1"/>
    <w:rsid w:val="0042344E"/>
    <w:rsid w:val="00424B72"/>
    <w:rsid w:val="00431A1A"/>
    <w:rsid w:val="0043208D"/>
    <w:rsid w:val="00433E28"/>
    <w:rsid w:val="00433ED9"/>
    <w:rsid w:val="0043708D"/>
    <w:rsid w:val="004407EE"/>
    <w:rsid w:val="00442B4E"/>
    <w:rsid w:val="00442C53"/>
    <w:rsid w:val="00443FCB"/>
    <w:rsid w:val="00452A3C"/>
    <w:rsid w:val="004608B9"/>
    <w:rsid w:val="00462365"/>
    <w:rsid w:val="004670D6"/>
    <w:rsid w:val="0047205C"/>
    <w:rsid w:val="0047216B"/>
    <w:rsid w:val="004738FF"/>
    <w:rsid w:val="004754F6"/>
    <w:rsid w:val="004757FC"/>
    <w:rsid w:val="00477548"/>
    <w:rsid w:val="00480AB0"/>
    <w:rsid w:val="004844EE"/>
    <w:rsid w:val="00484DA6"/>
    <w:rsid w:val="00484F33"/>
    <w:rsid w:val="00490369"/>
    <w:rsid w:val="004A00CF"/>
    <w:rsid w:val="004A2855"/>
    <w:rsid w:val="004A28BF"/>
    <w:rsid w:val="004A3670"/>
    <w:rsid w:val="004A45B5"/>
    <w:rsid w:val="004A4C0D"/>
    <w:rsid w:val="004B1CC2"/>
    <w:rsid w:val="004B2B39"/>
    <w:rsid w:val="004B49E4"/>
    <w:rsid w:val="004B52E3"/>
    <w:rsid w:val="004B6A17"/>
    <w:rsid w:val="004C05EC"/>
    <w:rsid w:val="004C1EC7"/>
    <w:rsid w:val="004C6722"/>
    <w:rsid w:val="004D051B"/>
    <w:rsid w:val="004D580D"/>
    <w:rsid w:val="004D77C1"/>
    <w:rsid w:val="004E0641"/>
    <w:rsid w:val="004E157C"/>
    <w:rsid w:val="004E2A7B"/>
    <w:rsid w:val="004E413A"/>
    <w:rsid w:val="004E457E"/>
    <w:rsid w:val="004E48A9"/>
    <w:rsid w:val="004E61C8"/>
    <w:rsid w:val="004F1993"/>
    <w:rsid w:val="004F1D7B"/>
    <w:rsid w:val="004F268A"/>
    <w:rsid w:val="004F6D4E"/>
    <w:rsid w:val="004F7A68"/>
    <w:rsid w:val="00502D20"/>
    <w:rsid w:val="005040AE"/>
    <w:rsid w:val="00505069"/>
    <w:rsid w:val="00511B38"/>
    <w:rsid w:val="00512188"/>
    <w:rsid w:val="005164C7"/>
    <w:rsid w:val="005174E1"/>
    <w:rsid w:val="00520755"/>
    <w:rsid w:val="0052100D"/>
    <w:rsid w:val="00522948"/>
    <w:rsid w:val="0052417C"/>
    <w:rsid w:val="00530177"/>
    <w:rsid w:val="00532B20"/>
    <w:rsid w:val="00533AF4"/>
    <w:rsid w:val="00535F17"/>
    <w:rsid w:val="00541227"/>
    <w:rsid w:val="005441F9"/>
    <w:rsid w:val="00546E7A"/>
    <w:rsid w:val="00547860"/>
    <w:rsid w:val="00547DCF"/>
    <w:rsid w:val="0055048C"/>
    <w:rsid w:val="00550AB5"/>
    <w:rsid w:val="005522E6"/>
    <w:rsid w:val="0055320B"/>
    <w:rsid w:val="00556579"/>
    <w:rsid w:val="0056009A"/>
    <w:rsid w:val="005604DD"/>
    <w:rsid w:val="00560FCD"/>
    <w:rsid w:val="005612D3"/>
    <w:rsid w:val="00565A02"/>
    <w:rsid w:val="005703A4"/>
    <w:rsid w:val="005725D3"/>
    <w:rsid w:val="00572B97"/>
    <w:rsid w:val="00573BAF"/>
    <w:rsid w:val="00573E58"/>
    <w:rsid w:val="00574D53"/>
    <w:rsid w:val="005760FC"/>
    <w:rsid w:val="005848E8"/>
    <w:rsid w:val="005862EF"/>
    <w:rsid w:val="00587F19"/>
    <w:rsid w:val="00592F32"/>
    <w:rsid w:val="00593723"/>
    <w:rsid w:val="00595C14"/>
    <w:rsid w:val="005A2669"/>
    <w:rsid w:val="005A3072"/>
    <w:rsid w:val="005B272C"/>
    <w:rsid w:val="005B3ADD"/>
    <w:rsid w:val="005B5EC0"/>
    <w:rsid w:val="005C2C47"/>
    <w:rsid w:val="005D3708"/>
    <w:rsid w:val="005D63D1"/>
    <w:rsid w:val="005D7348"/>
    <w:rsid w:val="005F48BB"/>
    <w:rsid w:val="005F4DD3"/>
    <w:rsid w:val="00600EA8"/>
    <w:rsid w:val="00600FD8"/>
    <w:rsid w:val="00601083"/>
    <w:rsid w:val="006022FF"/>
    <w:rsid w:val="00604815"/>
    <w:rsid w:val="00604EA1"/>
    <w:rsid w:val="00604F4D"/>
    <w:rsid w:val="00610062"/>
    <w:rsid w:val="00610756"/>
    <w:rsid w:val="00611261"/>
    <w:rsid w:val="006116D9"/>
    <w:rsid w:val="00612C9C"/>
    <w:rsid w:val="006210B9"/>
    <w:rsid w:val="006216F7"/>
    <w:rsid w:val="00632D9E"/>
    <w:rsid w:val="00644BFD"/>
    <w:rsid w:val="00645323"/>
    <w:rsid w:val="00646F8E"/>
    <w:rsid w:val="006508A8"/>
    <w:rsid w:val="006546ED"/>
    <w:rsid w:val="006562DC"/>
    <w:rsid w:val="006615A5"/>
    <w:rsid w:val="00663213"/>
    <w:rsid w:val="006651C1"/>
    <w:rsid w:val="006704FD"/>
    <w:rsid w:val="00685EE5"/>
    <w:rsid w:val="00685F05"/>
    <w:rsid w:val="006874BA"/>
    <w:rsid w:val="00693624"/>
    <w:rsid w:val="006A0FFC"/>
    <w:rsid w:val="006A2984"/>
    <w:rsid w:val="006A334D"/>
    <w:rsid w:val="006B39F9"/>
    <w:rsid w:val="006B4820"/>
    <w:rsid w:val="006B4A06"/>
    <w:rsid w:val="006B5C55"/>
    <w:rsid w:val="006B6EEA"/>
    <w:rsid w:val="006C3A59"/>
    <w:rsid w:val="006C48CA"/>
    <w:rsid w:val="006C6D94"/>
    <w:rsid w:val="006C7409"/>
    <w:rsid w:val="006D15B4"/>
    <w:rsid w:val="006D1A50"/>
    <w:rsid w:val="006D249D"/>
    <w:rsid w:val="006D3773"/>
    <w:rsid w:val="006D5255"/>
    <w:rsid w:val="006D570E"/>
    <w:rsid w:val="006D7A46"/>
    <w:rsid w:val="006E101D"/>
    <w:rsid w:val="006E1751"/>
    <w:rsid w:val="006E4B4B"/>
    <w:rsid w:val="006E4BB0"/>
    <w:rsid w:val="006E5432"/>
    <w:rsid w:val="006F35B3"/>
    <w:rsid w:val="006F4C26"/>
    <w:rsid w:val="006F4E82"/>
    <w:rsid w:val="006F5468"/>
    <w:rsid w:val="006F6E61"/>
    <w:rsid w:val="006F7E91"/>
    <w:rsid w:val="00700153"/>
    <w:rsid w:val="00700614"/>
    <w:rsid w:val="00700CDB"/>
    <w:rsid w:val="00702A69"/>
    <w:rsid w:val="00704ABA"/>
    <w:rsid w:val="0070768F"/>
    <w:rsid w:val="00707805"/>
    <w:rsid w:val="0071060F"/>
    <w:rsid w:val="007106E4"/>
    <w:rsid w:val="00712A07"/>
    <w:rsid w:val="00714670"/>
    <w:rsid w:val="00721EB4"/>
    <w:rsid w:val="00725EF5"/>
    <w:rsid w:val="00736E61"/>
    <w:rsid w:val="0074166D"/>
    <w:rsid w:val="007418CA"/>
    <w:rsid w:val="00741D42"/>
    <w:rsid w:val="00742A88"/>
    <w:rsid w:val="00744C13"/>
    <w:rsid w:val="00744EDF"/>
    <w:rsid w:val="00754F41"/>
    <w:rsid w:val="00762352"/>
    <w:rsid w:val="00762C15"/>
    <w:rsid w:val="00764AAC"/>
    <w:rsid w:val="00770858"/>
    <w:rsid w:val="00770AEF"/>
    <w:rsid w:val="00771613"/>
    <w:rsid w:val="00772235"/>
    <w:rsid w:val="00772D1D"/>
    <w:rsid w:val="00780581"/>
    <w:rsid w:val="00780955"/>
    <w:rsid w:val="00785303"/>
    <w:rsid w:val="0078686C"/>
    <w:rsid w:val="00786CA1"/>
    <w:rsid w:val="00791465"/>
    <w:rsid w:val="007919FF"/>
    <w:rsid w:val="00792947"/>
    <w:rsid w:val="007955F9"/>
    <w:rsid w:val="00795CC1"/>
    <w:rsid w:val="00796D61"/>
    <w:rsid w:val="007974F3"/>
    <w:rsid w:val="007A2AD4"/>
    <w:rsid w:val="007A6EA7"/>
    <w:rsid w:val="007B0874"/>
    <w:rsid w:val="007B3219"/>
    <w:rsid w:val="007B3FFE"/>
    <w:rsid w:val="007B5711"/>
    <w:rsid w:val="007B58D8"/>
    <w:rsid w:val="007B7CFA"/>
    <w:rsid w:val="007C023A"/>
    <w:rsid w:val="007C0E6C"/>
    <w:rsid w:val="007C2B59"/>
    <w:rsid w:val="007C2D2E"/>
    <w:rsid w:val="007C469A"/>
    <w:rsid w:val="007C4FF5"/>
    <w:rsid w:val="007C5015"/>
    <w:rsid w:val="007D0804"/>
    <w:rsid w:val="007D1816"/>
    <w:rsid w:val="007D4199"/>
    <w:rsid w:val="007D6AF7"/>
    <w:rsid w:val="007E02DA"/>
    <w:rsid w:val="007E0DDF"/>
    <w:rsid w:val="007E5C23"/>
    <w:rsid w:val="007E77F9"/>
    <w:rsid w:val="007F0539"/>
    <w:rsid w:val="007F2825"/>
    <w:rsid w:val="007F3231"/>
    <w:rsid w:val="007F4865"/>
    <w:rsid w:val="007F59C1"/>
    <w:rsid w:val="007F7923"/>
    <w:rsid w:val="007F7D7B"/>
    <w:rsid w:val="00800E23"/>
    <w:rsid w:val="00801A69"/>
    <w:rsid w:val="00802B3A"/>
    <w:rsid w:val="00803D9A"/>
    <w:rsid w:val="00813109"/>
    <w:rsid w:val="0081549B"/>
    <w:rsid w:val="00815C26"/>
    <w:rsid w:val="00816640"/>
    <w:rsid w:val="00820344"/>
    <w:rsid w:val="00824436"/>
    <w:rsid w:val="008259F3"/>
    <w:rsid w:val="00830A80"/>
    <w:rsid w:val="008318E1"/>
    <w:rsid w:val="00831E9F"/>
    <w:rsid w:val="008323E9"/>
    <w:rsid w:val="00832AE1"/>
    <w:rsid w:val="00832F92"/>
    <w:rsid w:val="0083325B"/>
    <w:rsid w:val="00841E1B"/>
    <w:rsid w:val="00845B29"/>
    <w:rsid w:val="008510DA"/>
    <w:rsid w:val="0085699B"/>
    <w:rsid w:val="008614BF"/>
    <w:rsid w:val="00865D92"/>
    <w:rsid w:val="00867FF1"/>
    <w:rsid w:val="008716BF"/>
    <w:rsid w:val="00873222"/>
    <w:rsid w:val="00874E26"/>
    <w:rsid w:val="008750B1"/>
    <w:rsid w:val="00876CF0"/>
    <w:rsid w:val="00884725"/>
    <w:rsid w:val="00885362"/>
    <w:rsid w:val="0089022B"/>
    <w:rsid w:val="00892487"/>
    <w:rsid w:val="00892DCC"/>
    <w:rsid w:val="008931D0"/>
    <w:rsid w:val="008A76AA"/>
    <w:rsid w:val="008B0CA2"/>
    <w:rsid w:val="008B62CC"/>
    <w:rsid w:val="008C1450"/>
    <w:rsid w:val="008C679B"/>
    <w:rsid w:val="008D06F2"/>
    <w:rsid w:val="008D0887"/>
    <w:rsid w:val="008D2A5C"/>
    <w:rsid w:val="008D3C5F"/>
    <w:rsid w:val="008D491D"/>
    <w:rsid w:val="008D5A7B"/>
    <w:rsid w:val="008D6B73"/>
    <w:rsid w:val="008E0D36"/>
    <w:rsid w:val="008E2D63"/>
    <w:rsid w:val="008E2EC8"/>
    <w:rsid w:val="008E359E"/>
    <w:rsid w:val="008E4470"/>
    <w:rsid w:val="008E6153"/>
    <w:rsid w:val="008E6161"/>
    <w:rsid w:val="008F434F"/>
    <w:rsid w:val="008F7C29"/>
    <w:rsid w:val="00903A2F"/>
    <w:rsid w:val="00912CBA"/>
    <w:rsid w:val="00913950"/>
    <w:rsid w:val="00920777"/>
    <w:rsid w:val="0092113A"/>
    <w:rsid w:val="00921820"/>
    <w:rsid w:val="00925D40"/>
    <w:rsid w:val="00925E97"/>
    <w:rsid w:val="0093644B"/>
    <w:rsid w:val="00940385"/>
    <w:rsid w:val="00942018"/>
    <w:rsid w:val="0094230E"/>
    <w:rsid w:val="009451FF"/>
    <w:rsid w:val="00946BB8"/>
    <w:rsid w:val="0095039A"/>
    <w:rsid w:val="0095134A"/>
    <w:rsid w:val="00954316"/>
    <w:rsid w:val="00957B58"/>
    <w:rsid w:val="00960405"/>
    <w:rsid w:val="0096082F"/>
    <w:rsid w:val="009610F0"/>
    <w:rsid w:val="0096263B"/>
    <w:rsid w:val="0096308A"/>
    <w:rsid w:val="0097294E"/>
    <w:rsid w:val="0098145E"/>
    <w:rsid w:val="00982354"/>
    <w:rsid w:val="00985399"/>
    <w:rsid w:val="009911D6"/>
    <w:rsid w:val="009913DF"/>
    <w:rsid w:val="00997577"/>
    <w:rsid w:val="009A175D"/>
    <w:rsid w:val="009A4D3B"/>
    <w:rsid w:val="009B1F07"/>
    <w:rsid w:val="009B1F8E"/>
    <w:rsid w:val="009B2602"/>
    <w:rsid w:val="009B2BA5"/>
    <w:rsid w:val="009B3AC0"/>
    <w:rsid w:val="009C0743"/>
    <w:rsid w:val="009C128F"/>
    <w:rsid w:val="009C133F"/>
    <w:rsid w:val="009C162B"/>
    <w:rsid w:val="009C45D1"/>
    <w:rsid w:val="009C52BC"/>
    <w:rsid w:val="009C5795"/>
    <w:rsid w:val="009C68A9"/>
    <w:rsid w:val="009C7B4E"/>
    <w:rsid w:val="009D015D"/>
    <w:rsid w:val="009D0E31"/>
    <w:rsid w:val="009E0BFE"/>
    <w:rsid w:val="009E2ABF"/>
    <w:rsid w:val="009E44D6"/>
    <w:rsid w:val="009E53F3"/>
    <w:rsid w:val="009F01EA"/>
    <w:rsid w:val="009F4CD1"/>
    <w:rsid w:val="009F78E0"/>
    <w:rsid w:val="00A015F9"/>
    <w:rsid w:val="00A0183F"/>
    <w:rsid w:val="00A01AD2"/>
    <w:rsid w:val="00A03A67"/>
    <w:rsid w:val="00A042F7"/>
    <w:rsid w:val="00A060EA"/>
    <w:rsid w:val="00A06CF4"/>
    <w:rsid w:val="00A073F1"/>
    <w:rsid w:val="00A076A0"/>
    <w:rsid w:val="00A129E3"/>
    <w:rsid w:val="00A20E5D"/>
    <w:rsid w:val="00A2120C"/>
    <w:rsid w:val="00A21FE6"/>
    <w:rsid w:val="00A2504C"/>
    <w:rsid w:val="00A2562E"/>
    <w:rsid w:val="00A263B3"/>
    <w:rsid w:val="00A3093E"/>
    <w:rsid w:val="00A30DAE"/>
    <w:rsid w:val="00A35CDD"/>
    <w:rsid w:val="00A36212"/>
    <w:rsid w:val="00A36D28"/>
    <w:rsid w:val="00A422AF"/>
    <w:rsid w:val="00A4490E"/>
    <w:rsid w:val="00A46DFE"/>
    <w:rsid w:val="00A50252"/>
    <w:rsid w:val="00A52962"/>
    <w:rsid w:val="00A61A60"/>
    <w:rsid w:val="00A61D25"/>
    <w:rsid w:val="00A6462D"/>
    <w:rsid w:val="00A65B4A"/>
    <w:rsid w:val="00A65D4F"/>
    <w:rsid w:val="00A66934"/>
    <w:rsid w:val="00A674F6"/>
    <w:rsid w:val="00A67699"/>
    <w:rsid w:val="00A720FF"/>
    <w:rsid w:val="00A72814"/>
    <w:rsid w:val="00A7464F"/>
    <w:rsid w:val="00A74FA2"/>
    <w:rsid w:val="00A76EF1"/>
    <w:rsid w:val="00A773C4"/>
    <w:rsid w:val="00A8439E"/>
    <w:rsid w:val="00A84B97"/>
    <w:rsid w:val="00A9027C"/>
    <w:rsid w:val="00A92381"/>
    <w:rsid w:val="00A93A60"/>
    <w:rsid w:val="00A96BBF"/>
    <w:rsid w:val="00AA01C1"/>
    <w:rsid w:val="00AA0A2E"/>
    <w:rsid w:val="00AA193D"/>
    <w:rsid w:val="00AA29E0"/>
    <w:rsid w:val="00AA4485"/>
    <w:rsid w:val="00AA54F6"/>
    <w:rsid w:val="00AB08A6"/>
    <w:rsid w:val="00AB0A40"/>
    <w:rsid w:val="00AB12BE"/>
    <w:rsid w:val="00AB57DA"/>
    <w:rsid w:val="00AB5B26"/>
    <w:rsid w:val="00AB5CED"/>
    <w:rsid w:val="00AB6F9A"/>
    <w:rsid w:val="00AB783B"/>
    <w:rsid w:val="00AC1384"/>
    <w:rsid w:val="00AC1FBB"/>
    <w:rsid w:val="00AC2374"/>
    <w:rsid w:val="00AC2C45"/>
    <w:rsid w:val="00AC35F5"/>
    <w:rsid w:val="00AC39FE"/>
    <w:rsid w:val="00AC65D0"/>
    <w:rsid w:val="00AC75C5"/>
    <w:rsid w:val="00AD10DB"/>
    <w:rsid w:val="00AD178C"/>
    <w:rsid w:val="00AD1BBF"/>
    <w:rsid w:val="00AD5207"/>
    <w:rsid w:val="00AD777A"/>
    <w:rsid w:val="00AD7EE1"/>
    <w:rsid w:val="00AE028F"/>
    <w:rsid w:val="00AE235A"/>
    <w:rsid w:val="00AE4131"/>
    <w:rsid w:val="00AE4948"/>
    <w:rsid w:val="00AE52C3"/>
    <w:rsid w:val="00AE687B"/>
    <w:rsid w:val="00AE6FFE"/>
    <w:rsid w:val="00AF0342"/>
    <w:rsid w:val="00AF2138"/>
    <w:rsid w:val="00AF2F70"/>
    <w:rsid w:val="00AF4A64"/>
    <w:rsid w:val="00B01119"/>
    <w:rsid w:val="00B01473"/>
    <w:rsid w:val="00B028BB"/>
    <w:rsid w:val="00B05A33"/>
    <w:rsid w:val="00B05C1E"/>
    <w:rsid w:val="00B117B8"/>
    <w:rsid w:val="00B1688E"/>
    <w:rsid w:val="00B1789E"/>
    <w:rsid w:val="00B17B85"/>
    <w:rsid w:val="00B2442F"/>
    <w:rsid w:val="00B272A1"/>
    <w:rsid w:val="00B27F3D"/>
    <w:rsid w:val="00B315FB"/>
    <w:rsid w:val="00B32B45"/>
    <w:rsid w:val="00B332FA"/>
    <w:rsid w:val="00B370AC"/>
    <w:rsid w:val="00B50406"/>
    <w:rsid w:val="00B50E7B"/>
    <w:rsid w:val="00B51BDF"/>
    <w:rsid w:val="00B52FD5"/>
    <w:rsid w:val="00B546DF"/>
    <w:rsid w:val="00B54998"/>
    <w:rsid w:val="00B601C5"/>
    <w:rsid w:val="00B609A9"/>
    <w:rsid w:val="00B62E7F"/>
    <w:rsid w:val="00B6356F"/>
    <w:rsid w:val="00B63D89"/>
    <w:rsid w:val="00B657D6"/>
    <w:rsid w:val="00B67590"/>
    <w:rsid w:val="00B73D07"/>
    <w:rsid w:val="00B742D3"/>
    <w:rsid w:val="00B755E3"/>
    <w:rsid w:val="00B7593F"/>
    <w:rsid w:val="00B8082D"/>
    <w:rsid w:val="00B82AFD"/>
    <w:rsid w:val="00B8572B"/>
    <w:rsid w:val="00B90801"/>
    <w:rsid w:val="00B9090D"/>
    <w:rsid w:val="00B926B0"/>
    <w:rsid w:val="00B93206"/>
    <w:rsid w:val="00B94C50"/>
    <w:rsid w:val="00B957F0"/>
    <w:rsid w:val="00B97236"/>
    <w:rsid w:val="00BA1613"/>
    <w:rsid w:val="00BA1FB8"/>
    <w:rsid w:val="00BA3304"/>
    <w:rsid w:val="00BA561A"/>
    <w:rsid w:val="00BB02FE"/>
    <w:rsid w:val="00BB1059"/>
    <w:rsid w:val="00BB55AF"/>
    <w:rsid w:val="00BB65D2"/>
    <w:rsid w:val="00BB7C73"/>
    <w:rsid w:val="00BD2A9C"/>
    <w:rsid w:val="00BD4FA0"/>
    <w:rsid w:val="00BD6689"/>
    <w:rsid w:val="00BD6B2C"/>
    <w:rsid w:val="00BE18A6"/>
    <w:rsid w:val="00BE1F4F"/>
    <w:rsid w:val="00BE644B"/>
    <w:rsid w:val="00BE6F17"/>
    <w:rsid w:val="00BE7163"/>
    <w:rsid w:val="00BF1B44"/>
    <w:rsid w:val="00BF6708"/>
    <w:rsid w:val="00BF6874"/>
    <w:rsid w:val="00C001B0"/>
    <w:rsid w:val="00C00C22"/>
    <w:rsid w:val="00C00D8D"/>
    <w:rsid w:val="00C070DD"/>
    <w:rsid w:val="00C075B3"/>
    <w:rsid w:val="00C104FB"/>
    <w:rsid w:val="00C1088C"/>
    <w:rsid w:val="00C10BFB"/>
    <w:rsid w:val="00C12F64"/>
    <w:rsid w:val="00C15C2D"/>
    <w:rsid w:val="00C173D7"/>
    <w:rsid w:val="00C2065D"/>
    <w:rsid w:val="00C2289A"/>
    <w:rsid w:val="00C231BB"/>
    <w:rsid w:val="00C26005"/>
    <w:rsid w:val="00C26191"/>
    <w:rsid w:val="00C31869"/>
    <w:rsid w:val="00C319BD"/>
    <w:rsid w:val="00C33461"/>
    <w:rsid w:val="00C3584E"/>
    <w:rsid w:val="00C4473F"/>
    <w:rsid w:val="00C4791C"/>
    <w:rsid w:val="00C50534"/>
    <w:rsid w:val="00C50E5E"/>
    <w:rsid w:val="00C53029"/>
    <w:rsid w:val="00C61764"/>
    <w:rsid w:val="00C62B6C"/>
    <w:rsid w:val="00C62E27"/>
    <w:rsid w:val="00C65543"/>
    <w:rsid w:val="00C6586D"/>
    <w:rsid w:val="00C66B39"/>
    <w:rsid w:val="00C67006"/>
    <w:rsid w:val="00C70B68"/>
    <w:rsid w:val="00C70C15"/>
    <w:rsid w:val="00C74C00"/>
    <w:rsid w:val="00C77F76"/>
    <w:rsid w:val="00C8232E"/>
    <w:rsid w:val="00C83A61"/>
    <w:rsid w:val="00C854DA"/>
    <w:rsid w:val="00C923FB"/>
    <w:rsid w:val="00C92B7B"/>
    <w:rsid w:val="00C93DB6"/>
    <w:rsid w:val="00C943F4"/>
    <w:rsid w:val="00C972C0"/>
    <w:rsid w:val="00C97D08"/>
    <w:rsid w:val="00C97D54"/>
    <w:rsid w:val="00CA1A10"/>
    <w:rsid w:val="00CA2047"/>
    <w:rsid w:val="00CA2414"/>
    <w:rsid w:val="00CA62D3"/>
    <w:rsid w:val="00CB2318"/>
    <w:rsid w:val="00CB2AD2"/>
    <w:rsid w:val="00CB41FB"/>
    <w:rsid w:val="00CB515A"/>
    <w:rsid w:val="00CB6565"/>
    <w:rsid w:val="00CB74ED"/>
    <w:rsid w:val="00CC1817"/>
    <w:rsid w:val="00CC2591"/>
    <w:rsid w:val="00CC415D"/>
    <w:rsid w:val="00CC6AE0"/>
    <w:rsid w:val="00CD0D66"/>
    <w:rsid w:val="00CD4A60"/>
    <w:rsid w:val="00CD5DBA"/>
    <w:rsid w:val="00CD6BEB"/>
    <w:rsid w:val="00CD7D9F"/>
    <w:rsid w:val="00CE613F"/>
    <w:rsid w:val="00CF4E30"/>
    <w:rsid w:val="00D0085B"/>
    <w:rsid w:val="00D0364C"/>
    <w:rsid w:val="00D04D60"/>
    <w:rsid w:val="00D069BD"/>
    <w:rsid w:val="00D07409"/>
    <w:rsid w:val="00D079D2"/>
    <w:rsid w:val="00D10C03"/>
    <w:rsid w:val="00D14368"/>
    <w:rsid w:val="00D1463D"/>
    <w:rsid w:val="00D157FD"/>
    <w:rsid w:val="00D17512"/>
    <w:rsid w:val="00D20E56"/>
    <w:rsid w:val="00D23882"/>
    <w:rsid w:val="00D24195"/>
    <w:rsid w:val="00D2477C"/>
    <w:rsid w:val="00D264A0"/>
    <w:rsid w:val="00D267D7"/>
    <w:rsid w:val="00D318C5"/>
    <w:rsid w:val="00D3236B"/>
    <w:rsid w:val="00D40A80"/>
    <w:rsid w:val="00D43150"/>
    <w:rsid w:val="00D4350E"/>
    <w:rsid w:val="00D46863"/>
    <w:rsid w:val="00D47315"/>
    <w:rsid w:val="00D509F5"/>
    <w:rsid w:val="00D516BB"/>
    <w:rsid w:val="00D54E41"/>
    <w:rsid w:val="00D55161"/>
    <w:rsid w:val="00D568EB"/>
    <w:rsid w:val="00D611F7"/>
    <w:rsid w:val="00D62B6D"/>
    <w:rsid w:val="00D63B5C"/>
    <w:rsid w:val="00D66DBD"/>
    <w:rsid w:val="00D71FB4"/>
    <w:rsid w:val="00D72C4F"/>
    <w:rsid w:val="00D74B2C"/>
    <w:rsid w:val="00D76B9D"/>
    <w:rsid w:val="00D80316"/>
    <w:rsid w:val="00D816ED"/>
    <w:rsid w:val="00D8206F"/>
    <w:rsid w:val="00D8447C"/>
    <w:rsid w:val="00D93889"/>
    <w:rsid w:val="00D94376"/>
    <w:rsid w:val="00D94484"/>
    <w:rsid w:val="00D9508E"/>
    <w:rsid w:val="00D967DC"/>
    <w:rsid w:val="00D97B5A"/>
    <w:rsid w:val="00DA0D48"/>
    <w:rsid w:val="00DA0F6A"/>
    <w:rsid w:val="00DA49FD"/>
    <w:rsid w:val="00DA5245"/>
    <w:rsid w:val="00DA6843"/>
    <w:rsid w:val="00DA7294"/>
    <w:rsid w:val="00DA7318"/>
    <w:rsid w:val="00DB2C1E"/>
    <w:rsid w:val="00DB4ED7"/>
    <w:rsid w:val="00DB534D"/>
    <w:rsid w:val="00DB6C5D"/>
    <w:rsid w:val="00DC0451"/>
    <w:rsid w:val="00DC22BD"/>
    <w:rsid w:val="00DC4074"/>
    <w:rsid w:val="00DD03D1"/>
    <w:rsid w:val="00DD062B"/>
    <w:rsid w:val="00DD1A6F"/>
    <w:rsid w:val="00DD344D"/>
    <w:rsid w:val="00DD35E6"/>
    <w:rsid w:val="00DD546C"/>
    <w:rsid w:val="00DE087C"/>
    <w:rsid w:val="00DE2459"/>
    <w:rsid w:val="00DE2E37"/>
    <w:rsid w:val="00DF4168"/>
    <w:rsid w:val="00DF4E86"/>
    <w:rsid w:val="00E01B8C"/>
    <w:rsid w:val="00E06BAF"/>
    <w:rsid w:val="00E06F35"/>
    <w:rsid w:val="00E15598"/>
    <w:rsid w:val="00E155E4"/>
    <w:rsid w:val="00E1637C"/>
    <w:rsid w:val="00E16AAB"/>
    <w:rsid w:val="00E16BBF"/>
    <w:rsid w:val="00E172A7"/>
    <w:rsid w:val="00E21544"/>
    <w:rsid w:val="00E221DC"/>
    <w:rsid w:val="00E23BF7"/>
    <w:rsid w:val="00E24515"/>
    <w:rsid w:val="00E261CA"/>
    <w:rsid w:val="00E26909"/>
    <w:rsid w:val="00E302F7"/>
    <w:rsid w:val="00E30318"/>
    <w:rsid w:val="00E3063F"/>
    <w:rsid w:val="00E314C9"/>
    <w:rsid w:val="00E32C6D"/>
    <w:rsid w:val="00E34329"/>
    <w:rsid w:val="00E417B3"/>
    <w:rsid w:val="00E428B5"/>
    <w:rsid w:val="00E4331A"/>
    <w:rsid w:val="00E44E7F"/>
    <w:rsid w:val="00E46736"/>
    <w:rsid w:val="00E47E08"/>
    <w:rsid w:val="00E5006B"/>
    <w:rsid w:val="00E506EC"/>
    <w:rsid w:val="00E52A72"/>
    <w:rsid w:val="00E531B6"/>
    <w:rsid w:val="00E53794"/>
    <w:rsid w:val="00E55721"/>
    <w:rsid w:val="00E56C6F"/>
    <w:rsid w:val="00E62331"/>
    <w:rsid w:val="00E62D60"/>
    <w:rsid w:val="00E62FF7"/>
    <w:rsid w:val="00E6428F"/>
    <w:rsid w:val="00E64B0D"/>
    <w:rsid w:val="00E65BA8"/>
    <w:rsid w:val="00E66286"/>
    <w:rsid w:val="00E67588"/>
    <w:rsid w:val="00E806A3"/>
    <w:rsid w:val="00E80E78"/>
    <w:rsid w:val="00E81BA1"/>
    <w:rsid w:val="00E833D0"/>
    <w:rsid w:val="00E83BAA"/>
    <w:rsid w:val="00E84669"/>
    <w:rsid w:val="00E8476C"/>
    <w:rsid w:val="00E908E6"/>
    <w:rsid w:val="00E90B11"/>
    <w:rsid w:val="00E90D8F"/>
    <w:rsid w:val="00E9289B"/>
    <w:rsid w:val="00E97545"/>
    <w:rsid w:val="00E978DF"/>
    <w:rsid w:val="00E979F7"/>
    <w:rsid w:val="00E97D06"/>
    <w:rsid w:val="00EA3995"/>
    <w:rsid w:val="00EA59BA"/>
    <w:rsid w:val="00EB1BDE"/>
    <w:rsid w:val="00EB532D"/>
    <w:rsid w:val="00EB6E89"/>
    <w:rsid w:val="00EC0361"/>
    <w:rsid w:val="00EC30E0"/>
    <w:rsid w:val="00EC33B7"/>
    <w:rsid w:val="00EC7341"/>
    <w:rsid w:val="00ED0CE9"/>
    <w:rsid w:val="00ED41BC"/>
    <w:rsid w:val="00ED75FD"/>
    <w:rsid w:val="00EE0ECA"/>
    <w:rsid w:val="00EE49DE"/>
    <w:rsid w:val="00EF00DD"/>
    <w:rsid w:val="00EF01EC"/>
    <w:rsid w:val="00EF0CAD"/>
    <w:rsid w:val="00EF1EF5"/>
    <w:rsid w:val="00EF42F0"/>
    <w:rsid w:val="00EF7490"/>
    <w:rsid w:val="00EF7505"/>
    <w:rsid w:val="00F0710A"/>
    <w:rsid w:val="00F07567"/>
    <w:rsid w:val="00F108D9"/>
    <w:rsid w:val="00F13DED"/>
    <w:rsid w:val="00F142B3"/>
    <w:rsid w:val="00F144AC"/>
    <w:rsid w:val="00F1551F"/>
    <w:rsid w:val="00F16C53"/>
    <w:rsid w:val="00F16EAF"/>
    <w:rsid w:val="00F171EA"/>
    <w:rsid w:val="00F2071F"/>
    <w:rsid w:val="00F21CE3"/>
    <w:rsid w:val="00F25159"/>
    <w:rsid w:val="00F2713E"/>
    <w:rsid w:val="00F278A3"/>
    <w:rsid w:val="00F27FF1"/>
    <w:rsid w:val="00F30888"/>
    <w:rsid w:val="00F321BE"/>
    <w:rsid w:val="00F33BF4"/>
    <w:rsid w:val="00F35548"/>
    <w:rsid w:val="00F43494"/>
    <w:rsid w:val="00F43611"/>
    <w:rsid w:val="00F43E9C"/>
    <w:rsid w:val="00F50BBE"/>
    <w:rsid w:val="00F55C40"/>
    <w:rsid w:val="00F561A0"/>
    <w:rsid w:val="00F56E94"/>
    <w:rsid w:val="00F601BD"/>
    <w:rsid w:val="00F6103B"/>
    <w:rsid w:val="00F705C7"/>
    <w:rsid w:val="00F70F67"/>
    <w:rsid w:val="00F714BF"/>
    <w:rsid w:val="00F71D57"/>
    <w:rsid w:val="00F725D7"/>
    <w:rsid w:val="00F8040B"/>
    <w:rsid w:val="00F845EE"/>
    <w:rsid w:val="00F84D9C"/>
    <w:rsid w:val="00F911CE"/>
    <w:rsid w:val="00F93586"/>
    <w:rsid w:val="00F93F92"/>
    <w:rsid w:val="00F94989"/>
    <w:rsid w:val="00F95336"/>
    <w:rsid w:val="00FA18C7"/>
    <w:rsid w:val="00FA299B"/>
    <w:rsid w:val="00FA6BC0"/>
    <w:rsid w:val="00FB0CBD"/>
    <w:rsid w:val="00FB5204"/>
    <w:rsid w:val="00FB5C13"/>
    <w:rsid w:val="00FB5E6B"/>
    <w:rsid w:val="00FB6BC4"/>
    <w:rsid w:val="00FC0376"/>
    <w:rsid w:val="00FC0495"/>
    <w:rsid w:val="00FC0DAF"/>
    <w:rsid w:val="00FC3B0F"/>
    <w:rsid w:val="00FC4417"/>
    <w:rsid w:val="00FC4945"/>
    <w:rsid w:val="00FC4D1F"/>
    <w:rsid w:val="00FC4EB3"/>
    <w:rsid w:val="00FC5BEB"/>
    <w:rsid w:val="00FC6453"/>
    <w:rsid w:val="00FE0E33"/>
    <w:rsid w:val="00FE1BEF"/>
    <w:rsid w:val="00FE1C8C"/>
    <w:rsid w:val="00FE3C0E"/>
    <w:rsid w:val="00FF40FA"/>
    <w:rsid w:val="00FF4173"/>
    <w:rsid w:val="00FF46E7"/>
    <w:rsid w:val="00FF52FA"/>
    <w:rsid w:val="00FF5D46"/>
    <w:rsid w:val="040C1FA6"/>
    <w:rsid w:val="09C06DEC"/>
    <w:rsid w:val="0E720A07"/>
    <w:rsid w:val="14F83220"/>
    <w:rsid w:val="15363506"/>
    <w:rsid w:val="15E32949"/>
    <w:rsid w:val="16342E58"/>
    <w:rsid w:val="19394E1C"/>
    <w:rsid w:val="1AF36E17"/>
    <w:rsid w:val="1C125FCF"/>
    <w:rsid w:val="1EF9304F"/>
    <w:rsid w:val="214813B4"/>
    <w:rsid w:val="23E64CFB"/>
    <w:rsid w:val="25471EAA"/>
    <w:rsid w:val="2801334B"/>
    <w:rsid w:val="2B634D7D"/>
    <w:rsid w:val="2C930610"/>
    <w:rsid w:val="2D061580"/>
    <w:rsid w:val="2D9B3742"/>
    <w:rsid w:val="33117CBF"/>
    <w:rsid w:val="34F9210F"/>
    <w:rsid w:val="394E252E"/>
    <w:rsid w:val="3A146078"/>
    <w:rsid w:val="3BF873C1"/>
    <w:rsid w:val="3E7B3352"/>
    <w:rsid w:val="3F5B2C78"/>
    <w:rsid w:val="3F737D74"/>
    <w:rsid w:val="3F902B34"/>
    <w:rsid w:val="41CD1396"/>
    <w:rsid w:val="431C690A"/>
    <w:rsid w:val="4333143C"/>
    <w:rsid w:val="436E056C"/>
    <w:rsid w:val="4574536E"/>
    <w:rsid w:val="458F1248"/>
    <w:rsid w:val="49BD6A76"/>
    <w:rsid w:val="4ACB4D28"/>
    <w:rsid w:val="4E0961CB"/>
    <w:rsid w:val="50736E01"/>
    <w:rsid w:val="5AB5621B"/>
    <w:rsid w:val="5CA32916"/>
    <w:rsid w:val="5D9C79B4"/>
    <w:rsid w:val="5E1F4BCA"/>
    <w:rsid w:val="5E906673"/>
    <w:rsid w:val="61155B1C"/>
    <w:rsid w:val="612005C1"/>
    <w:rsid w:val="62290153"/>
    <w:rsid w:val="67C33940"/>
    <w:rsid w:val="6A5048F5"/>
    <w:rsid w:val="6E967E16"/>
    <w:rsid w:val="704360CF"/>
    <w:rsid w:val="76C14F2E"/>
    <w:rsid w:val="78AA7EEF"/>
    <w:rsid w:val="7D8C34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7EC7689"/>
  <w15:docId w15:val="{1AF39EA8-E128-4759-8C11-A3370035B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icrosoft YaHei" w:eastAsia="Microsoft YaHei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/>
    <w:lsdException w:name="toc 9" w:semiHidden="1" w:qFormat="1"/>
    <w:lsdException w:name="Normal Indent" w:qFormat="1"/>
    <w:lsdException w:name="footnote text" w:semiHidden="1" w:qFormat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semiHidden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qFormat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39" w:qFormat="1"/>
    <w:lsdException w:name="Table Theme" w:semiHidden="1" w:unhideWhenUsed="1"/>
    <w:lsdException w:name="Placeholder Text" w:semiHidden="1" w:uiPriority="99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pPr>
      <w:jc w:val="both"/>
    </w:pPr>
    <w:rPr>
      <w:color w:val="5A5A5A"/>
      <w:sz w:val="23"/>
      <w:szCs w:val="24"/>
    </w:rPr>
  </w:style>
  <w:style w:type="paragraph" w:styleId="Titolo1">
    <w:name w:val="heading 1"/>
    <w:basedOn w:val="Normale"/>
    <w:next w:val="Normale"/>
    <w:qFormat/>
    <w:pPr>
      <w:keepNext/>
      <w:keepLines/>
      <w:numPr>
        <w:numId w:val="1"/>
      </w:numPr>
      <w:spacing w:before="240"/>
      <w:outlineLvl w:val="0"/>
    </w:pPr>
    <w:rPr>
      <w:b/>
      <w:kern w:val="28"/>
      <w:sz w:val="22"/>
    </w:rPr>
  </w:style>
  <w:style w:type="paragraph" w:styleId="Titolo2">
    <w:name w:val="heading 2"/>
    <w:basedOn w:val="Normale"/>
    <w:next w:val="Normale"/>
    <w:link w:val="Titolo2Carattere"/>
    <w:qFormat/>
    <w:pPr>
      <w:spacing w:before="120" w:after="120"/>
      <w:ind w:firstLine="440"/>
      <w:jc w:val="left"/>
      <w:outlineLvl w:val="1"/>
    </w:pPr>
    <w:rPr>
      <w:rFonts w:hAnsi="Microsoft YaHei" w:cs="Arial"/>
      <w:b/>
      <w:sz w:val="24"/>
    </w:rPr>
  </w:style>
  <w:style w:type="paragraph" w:styleId="Titolo3">
    <w:name w:val="heading 3"/>
    <w:basedOn w:val="Normale"/>
    <w:next w:val="Normale"/>
    <w:qFormat/>
    <w:pPr>
      <w:spacing w:before="120" w:after="120"/>
      <w:outlineLvl w:val="2"/>
    </w:pPr>
    <w:rPr>
      <w:b/>
      <w:sz w:val="22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before="120"/>
      <w:outlineLvl w:val="3"/>
    </w:pPr>
    <w:rPr>
      <w:b/>
      <w:sz w:val="22"/>
    </w:rPr>
  </w:style>
  <w:style w:type="paragraph" w:styleId="Titolo5">
    <w:name w:val="heading 5"/>
    <w:basedOn w:val="Normale"/>
    <w:next w:val="Normale"/>
    <w:qFormat/>
    <w:pPr>
      <w:numPr>
        <w:ilvl w:val="4"/>
        <w:numId w:val="1"/>
      </w:numPr>
      <w:spacing w:before="120" w:after="120"/>
      <w:outlineLvl w:val="4"/>
    </w:pPr>
    <w:rPr>
      <w:b/>
      <w:sz w:val="22"/>
    </w:rPr>
  </w:style>
  <w:style w:type="paragraph" w:styleId="Titolo6">
    <w:name w:val="heading 6"/>
    <w:basedOn w:val="Normale"/>
    <w:next w:val="Normale"/>
    <w:qFormat/>
    <w:pPr>
      <w:keepNext/>
      <w:spacing w:before="60" w:after="60"/>
      <w:jc w:val="center"/>
      <w:outlineLvl w:val="5"/>
    </w:pPr>
    <w:rPr>
      <w:b/>
      <w:sz w:val="18"/>
    </w:rPr>
  </w:style>
  <w:style w:type="paragraph" w:styleId="Titolo7">
    <w:name w:val="heading 7"/>
    <w:basedOn w:val="Normale"/>
    <w:next w:val="Normale"/>
    <w:qFormat/>
    <w:pPr>
      <w:keepNext/>
      <w:spacing w:before="60" w:after="60"/>
      <w:outlineLvl w:val="6"/>
    </w:pPr>
    <w:rPr>
      <w:b/>
      <w:u w:val="single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i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7">
    <w:name w:val="toc 7"/>
    <w:basedOn w:val="Normale"/>
    <w:next w:val="Normale"/>
    <w:semiHidden/>
    <w:qFormat/>
    <w:pPr>
      <w:ind w:left="1200"/>
    </w:pPr>
  </w:style>
  <w:style w:type="paragraph" w:styleId="Primorientrocorpodeltesto">
    <w:name w:val="Body Text First Indent"/>
    <w:basedOn w:val="Corpotesto"/>
    <w:qFormat/>
    <w:pPr>
      <w:ind w:firstLineChars="100" w:firstLine="420"/>
    </w:pPr>
  </w:style>
  <w:style w:type="paragraph" w:styleId="Corpotesto">
    <w:name w:val="Body Text"/>
    <w:basedOn w:val="Normale"/>
    <w:qFormat/>
    <w:pPr>
      <w:spacing w:after="120"/>
    </w:pPr>
  </w:style>
  <w:style w:type="paragraph" w:styleId="Numeroelenco">
    <w:name w:val="List Number"/>
    <w:next w:val="Normale"/>
    <w:qFormat/>
    <w:pPr>
      <w:tabs>
        <w:tab w:val="left" w:pos="360"/>
      </w:tabs>
      <w:spacing w:before="80" w:after="80" w:line="276" w:lineRule="auto"/>
      <w:ind w:left="360" w:hanging="360"/>
    </w:pPr>
    <w:rPr>
      <w:rFonts w:ascii="Arial" w:hAnsi="Arial"/>
      <w:color w:val="5A5A5A"/>
      <w:sz w:val="23"/>
      <w:szCs w:val="24"/>
      <w:lang w:eastAsia="en-US"/>
    </w:rPr>
  </w:style>
  <w:style w:type="paragraph" w:styleId="Rientronormale">
    <w:name w:val="Normal Indent"/>
    <w:basedOn w:val="Normale"/>
    <w:qFormat/>
    <w:pPr>
      <w:ind w:firstLine="420"/>
    </w:pPr>
    <w:rPr>
      <w:kern w:val="2"/>
      <w:sz w:val="21"/>
    </w:rPr>
  </w:style>
  <w:style w:type="paragraph" w:styleId="Didascalia">
    <w:name w:val="caption"/>
    <w:basedOn w:val="Normale"/>
    <w:next w:val="Normale"/>
    <w:qFormat/>
    <w:pPr>
      <w:spacing w:before="120" w:after="120"/>
    </w:pPr>
    <w:rPr>
      <w:b/>
    </w:rPr>
  </w:style>
  <w:style w:type="paragraph" w:styleId="Puntoelenco">
    <w:name w:val="List Bullet"/>
    <w:next w:val="Normale"/>
    <w:qFormat/>
    <w:pPr>
      <w:tabs>
        <w:tab w:val="left" w:pos="2628"/>
        <w:tab w:val="left" w:pos="2948"/>
      </w:tabs>
      <w:spacing w:before="80" w:after="80" w:line="276" w:lineRule="auto"/>
      <w:ind w:left="2948" w:hanging="396"/>
    </w:pPr>
    <w:rPr>
      <w:rFonts w:ascii="Arial" w:hAnsi="Arial"/>
      <w:color w:val="5A5A5A"/>
      <w:sz w:val="23"/>
      <w:szCs w:val="24"/>
      <w:lang w:eastAsia="en-U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Testocommento">
    <w:name w:val="annotation text"/>
    <w:basedOn w:val="Normale"/>
    <w:semiHidden/>
    <w:qFormat/>
    <w:pPr>
      <w:jc w:val="left"/>
    </w:pPr>
  </w:style>
  <w:style w:type="paragraph" w:styleId="Rientrocorpodeltesto">
    <w:name w:val="Body Text Indent"/>
    <w:basedOn w:val="Normale"/>
    <w:pPr>
      <w:spacing w:before="60" w:after="60"/>
      <w:ind w:left="1440"/>
    </w:pPr>
  </w:style>
  <w:style w:type="paragraph" w:styleId="Sommario5">
    <w:name w:val="toc 5"/>
    <w:basedOn w:val="Normale"/>
    <w:next w:val="Normale"/>
    <w:semiHidden/>
    <w:qFormat/>
    <w:pPr>
      <w:ind w:left="800"/>
    </w:pPr>
  </w:style>
  <w:style w:type="paragraph" w:styleId="Sommario3">
    <w:name w:val="toc 3"/>
    <w:next w:val="Normale"/>
    <w:uiPriority w:val="39"/>
    <w:pPr>
      <w:ind w:left="400"/>
    </w:pPr>
    <w:rPr>
      <w:color w:val="5A5A5A"/>
      <w:sz w:val="23"/>
      <w:szCs w:val="24"/>
      <w:lang w:eastAsia="en-US"/>
    </w:rPr>
  </w:style>
  <w:style w:type="paragraph" w:styleId="Testonormale">
    <w:name w:val="Plain Text"/>
    <w:basedOn w:val="Normale"/>
    <w:qFormat/>
    <w:rPr>
      <w:rFonts w:ascii="Courier New" w:hAnsi="Courier New"/>
    </w:rPr>
  </w:style>
  <w:style w:type="paragraph" w:styleId="Puntoelenco5">
    <w:name w:val="List Bullet 5"/>
    <w:basedOn w:val="Normale"/>
    <w:qFormat/>
    <w:pPr>
      <w:numPr>
        <w:numId w:val="2"/>
      </w:numPr>
    </w:pPr>
  </w:style>
  <w:style w:type="paragraph" w:styleId="Sommario8">
    <w:name w:val="toc 8"/>
    <w:basedOn w:val="Normale"/>
    <w:next w:val="Normale"/>
    <w:semiHidden/>
    <w:pPr>
      <w:ind w:left="1400"/>
    </w:pPr>
  </w:style>
  <w:style w:type="paragraph" w:styleId="Data">
    <w:name w:val="Date"/>
    <w:basedOn w:val="Normale"/>
    <w:next w:val="Normale"/>
    <w:qFormat/>
    <w:pPr>
      <w:ind w:leftChars="2500" w:left="100"/>
    </w:pPr>
  </w:style>
  <w:style w:type="paragraph" w:styleId="Rientrocorpodeltesto2">
    <w:name w:val="Body Text Indent 2"/>
    <w:basedOn w:val="Normale"/>
    <w:qFormat/>
    <w:pPr>
      <w:spacing w:before="120" w:after="60"/>
      <w:ind w:left="720"/>
    </w:pPr>
  </w:style>
  <w:style w:type="paragraph" w:styleId="Testofumetto">
    <w:name w:val="Balloon Text"/>
    <w:basedOn w:val="Normale"/>
    <w:semiHidden/>
    <w:qFormat/>
    <w:rPr>
      <w:sz w:val="18"/>
      <w:szCs w:val="18"/>
    </w:rPr>
  </w:style>
  <w:style w:type="paragraph" w:styleId="Pidipagina">
    <w:name w:val="footer"/>
    <w:basedOn w:val="Normale"/>
    <w:qFormat/>
    <w:pPr>
      <w:tabs>
        <w:tab w:val="center" w:pos="4320"/>
        <w:tab w:val="right" w:pos="8640"/>
      </w:tabs>
      <w:spacing w:before="120" w:after="60"/>
    </w:pPr>
  </w:style>
  <w:style w:type="paragraph" w:styleId="Intestazione">
    <w:name w:val="header"/>
    <w:basedOn w:val="Normale"/>
    <w:qFormat/>
    <w:pPr>
      <w:tabs>
        <w:tab w:val="center" w:pos="4320"/>
        <w:tab w:val="right" w:pos="8640"/>
      </w:tabs>
      <w:spacing w:before="120" w:after="60"/>
    </w:pPr>
  </w:style>
  <w:style w:type="paragraph" w:styleId="Sommario1">
    <w:name w:val="toc 1"/>
    <w:next w:val="Normale"/>
    <w:uiPriority w:val="39"/>
    <w:qFormat/>
    <w:pPr>
      <w:spacing w:before="120"/>
    </w:pPr>
    <w:rPr>
      <w:b/>
      <w:i/>
      <w:iCs/>
      <w:color w:val="5A5A5A"/>
      <w:sz w:val="23"/>
      <w:szCs w:val="28"/>
      <w:lang w:eastAsia="en-US"/>
    </w:rPr>
  </w:style>
  <w:style w:type="paragraph" w:styleId="Sommario4">
    <w:name w:val="toc 4"/>
    <w:basedOn w:val="Normale"/>
    <w:next w:val="Normale"/>
    <w:semiHidden/>
    <w:qFormat/>
    <w:pPr>
      <w:ind w:left="600"/>
    </w:pPr>
  </w:style>
  <w:style w:type="paragraph" w:styleId="Sottotitolo">
    <w:name w:val="Subtitle"/>
    <w:basedOn w:val="Normale"/>
    <w:link w:val="SottotitoloCarattere"/>
    <w:qFormat/>
    <w:pPr>
      <w:spacing w:before="240" w:after="60" w:line="312" w:lineRule="auto"/>
    </w:pPr>
    <w:rPr>
      <w:rFonts w:ascii="Arial" w:eastAsia="SimHei" w:hAnsi="Arial" w:cs="Arial"/>
      <w:b/>
      <w:kern w:val="28"/>
      <w:sz w:val="44"/>
      <w:szCs w:val="32"/>
    </w:rPr>
  </w:style>
  <w:style w:type="paragraph" w:styleId="Testonotaapidipagina">
    <w:name w:val="footnote text"/>
    <w:basedOn w:val="Normale"/>
    <w:semiHidden/>
    <w:qFormat/>
    <w:pPr>
      <w:spacing w:before="60" w:after="60"/>
    </w:pPr>
    <w:rPr>
      <w:rFonts w:ascii="Arial" w:hAnsi="Arial"/>
      <w:sz w:val="18"/>
    </w:rPr>
  </w:style>
  <w:style w:type="paragraph" w:styleId="Sommario6">
    <w:name w:val="toc 6"/>
    <w:basedOn w:val="Normale"/>
    <w:next w:val="Normale"/>
    <w:semiHidden/>
    <w:qFormat/>
    <w:pPr>
      <w:ind w:left="1000"/>
    </w:pPr>
  </w:style>
  <w:style w:type="paragraph" w:styleId="Rientrocorpodeltesto3">
    <w:name w:val="Body Text Indent 3"/>
    <w:basedOn w:val="Normale"/>
    <w:qFormat/>
    <w:pPr>
      <w:spacing w:before="60" w:after="60"/>
      <w:ind w:left="1224"/>
    </w:pPr>
  </w:style>
  <w:style w:type="paragraph" w:styleId="Indicedellefigure">
    <w:name w:val="table of figures"/>
    <w:basedOn w:val="Normale"/>
    <w:next w:val="Normale"/>
    <w:semiHidden/>
    <w:qFormat/>
    <w:pPr>
      <w:ind w:left="400" w:hanging="400"/>
    </w:pPr>
    <w:rPr>
      <w:smallCaps/>
    </w:rPr>
  </w:style>
  <w:style w:type="paragraph" w:styleId="Sommario2">
    <w:name w:val="toc 2"/>
    <w:next w:val="Normale"/>
    <w:uiPriority w:val="39"/>
    <w:qFormat/>
    <w:pPr>
      <w:spacing w:before="120"/>
      <w:ind w:left="200"/>
    </w:pPr>
    <w:rPr>
      <w:b/>
      <w:color w:val="5A5A5A"/>
      <w:sz w:val="23"/>
      <w:szCs w:val="26"/>
      <w:lang w:eastAsia="en-US"/>
    </w:rPr>
  </w:style>
  <w:style w:type="paragraph" w:styleId="Sommario9">
    <w:name w:val="toc 9"/>
    <w:basedOn w:val="Normale"/>
    <w:next w:val="Normale"/>
    <w:semiHidden/>
    <w:qFormat/>
    <w:pPr>
      <w:ind w:left="1600"/>
    </w:pPr>
  </w:style>
  <w:style w:type="paragraph" w:styleId="Titolo">
    <w:name w:val="Title"/>
    <w:basedOn w:val="Normale"/>
    <w:next w:val="Rientronormale"/>
    <w:link w:val="TitoloCarattere"/>
    <w:qFormat/>
    <w:pPr>
      <w:spacing w:before="240" w:after="60" w:line="360" w:lineRule="auto"/>
      <w:jc w:val="left"/>
      <w:outlineLvl w:val="0"/>
    </w:pPr>
    <w:rPr>
      <w:rFonts w:ascii="Arial" w:hAnsi="Arial" w:cs="Arial"/>
      <w:b/>
      <w:sz w:val="32"/>
      <w:szCs w:val="32"/>
    </w:rPr>
  </w:style>
  <w:style w:type="character" w:styleId="Numeropagina">
    <w:name w:val="page number"/>
    <w:basedOn w:val="Carpredefinitoparagrafo"/>
    <w:qFormat/>
  </w:style>
  <w:style w:type="character" w:styleId="Collegamentovisitato">
    <w:name w:val="FollowedHyperlink"/>
    <w:qFormat/>
    <w:rPr>
      <w:color w:val="800080"/>
      <w:u w:val="single"/>
    </w:rPr>
  </w:style>
  <w:style w:type="character" w:styleId="Collegamentoipertestuale">
    <w:name w:val="Hyperlink"/>
    <w:basedOn w:val="Carpredefinitoparagrafo"/>
    <w:uiPriority w:val="99"/>
    <w:qFormat/>
    <w:rPr>
      <w:color w:val="0000FF"/>
      <w:u w:val="single"/>
    </w:rPr>
  </w:style>
  <w:style w:type="character" w:styleId="Rimandocommento">
    <w:name w:val="annotation reference"/>
    <w:semiHidden/>
    <w:qFormat/>
    <w:rPr>
      <w:sz w:val="21"/>
      <w:szCs w:val="21"/>
    </w:rPr>
  </w:style>
  <w:style w:type="table" w:styleId="Grigliatabella">
    <w:name w:val="Table Grid"/>
    <w:basedOn w:val="Tabellanormale"/>
    <w:uiPriority w:val="39"/>
    <w:qFormat/>
    <w:pPr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e"/>
    <w:qFormat/>
    <w:pPr>
      <w:spacing w:before="20" w:after="20"/>
    </w:pPr>
  </w:style>
  <w:style w:type="paragraph" w:customStyle="1" w:styleId="Heading2-Appendix">
    <w:name w:val="Heading 2 - Appendix"/>
    <w:basedOn w:val="Normale"/>
    <w:next w:val="Normale"/>
    <w:qFormat/>
    <w:pPr>
      <w:spacing w:before="160"/>
    </w:pPr>
    <w:rPr>
      <w:rFonts w:ascii="Arial" w:hAnsi="Arial"/>
      <w:b/>
      <w:i/>
    </w:rPr>
  </w:style>
  <w:style w:type="paragraph" w:customStyle="1" w:styleId="Heading0">
    <w:name w:val="Heading 0"/>
    <w:basedOn w:val="Normale"/>
    <w:qFormat/>
    <w:pPr>
      <w:jc w:val="center"/>
    </w:pPr>
    <w:rPr>
      <w:rFonts w:ascii="Arial" w:hAnsi="Arial"/>
      <w:b/>
      <w:sz w:val="28"/>
    </w:rPr>
  </w:style>
  <w:style w:type="paragraph" w:customStyle="1" w:styleId="Author">
    <w:name w:val="Author"/>
    <w:basedOn w:val="Heading0"/>
    <w:qFormat/>
    <w:pPr>
      <w:jc w:val="right"/>
    </w:pPr>
    <w:rPr>
      <w:b w:val="0"/>
    </w:rPr>
  </w:style>
  <w:style w:type="paragraph" w:customStyle="1" w:styleId="Normal2">
    <w:name w:val="Normal2"/>
    <w:basedOn w:val="Normale"/>
    <w:qFormat/>
  </w:style>
  <w:style w:type="paragraph" w:customStyle="1" w:styleId="10">
    <w:name w:val="项目符1"/>
    <w:basedOn w:val="Normale"/>
    <w:qFormat/>
    <w:pPr>
      <w:tabs>
        <w:tab w:val="left" w:pos="996"/>
      </w:tabs>
      <w:ind w:left="996" w:hanging="420"/>
    </w:pPr>
    <w:rPr>
      <w:rFonts w:ascii="Arial" w:hAnsi="Arial"/>
    </w:rPr>
  </w:style>
  <w:style w:type="paragraph" w:customStyle="1" w:styleId="11">
    <w:name w:val="正文1"/>
    <w:basedOn w:val="Primorientrocorpodeltesto"/>
    <w:qFormat/>
    <w:pPr>
      <w:ind w:firstLineChars="200" w:firstLine="400"/>
    </w:pPr>
  </w:style>
  <w:style w:type="paragraph" w:customStyle="1" w:styleId="Figure">
    <w:name w:val="Figure"/>
    <w:basedOn w:val="Normale"/>
    <w:next w:val="Normale"/>
    <w:qFormat/>
    <w:pPr>
      <w:tabs>
        <w:tab w:val="left" w:pos="794"/>
        <w:tab w:val="left" w:pos="1191"/>
        <w:tab w:val="left" w:pos="1588"/>
        <w:tab w:val="left" w:pos="1985"/>
      </w:tabs>
      <w:spacing w:before="240" w:after="480"/>
      <w:jc w:val="center"/>
    </w:pPr>
    <w:rPr>
      <w:rFonts w:ascii="Tms Rmn" w:hAnsi="Tms Rmn"/>
      <w:lang w:val="en-GB"/>
    </w:rPr>
  </w:style>
  <w:style w:type="paragraph" w:customStyle="1" w:styleId="a">
    <w:name w:val="È±Ê¡ÎÄ±¾"/>
    <w:basedOn w:val="Normale"/>
    <w:qFormat/>
    <w:pPr>
      <w:overflowPunct w:val="0"/>
      <w:autoSpaceDE w:val="0"/>
      <w:autoSpaceDN w:val="0"/>
    </w:pPr>
  </w:style>
  <w:style w:type="paragraph" w:customStyle="1" w:styleId="a0">
    <w:name w:val="表内文字"/>
    <w:basedOn w:val="Normale"/>
    <w:qFormat/>
    <w:pPr>
      <w:autoSpaceDE w:val="0"/>
      <w:autoSpaceDN w:val="0"/>
      <w:spacing w:before="80" w:after="80"/>
    </w:pPr>
    <w:rPr>
      <w:spacing w:val="4"/>
      <w:sz w:val="18"/>
    </w:rPr>
  </w:style>
  <w:style w:type="paragraph" w:customStyle="1" w:styleId="a1">
    <w:name w:val="表格标题"/>
    <w:basedOn w:val="Normale"/>
    <w:next w:val="a0"/>
    <w:qFormat/>
    <w:pPr>
      <w:autoSpaceDE w:val="0"/>
      <w:autoSpaceDN w:val="0"/>
      <w:snapToGrid w:val="0"/>
      <w:spacing w:before="80" w:after="80"/>
      <w:jc w:val="center"/>
    </w:pPr>
    <w:rPr>
      <w:rFonts w:ascii="SimHei" w:eastAsia="SimHei"/>
      <w:spacing w:val="4"/>
      <w:sz w:val="21"/>
    </w:rPr>
  </w:style>
  <w:style w:type="paragraph" w:customStyle="1" w:styleId="TableCaption">
    <w:name w:val="Table Caption"/>
    <w:next w:val="Normale"/>
    <w:qFormat/>
    <w:pPr>
      <w:keepNext/>
      <w:tabs>
        <w:tab w:val="left" w:pos="360"/>
      </w:tabs>
      <w:spacing w:before="120" w:after="120"/>
      <w:ind w:left="360" w:hanging="360"/>
    </w:pPr>
    <w:rPr>
      <w:rFonts w:ascii="Arial" w:hAnsi="Arial"/>
      <w:snapToGrid w:val="0"/>
      <w:color w:val="000000"/>
      <w:sz w:val="23"/>
      <w:szCs w:val="24"/>
      <w:lang w:eastAsia="en-US"/>
    </w:rPr>
  </w:style>
  <w:style w:type="paragraph" w:customStyle="1" w:styleId="FigureCaption">
    <w:name w:val="Figure Caption"/>
    <w:next w:val="Normale"/>
    <w:qFormat/>
    <w:pPr>
      <w:keepNext/>
      <w:tabs>
        <w:tab w:val="left" w:pos="360"/>
      </w:tabs>
      <w:spacing w:before="120" w:after="80"/>
      <w:ind w:left="360" w:hanging="360"/>
    </w:pPr>
    <w:rPr>
      <w:rFonts w:ascii="Arial" w:eastAsia="SimHei" w:hAnsi="Arial"/>
      <w:color w:val="5A5A5A"/>
      <w:sz w:val="23"/>
      <w:szCs w:val="24"/>
      <w:lang w:val="en-GB" w:eastAsia="en-US"/>
    </w:rPr>
  </w:style>
  <w:style w:type="paragraph" w:customStyle="1" w:styleId="ListNumber1">
    <w:name w:val="List Number 1"/>
    <w:next w:val="Normale"/>
    <w:qFormat/>
    <w:pPr>
      <w:tabs>
        <w:tab w:val="left" w:pos="360"/>
      </w:tabs>
      <w:spacing w:before="80" w:after="80" w:line="276" w:lineRule="auto"/>
      <w:ind w:left="360" w:hanging="360"/>
      <w:outlineLvl w:val="5"/>
    </w:pPr>
    <w:rPr>
      <w:rFonts w:ascii="Arial" w:hAnsi="Arial"/>
      <w:color w:val="5A5A5A"/>
      <w:sz w:val="23"/>
      <w:szCs w:val="24"/>
      <w:lang w:eastAsia="en-US"/>
    </w:rPr>
  </w:style>
  <w:style w:type="paragraph" w:customStyle="1" w:styleId="TableText">
    <w:name w:val="Table Text"/>
    <w:next w:val="Normale"/>
    <w:qFormat/>
    <w:pPr>
      <w:autoSpaceDE w:val="0"/>
      <w:autoSpaceDN w:val="0"/>
      <w:spacing w:before="60" w:after="60"/>
    </w:pPr>
    <w:rPr>
      <w:rFonts w:ascii="Arial" w:hAnsi="Arial" w:cs="Arial"/>
      <w:color w:val="5A5A5A"/>
      <w:sz w:val="17"/>
      <w:szCs w:val="24"/>
      <w:lang w:eastAsia="en-US"/>
    </w:rPr>
  </w:style>
  <w:style w:type="paragraph" w:customStyle="1" w:styleId="b">
    <w:name w:val="b"/>
    <w:basedOn w:val="Puntoelenco"/>
    <w:qFormat/>
    <w:pPr>
      <w:tabs>
        <w:tab w:val="clear" w:pos="2628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0" w:after="120" w:line="240" w:lineRule="auto"/>
      <w:jc w:val="both"/>
    </w:pPr>
  </w:style>
  <w:style w:type="paragraph" w:customStyle="1" w:styleId="SRS">
    <w:name w:val="SRS 正文"/>
    <w:basedOn w:val="Normale"/>
    <w:qFormat/>
    <w:pPr>
      <w:ind w:right="200"/>
    </w:pPr>
    <w:rPr>
      <w:rFonts w:ascii="BookAntiqua" w:hAnsi="BookAntiqua"/>
    </w:rPr>
  </w:style>
  <w:style w:type="paragraph" w:customStyle="1" w:styleId="a2">
    <w:name w:val="简单回函地址"/>
    <w:basedOn w:val="Normale"/>
    <w:qFormat/>
  </w:style>
  <w:style w:type="character" w:customStyle="1" w:styleId="Titolo2Carattere">
    <w:name w:val="Titolo 2 Carattere"/>
    <w:link w:val="Titolo2"/>
    <w:qFormat/>
    <w:rPr>
      <w:rFonts w:hAnsi="Microsoft YaHei" w:cs="Arial"/>
      <w:b/>
      <w:sz w:val="24"/>
    </w:rPr>
  </w:style>
  <w:style w:type="paragraph" w:customStyle="1" w:styleId="a3">
    <w:name w:val="编号"/>
    <w:basedOn w:val="Normale"/>
    <w:qFormat/>
    <w:pPr>
      <w:ind w:left="1531"/>
    </w:pPr>
    <w:rPr>
      <w:b/>
      <w:kern w:val="2"/>
      <w:sz w:val="28"/>
    </w:rPr>
  </w:style>
  <w:style w:type="paragraph" w:customStyle="1" w:styleId="a4">
    <w:name w:val="文件名称"/>
    <w:basedOn w:val="Normale"/>
    <w:qFormat/>
    <w:pPr>
      <w:spacing w:before="120" w:after="120" w:line="240" w:lineRule="atLeast"/>
      <w:ind w:left="1531"/>
    </w:pPr>
    <w:rPr>
      <w:b/>
      <w:kern w:val="2"/>
      <w:sz w:val="44"/>
    </w:rPr>
  </w:style>
  <w:style w:type="paragraph" w:customStyle="1" w:styleId="a5">
    <w:name w:val="关键词"/>
    <w:basedOn w:val="Normale"/>
    <w:next w:val="Normale"/>
    <w:qFormat/>
    <w:rPr>
      <w:rFonts w:eastAsia="SimHei"/>
    </w:rPr>
  </w:style>
  <w:style w:type="paragraph" w:customStyle="1" w:styleId="a6">
    <w:name w:val="并列"/>
    <w:basedOn w:val="Normale"/>
    <w:qFormat/>
    <w:pPr>
      <w:ind w:left="990"/>
    </w:pPr>
    <w:rPr>
      <w:kern w:val="2"/>
      <w:sz w:val="21"/>
    </w:rPr>
  </w:style>
  <w:style w:type="paragraph" w:customStyle="1" w:styleId="12">
    <w:name w:val="第1层正文"/>
    <w:basedOn w:val="Normale"/>
    <w:qFormat/>
    <w:pPr>
      <w:tabs>
        <w:tab w:val="left" w:pos="945"/>
      </w:tabs>
      <w:spacing w:before="120" w:after="120"/>
      <w:jc w:val="right"/>
    </w:pPr>
    <w:rPr>
      <w:b/>
      <w:kern w:val="2"/>
      <w:sz w:val="21"/>
    </w:rPr>
  </w:style>
  <w:style w:type="paragraph" w:customStyle="1" w:styleId="a7">
    <w:name w:val="表头文字"/>
    <w:basedOn w:val="Normale"/>
    <w:qFormat/>
    <w:rPr>
      <w:b/>
      <w:kern w:val="2"/>
      <w:sz w:val="21"/>
    </w:rPr>
  </w:style>
  <w:style w:type="paragraph" w:customStyle="1" w:styleId="1h1H1156620">
    <w:name w:val="样式 标题 1h1H1 + 三号 左 段前: 15.6 磅 段后: 6 磅 行距: 最小值 20 磅"/>
    <w:basedOn w:val="Titolo1"/>
    <w:qFormat/>
    <w:pPr>
      <w:numPr>
        <w:numId w:val="3"/>
      </w:numPr>
      <w:shd w:val="clear" w:color="auto" w:fill="E6E6E6"/>
      <w:spacing w:before="312" w:after="120" w:line="400" w:lineRule="atLeast"/>
      <w:jc w:val="left"/>
    </w:pPr>
    <w:rPr>
      <w:rFonts w:cs="SimSun"/>
      <w:kern w:val="44"/>
      <w:sz w:val="32"/>
      <w:szCs w:val="20"/>
    </w:rPr>
  </w:style>
  <w:style w:type="paragraph" w:customStyle="1" w:styleId="2H2h263">
    <w:name w:val="样式 标题 2H2h2 + 小四 非加粗 左 段前: 6 磅 段后: 3 磅 行距: 单倍行距"/>
    <w:basedOn w:val="Titolo2"/>
    <w:pPr>
      <w:keepLines/>
      <w:tabs>
        <w:tab w:val="left" w:pos="0"/>
      </w:tabs>
      <w:spacing w:after="60"/>
      <w:ind w:hanging="425"/>
    </w:pPr>
    <w:rPr>
      <w:rFonts w:eastAsia="SimHei" w:cs="SimSun"/>
      <w:b w:val="0"/>
      <w:kern w:val="2"/>
      <w:szCs w:val="20"/>
    </w:rPr>
  </w:style>
  <w:style w:type="paragraph" w:customStyle="1" w:styleId="2">
    <w:name w:val="样式 标题 2"/>
    <w:basedOn w:val="Titolo2"/>
    <w:qFormat/>
    <w:pPr>
      <w:ind w:left="1127" w:hanging="907"/>
    </w:pPr>
    <w:rPr>
      <w:rFonts w:cs="SimSun"/>
      <w:szCs w:val="20"/>
    </w:rPr>
  </w:style>
  <w:style w:type="paragraph" w:customStyle="1" w:styleId="3">
    <w:name w:val="第3层正文"/>
    <w:basedOn w:val="Normale"/>
    <w:qFormat/>
    <w:pPr>
      <w:spacing w:line="300" w:lineRule="auto"/>
      <w:ind w:firstLineChars="200" w:firstLine="400"/>
    </w:pPr>
  </w:style>
  <w:style w:type="paragraph" w:customStyle="1" w:styleId="1">
    <w:name w:val="样式1"/>
    <w:basedOn w:val="Titolo4"/>
    <w:pPr>
      <w:keepLines/>
      <w:numPr>
        <w:numId w:val="4"/>
      </w:numPr>
      <w:tabs>
        <w:tab w:val="left" w:pos="567"/>
      </w:tabs>
      <w:spacing w:before="0"/>
    </w:pPr>
    <w:rPr>
      <w:rFonts w:ascii="Arial" w:hAnsi="Arial"/>
      <w:b w:val="0"/>
      <w:sz w:val="20"/>
    </w:rPr>
  </w:style>
  <w:style w:type="paragraph" w:customStyle="1" w:styleId="40">
    <w:name w:val="样式 标题 4 + 段前: 0 磅"/>
    <w:basedOn w:val="Titolo4"/>
    <w:pPr>
      <w:numPr>
        <w:ilvl w:val="0"/>
        <w:numId w:val="0"/>
      </w:numPr>
      <w:spacing w:before="0"/>
    </w:pPr>
    <w:rPr>
      <w:rFonts w:cs="SimSun"/>
      <w:szCs w:val="20"/>
    </w:rPr>
  </w:style>
  <w:style w:type="paragraph" w:customStyle="1" w:styleId="500">
    <w:name w:val="样式 标题 5 + 段前: 0 磅 段后: 0 磅"/>
    <w:basedOn w:val="Titolo5"/>
    <w:pPr>
      <w:numPr>
        <w:ilvl w:val="0"/>
        <w:numId w:val="0"/>
      </w:numPr>
      <w:tabs>
        <w:tab w:val="left" w:pos="1134"/>
      </w:tabs>
      <w:spacing w:before="0" w:after="0"/>
      <w:ind w:left="1134"/>
    </w:pPr>
    <w:rPr>
      <w:rFonts w:cs="SimSun"/>
      <w:szCs w:val="20"/>
    </w:rPr>
  </w:style>
  <w:style w:type="character" w:customStyle="1" w:styleId="SottotitoloCarattere">
    <w:name w:val="Sottotitolo Carattere"/>
    <w:basedOn w:val="Carpredefinitoparagrafo"/>
    <w:link w:val="Sottotitolo"/>
    <w:rPr>
      <w:rFonts w:ascii="Arial" w:eastAsia="SimHei" w:hAnsi="Arial" w:cs="Arial"/>
      <w:b/>
      <w:kern w:val="28"/>
      <w:sz w:val="44"/>
      <w:szCs w:val="32"/>
    </w:rPr>
  </w:style>
  <w:style w:type="character" w:customStyle="1" w:styleId="TitoloCarattere">
    <w:name w:val="Titolo Carattere"/>
    <w:basedOn w:val="Carpredefinitoparagrafo"/>
    <w:link w:val="Titolo"/>
    <w:rPr>
      <w:rFonts w:ascii="Arial" w:hAnsi="Arial" w:cs="Arial"/>
      <w:b/>
      <w:sz w:val="32"/>
      <w:szCs w:val="32"/>
    </w:rPr>
  </w:style>
  <w:style w:type="paragraph" w:customStyle="1" w:styleId="a8">
    <w:name w:val="公司名称"/>
    <w:basedOn w:val="Normale"/>
    <w:pPr>
      <w:jc w:val="center"/>
    </w:pPr>
    <w:rPr>
      <w:rFonts w:eastAsia="SimHei"/>
      <w:sz w:val="21"/>
    </w:rPr>
  </w:style>
  <w:style w:type="paragraph" w:customStyle="1" w:styleId="a9">
    <w:name w:val="文档信息"/>
    <w:basedOn w:val="Normale"/>
    <w:pPr>
      <w:jc w:val="center"/>
    </w:pPr>
    <w:rPr>
      <w:sz w:val="21"/>
    </w:rPr>
  </w:style>
  <w:style w:type="paragraph" w:customStyle="1" w:styleId="aa">
    <w:name w:val="文档编号"/>
    <w:basedOn w:val="a9"/>
  </w:style>
  <w:style w:type="paragraph" w:customStyle="1" w:styleId="ab">
    <w:name w:val="文档版本"/>
    <w:basedOn w:val="a9"/>
    <w:qFormat/>
  </w:style>
  <w:style w:type="paragraph" w:customStyle="1" w:styleId="ac">
    <w:name w:val="文档日期"/>
    <w:basedOn w:val="a9"/>
  </w:style>
  <w:style w:type="paragraph" w:customStyle="1" w:styleId="ad">
    <w:name w:val="段"/>
    <w:link w:val="Char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SimSun"/>
      <w:color w:val="5A5A5A"/>
      <w:sz w:val="21"/>
      <w:szCs w:val="24"/>
    </w:rPr>
  </w:style>
  <w:style w:type="character" w:customStyle="1" w:styleId="Char">
    <w:name w:val="段 Char"/>
    <w:link w:val="ad"/>
    <w:qFormat/>
    <w:rPr>
      <w:rFonts w:ascii="SimSun"/>
      <w:sz w:val="21"/>
    </w:rPr>
  </w:style>
  <w:style w:type="character" w:styleId="Testosegnaposto">
    <w:name w:val="Placeholder Text"/>
    <w:basedOn w:val="Carpredefinitoparagrafo"/>
    <w:uiPriority w:val="99"/>
    <w:semiHidden/>
    <w:qFormat/>
    <w:rPr>
      <w:color w:val="808080"/>
    </w:rPr>
  </w:style>
  <w:style w:type="table" w:customStyle="1" w:styleId="13">
    <w:name w:val="日历 1"/>
    <w:basedOn w:val="Tabellanormale"/>
    <w:uiPriority w:val="99"/>
    <w:qFormat/>
    <w:rPr>
      <w:rFonts w:asciiTheme="minorHAnsi" w:eastAsiaTheme="minorEastAsia" w:hAnsiTheme="minorHAnsi" w:cstheme="minorBidi"/>
      <w:sz w:val="22"/>
      <w:szCs w:val="22"/>
    </w:rPr>
    <w:tblPr/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eastAsiaTheme="minorEastAsia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14">
    <w:name w:val="目录标题1"/>
    <w:basedOn w:val="Titolo1"/>
    <w:next w:val="Normale"/>
    <w:uiPriority w:val="39"/>
    <w:unhideWhenUsed/>
    <w:qFormat/>
    <w:pPr>
      <w:numPr>
        <w:numId w:val="0"/>
      </w:numPr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Paragrafoelenco">
    <w:name w:val="List Paragraph"/>
    <w:basedOn w:val="Normale"/>
    <w:uiPriority w:val="99"/>
    <w:qFormat/>
    <w:pPr>
      <w:ind w:firstLineChars="200" w:firstLine="420"/>
    </w:pPr>
  </w:style>
  <w:style w:type="paragraph" w:styleId="Nessunaspaziatura">
    <w:name w:val="No Spacing"/>
    <w:uiPriority w:val="1"/>
    <w:qFormat/>
    <w:pPr>
      <w:spacing w:line="288" w:lineRule="auto"/>
      <w:ind w:firstLineChars="200" w:firstLine="200"/>
      <w:jc w:val="both"/>
    </w:pPr>
    <w:rPr>
      <w:color w:val="5A5A5A"/>
      <w:sz w:val="24"/>
      <w:szCs w:val="24"/>
      <w:lang w:eastAsia="en-US" w:bidi="he-IL"/>
    </w:rPr>
  </w:style>
  <w:style w:type="table" w:customStyle="1" w:styleId="110">
    <w:name w:val="无格式表格 11"/>
    <w:basedOn w:val="Tabellanormale"/>
    <w:uiPriority w:val="41"/>
    <w:qFormat/>
    <w:rPr>
      <w:rFonts w:asciiTheme="minorHAnsi" w:eastAsiaTheme="minorEastAsia" w:hAnsiTheme="minorHAnsi"/>
      <w:kern w:val="2"/>
      <w:sz w:val="21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0">
    <w:name w:val="无格式表格 12"/>
    <w:basedOn w:val="Tabellanormale"/>
    <w:uiPriority w:val="4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har0">
    <w:name w:val="Char"/>
    <w:basedOn w:val="Normale"/>
    <w:pPr>
      <w:spacing w:line="240" w:lineRule="exact"/>
      <w:jc w:val="left"/>
    </w:pPr>
    <w:rPr>
      <w:rFonts w:ascii="Verdana" w:eastAsia="SimSun" w:hAnsi="Verdana"/>
      <w:color w:val="auto"/>
      <w:sz w:val="18"/>
      <w:szCs w:val="20"/>
      <w:lang w:eastAsia="en-US"/>
    </w:rPr>
  </w:style>
  <w:style w:type="paragraph" w:customStyle="1" w:styleId="section1">
    <w:name w:val="section1"/>
    <w:basedOn w:val="Normale"/>
    <w:qFormat/>
    <w:pPr>
      <w:spacing w:before="100" w:beforeAutospacing="1" w:after="100" w:afterAutospacing="1"/>
      <w:jc w:val="left"/>
    </w:pPr>
    <w:rPr>
      <w:rFonts w:ascii="SimSun" w:eastAsia="SimSun" w:hAnsi="SimSun" w:cs="SimSun"/>
      <w:color w:val="auto"/>
      <w:sz w:val="24"/>
    </w:rPr>
  </w:style>
  <w:style w:type="character" w:customStyle="1" w:styleId="fontstyle01">
    <w:name w:val="fontstyle01"/>
    <w:basedOn w:val="Carpredefinitoparagrafo"/>
    <w:qFormat/>
    <w:rPr>
      <w:rFonts w:ascii="MicrosoftYaHei" w:hAnsi="MicrosoftYaHei" w:hint="default"/>
      <w:color w:val="5A5A5A"/>
      <w:sz w:val="24"/>
      <w:szCs w:val="24"/>
    </w:rPr>
  </w:style>
  <w:style w:type="character" w:customStyle="1" w:styleId="15">
    <w:name w:val="未处理的提及1"/>
    <w:basedOn w:val="Carpredefinitoparagrafo"/>
    <w:uiPriority w:val="99"/>
    <w:unhideWhenUsed/>
    <w:qFormat/>
    <w:rPr>
      <w:color w:val="808080"/>
      <w:shd w:val="clear" w:color="auto" w:fill="E6E6E6"/>
    </w:rPr>
  </w:style>
  <w:style w:type="paragraph" w:customStyle="1" w:styleId="20">
    <w:name w:val="列出段落2"/>
    <w:basedOn w:val="Normale"/>
    <w:uiPriority w:val="34"/>
    <w:qFormat/>
    <w:pPr>
      <w:ind w:left="720"/>
      <w:contextualSpacing/>
      <w:jc w:val="left"/>
    </w:pPr>
    <w:rPr>
      <w:rFonts w:asciiTheme="minorHAnsi" w:eastAsiaTheme="minorEastAsia" w:hAnsiTheme="minorHAnsi"/>
      <w:color w:val="auto"/>
      <w:sz w:val="24"/>
    </w:rPr>
  </w:style>
  <w:style w:type="paragraph" w:customStyle="1" w:styleId="Titolosommario1">
    <w:name w:val="Titolo sommario1"/>
    <w:basedOn w:val="Titolo1"/>
    <w:next w:val="Normale"/>
    <w:uiPriority w:val="39"/>
    <w:unhideWhenUsed/>
    <w:qFormat/>
    <w:pPr>
      <w:numPr>
        <w:numId w:val="0"/>
      </w:numPr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styleId="Menzionenonrisolta">
    <w:name w:val="Unresolved Mention"/>
    <w:basedOn w:val="Carpredefinitoparagrafo"/>
    <w:uiPriority w:val="99"/>
    <w:semiHidden/>
    <w:unhideWhenUsed/>
    <w:rsid w:val="00050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54" Type="http://schemas.openxmlformats.org/officeDocument/2006/relationships/image" Target="media/image145.png"/><Relationship Id="rId159" Type="http://schemas.openxmlformats.org/officeDocument/2006/relationships/image" Target="media/image147.jpe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styles" Target="styl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../../../Application%20Data/Foxmail7/Temp-3384-20170701093136/image003(06-30-1(07-01-10-55-29).jpg" TargetMode="External"/><Relationship Id="rId165" Type="http://schemas.openxmlformats.org/officeDocument/2006/relationships/fontTable" Target="fontTable.xml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header" Target="header1.xml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51" Type="http://schemas.openxmlformats.org/officeDocument/2006/relationships/image" Target="media/image142.png"/><Relationship Id="rId156" Type="http://schemas.openxmlformats.org/officeDocument/2006/relationships/hyperlink" Target="https://www.microsofttranslator.com/bv.aspx?from=en&amp;to=it&amp;a=http%3A%2F%2Fwww.igpsport.com%2F" TargetMode="External"/><Relationship Id="rId164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hyperlink" Target="mailto:info@igpsport.com," TargetMode="Externa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header" Target="header2.xml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hyperlink" Target="mailto:Service@igpsport.com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kai\AppData\Roaming\Microsoft\Templates\&#40784;&#29289;&#25991;&#26723;&#27169;&#26495;.do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AF81EA66-3C9D-4986-8EA2-05433A08E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齐物文档模板</Template>
  <TotalTime>569</TotalTime>
  <Pages>47</Pages>
  <Words>4615</Words>
  <Characters>26307</Characters>
  <Application>Microsoft Office Word</Application>
  <DocSecurity>0</DocSecurity>
  <Lines>219</Lines>
  <Paragraphs>61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武汉齐物科技有限公司研发中心</Company>
  <LinksUpToDate>false</LinksUpToDate>
  <CharactersWithSpaces>30861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yukai</dc:creator>
  <cp:lastModifiedBy>Bernardi Componenti</cp:lastModifiedBy>
  <cp:revision>26</cp:revision>
  <cp:lastPrinted>2017-12-21T02:52:00Z</cp:lastPrinted>
  <dcterms:created xsi:type="dcterms:W3CDTF">2018-06-14T08:18:00Z</dcterms:created>
  <dcterms:modified xsi:type="dcterms:W3CDTF">2018-08-23T10:50:00Z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